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D6B" w:rsidRPr="00D169EE" w:rsidRDefault="00AA35DE" w:rsidP="002E1A37">
      <w:pPr>
        <w:pStyle w:val="Titre"/>
      </w:pPr>
      <w:r>
        <w:t>Réhabilitation</w:t>
      </w:r>
      <w:r w:rsidR="00990100">
        <w:t xml:space="preserve"> d’une chaussée </w:t>
      </w:r>
      <w:r>
        <w:t>urbain</w:t>
      </w:r>
      <w:r w:rsidR="00990100">
        <w:t>e</w:t>
      </w:r>
      <w:r>
        <w:t xml:space="preserve"> avec reconstruction</w:t>
      </w:r>
    </w:p>
    <w:sdt>
      <w:sdtPr>
        <w:rPr>
          <w:rFonts w:asciiTheme="majorHAnsi" w:eastAsiaTheme="majorEastAsia" w:hAnsiTheme="majorHAnsi" w:cstheme="majorBidi"/>
          <w:b/>
          <w:bCs/>
          <w:iCs/>
          <w:noProof/>
          <w:color w:val="365F91" w:themeColor="accent1" w:themeShade="BF"/>
          <w:sz w:val="28"/>
          <w:szCs w:val="28"/>
        </w:rPr>
        <w:id w:val="1783234742"/>
        <w:docPartObj>
          <w:docPartGallery w:val="Table of Contents"/>
          <w:docPartUnique/>
        </w:docPartObj>
      </w:sdtPr>
      <w:sdtEndPr>
        <w:rPr>
          <w:rFonts w:ascii="Calibri" w:eastAsiaTheme="minorEastAsia" w:hAnsi="Calibri" w:cs="Times New Roman"/>
          <w:color w:val="auto"/>
          <w:sz w:val="24"/>
          <w:szCs w:val="24"/>
        </w:rPr>
      </w:sdtEndPr>
      <w:sdtContent>
        <w:p w:rsidR="00CE233F" w:rsidRPr="00D169EE" w:rsidRDefault="00CE233F" w:rsidP="0088557F">
          <w:pPr>
            <w:keepNext/>
            <w:keepLines/>
            <w:pBdr>
              <w:top w:val="single" w:sz="4" w:space="1" w:color="auto"/>
              <w:left w:val="single" w:sz="4" w:space="1" w:color="auto"/>
              <w:bottom w:val="single" w:sz="4" w:space="1" w:color="auto"/>
              <w:right w:val="single" w:sz="4" w:space="1" w:color="auto"/>
            </w:pBdr>
            <w:spacing w:before="480" w:after="0" w:line="276" w:lineRule="auto"/>
            <w:jc w:val="left"/>
            <w:rPr>
              <w:rFonts w:eastAsiaTheme="majorEastAsia" w:cstheme="majorBidi"/>
              <w:b/>
              <w:bCs/>
              <w:color w:val="22891F"/>
              <w:sz w:val="28"/>
              <w:szCs w:val="28"/>
            </w:rPr>
          </w:pPr>
          <w:r w:rsidRPr="00D169EE">
            <w:rPr>
              <w:rFonts w:eastAsiaTheme="majorEastAsia" w:cstheme="majorBidi"/>
              <w:b/>
              <w:bCs/>
              <w:color w:val="22891F"/>
              <w:sz w:val="28"/>
              <w:szCs w:val="28"/>
            </w:rPr>
            <w:t>Contenu</w:t>
          </w:r>
        </w:p>
        <w:bookmarkStart w:id="0" w:name="_GoBack"/>
        <w:bookmarkEnd w:id="0"/>
        <w:p w:rsidR="007450C9" w:rsidRDefault="00CE233F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r w:rsidRPr="00CE233F">
            <w:fldChar w:fldCharType="begin"/>
          </w:r>
          <w:r w:rsidRPr="00CE233F">
            <w:instrText xml:space="preserve"> TOC \o "1-3" \h \z \u </w:instrText>
          </w:r>
          <w:r w:rsidRPr="00CE233F">
            <w:fldChar w:fldCharType="separate"/>
          </w:r>
          <w:hyperlink w:anchor="_Toc269788" w:history="1">
            <w:r w:rsidR="007450C9" w:rsidRPr="002D0190">
              <w:rPr>
                <w:rStyle w:val="Lienhypertexte"/>
              </w:rPr>
              <w:t>1.</w:t>
            </w:r>
            <w:r w:rsidR="007450C9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sz w:val="22"/>
                <w:szCs w:val="22"/>
              </w:rPr>
              <w:tab/>
            </w:r>
            <w:r w:rsidR="007450C9" w:rsidRPr="002D0190">
              <w:rPr>
                <w:rStyle w:val="Lienhypertexte"/>
              </w:rPr>
              <w:t>Le cas d’étude</w:t>
            </w:r>
            <w:r w:rsidR="007450C9">
              <w:rPr>
                <w:webHidden/>
              </w:rPr>
              <w:tab/>
            </w:r>
            <w:r w:rsidR="007450C9">
              <w:rPr>
                <w:webHidden/>
              </w:rPr>
              <w:fldChar w:fldCharType="begin"/>
            </w:r>
            <w:r w:rsidR="007450C9">
              <w:rPr>
                <w:webHidden/>
              </w:rPr>
              <w:instrText xml:space="preserve"> PAGEREF _Toc269788 \h </w:instrText>
            </w:r>
            <w:r w:rsidR="007450C9">
              <w:rPr>
                <w:webHidden/>
              </w:rPr>
            </w:r>
            <w:r w:rsidR="007450C9">
              <w:rPr>
                <w:webHidden/>
              </w:rPr>
              <w:fldChar w:fldCharType="separate"/>
            </w:r>
            <w:r w:rsidR="007450C9">
              <w:rPr>
                <w:webHidden/>
              </w:rPr>
              <w:t>1</w:t>
            </w:r>
            <w:r w:rsidR="007450C9">
              <w:rPr>
                <w:webHidden/>
              </w:rPr>
              <w:fldChar w:fldCharType="end"/>
            </w:r>
          </w:hyperlink>
        </w:p>
        <w:p w:rsidR="007450C9" w:rsidRDefault="007450C9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269789" w:history="1">
            <w:r w:rsidRPr="002D0190">
              <w:rPr>
                <w:rStyle w:val="Lienhypertexte"/>
                <w:noProof/>
              </w:rPr>
              <w:t>1.1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2D0190">
              <w:rPr>
                <w:rStyle w:val="Lienhypertexte"/>
                <w:noProof/>
              </w:rPr>
              <w:t>Problématique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50C9" w:rsidRDefault="007450C9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269790" w:history="1">
            <w:r w:rsidRPr="002D0190">
              <w:rPr>
                <w:rStyle w:val="Lienhypertexte"/>
                <w:noProof/>
              </w:rPr>
              <w:t>1.2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2D0190">
              <w:rPr>
                <w:rStyle w:val="Lienhypertexte"/>
                <w:noProof/>
              </w:rPr>
              <w:t>Présentation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50C9" w:rsidRDefault="007450C9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269791" w:history="1">
            <w:r w:rsidRPr="002D0190">
              <w:rPr>
                <w:rStyle w:val="Lienhypertexte"/>
                <w:noProof/>
              </w:rPr>
              <w:t>1.3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2D0190">
              <w:rPr>
                <w:rStyle w:val="Lienhypertexte"/>
                <w:noProof/>
              </w:rPr>
              <w:t>Investigations réalisées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50C9" w:rsidRDefault="007450C9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hyperlink w:anchor="_Toc269792" w:history="1">
            <w:r w:rsidRPr="002D0190">
              <w:rPr>
                <w:rStyle w:val="Lienhypertexte"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sz w:val="22"/>
                <w:szCs w:val="22"/>
              </w:rPr>
              <w:tab/>
            </w:r>
            <w:r w:rsidRPr="002D0190">
              <w:rPr>
                <w:rStyle w:val="Lienhypertexte"/>
              </w:rPr>
              <w:t>La section globale ERASMUS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_Toc269792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7450C9" w:rsidRDefault="007450C9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hyperlink w:anchor="_Toc269793" w:history="1">
            <w:r w:rsidRPr="002D0190">
              <w:rPr>
                <w:rStyle w:val="Lienhypertexte"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sz w:val="22"/>
                <w:szCs w:val="22"/>
              </w:rPr>
              <w:tab/>
            </w:r>
            <w:r w:rsidRPr="002D0190">
              <w:rPr>
                <w:rStyle w:val="Lienhypertexte"/>
              </w:rPr>
              <w:t>Les sections-témoins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_Toc269793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7450C9" w:rsidRDefault="007450C9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iCs w:val="0"/>
              <w:sz w:val="22"/>
              <w:szCs w:val="22"/>
            </w:rPr>
          </w:pPr>
          <w:hyperlink w:anchor="_Toc269794" w:history="1">
            <w:r w:rsidRPr="002D0190">
              <w:rPr>
                <w:rStyle w:val="Lienhypertexte"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sz w:val="22"/>
                <w:szCs w:val="22"/>
              </w:rPr>
              <w:tab/>
            </w:r>
            <w:r w:rsidRPr="002D0190">
              <w:rPr>
                <w:rStyle w:val="Lienhypertexte"/>
              </w:rPr>
              <w:t>Traitement par ERASMUS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_Toc269794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7450C9" w:rsidRDefault="007450C9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269795" w:history="1">
            <w:r w:rsidRPr="002D0190">
              <w:rPr>
                <w:rStyle w:val="Lienhypertexte"/>
                <w:noProof/>
              </w:rPr>
              <w:t>4.1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2D0190">
              <w:rPr>
                <w:rStyle w:val="Lienhypertexte"/>
                <w:noProof/>
              </w:rPr>
              <w:t>Description du 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50C9" w:rsidRDefault="007450C9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269796" w:history="1">
            <w:r w:rsidRPr="002D0190">
              <w:rPr>
                <w:rStyle w:val="Lienhypertexte"/>
                <w:noProof/>
              </w:rPr>
              <w:t>4.2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2D0190">
              <w:rPr>
                <w:rStyle w:val="Lienhypertexte"/>
                <w:noProof/>
              </w:rPr>
              <w:t>Traitement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50C9" w:rsidRDefault="007450C9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269797" w:history="1">
            <w:r w:rsidRPr="002D0190">
              <w:rPr>
                <w:rStyle w:val="Lienhypertexte"/>
                <w:noProof/>
              </w:rPr>
              <w:t>4.3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2D0190">
              <w:rPr>
                <w:rStyle w:val="Lienhypertexte"/>
                <w:noProof/>
              </w:rPr>
              <w:t>Base de techniques et prix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50C9" w:rsidRDefault="007450C9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269798" w:history="1">
            <w:r w:rsidRPr="002D0190">
              <w:rPr>
                <w:rStyle w:val="Lienhypertexte"/>
                <w:noProof/>
              </w:rPr>
              <w:t>4.4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2D0190">
              <w:rPr>
                <w:rStyle w:val="Lienhypertexte"/>
                <w:noProof/>
              </w:rPr>
              <w:t>Résultats obtenus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450C9" w:rsidRDefault="007450C9">
          <w:pPr>
            <w:pStyle w:val="TM2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269799" w:history="1">
            <w:r w:rsidRPr="002D0190">
              <w:rPr>
                <w:rStyle w:val="Lienhypertexte"/>
                <w:noProof/>
              </w:rPr>
              <w:t>4.5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</w:rPr>
              <w:tab/>
            </w:r>
            <w:r w:rsidRPr="002D0190">
              <w:rPr>
                <w:rStyle w:val="Lienhypertexte"/>
                <w:noProof/>
              </w:rPr>
              <w:t>Démarche suivie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233F" w:rsidRPr="00CE233F" w:rsidRDefault="00CE233F" w:rsidP="0088557F">
          <w:pPr>
            <w:pStyle w:val="TM1"/>
            <w:rPr>
              <w:rFonts w:eastAsiaTheme="minorEastAsia"/>
            </w:rPr>
          </w:pPr>
          <w:r w:rsidRPr="00CE233F">
            <w:rPr>
              <w:rFonts w:eastAsiaTheme="minorEastAsia"/>
            </w:rPr>
            <w:fldChar w:fldCharType="end"/>
          </w:r>
        </w:p>
      </w:sdtContent>
    </w:sdt>
    <w:p w:rsidR="00603A48" w:rsidRDefault="00603A48" w:rsidP="00603A48">
      <w:pPr>
        <w:pStyle w:val="Corps"/>
      </w:pPr>
    </w:p>
    <w:p w:rsidR="00544D75" w:rsidRDefault="00544D75" w:rsidP="00544D75">
      <w:pPr>
        <w:pStyle w:val="Titre1"/>
      </w:pPr>
      <w:bookmarkStart w:id="1" w:name="_Toc398044283"/>
      <w:bookmarkStart w:id="2" w:name="_Toc269788"/>
      <w:r>
        <w:t>Le cas d’étude</w:t>
      </w:r>
      <w:bookmarkEnd w:id="2"/>
    </w:p>
    <w:p w:rsidR="00990100" w:rsidRPr="00D169EE" w:rsidRDefault="00990100" w:rsidP="00990100">
      <w:pPr>
        <w:pStyle w:val="Style2"/>
      </w:pPr>
      <w:bookmarkStart w:id="3" w:name="_Toc269789"/>
      <w:r>
        <w:t>Problématique</w:t>
      </w:r>
      <w:bookmarkEnd w:id="3"/>
    </w:p>
    <w:p w:rsidR="00F31157" w:rsidRDefault="00F31157" w:rsidP="00F31157">
      <w:pPr>
        <w:pStyle w:val="Corps"/>
        <w:keepNext/>
      </w:pPr>
      <w:r>
        <w:t xml:space="preserve">Rocade de </w:t>
      </w:r>
      <w:r w:rsidRPr="00F31157">
        <w:t>contournement d’agglomération</w:t>
      </w:r>
      <w:r>
        <w:t xml:space="preserve"> présentant</w:t>
      </w:r>
      <w:r w:rsidR="006F0F7D">
        <w:t xml:space="preserve"> de n</w:t>
      </w:r>
      <w:r w:rsidR="006F0F7D" w:rsidRPr="006F0F7D">
        <w:t>ombreuses réparations sur voie lente</w:t>
      </w:r>
      <w:r w:rsidR="006F0F7D">
        <w:t xml:space="preserve"> (</w:t>
      </w:r>
      <w:r w:rsidR="006F0F7D" w:rsidRPr="006F0F7D">
        <w:t>fraisage sur 14cm et mise en œuvre de 8cm GB classe3 et 6cm de BBSG classe3</w:t>
      </w:r>
      <w:r w:rsidR="006F0F7D">
        <w:t>)</w:t>
      </w:r>
      <w:r>
        <w:t> :</w:t>
      </w:r>
    </w:p>
    <w:p w:rsidR="00F31157" w:rsidRDefault="00F31157" w:rsidP="00F31157">
      <w:pPr>
        <w:pStyle w:val="Principal-Puce1"/>
      </w:pPr>
      <w:r>
        <w:t>Faïençage sur voie lente avec remontées de boues blanches : 15%</w:t>
      </w:r>
    </w:p>
    <w:p w:rsidR="00F31157" w:rsidRDefault="006F0F7D" w:rsidP="00F31157">
      <w:pPr>
        <w:pStyle w:val="Figures"/>
      </w:pPr>
      <w:r>
        <w:rPr>
          <w:noProof/>
          <w:lang w:eastAsia="fr-FR"/>
        </w:rPr>
        <w:drawing>
          <wp:inline distT="0" distB="0" distL="0" distR="0" wp14:anchorId="1CDC521F" wp14:editId="4B472C54">
            <wp:extent cx="2880360" cy="1947408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31"/>
                    <a:stretch/>
                  </pic:blipFill>
                  <pic:spPr bwMode="auto">
                    <a:xfrm>
                      <a:off x="0" y="0"/>
                      <a:ext cx="2880000" cy="19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F0F7D">
        <w:rPr>
          <w:noProof/>
          <w:lang w:eastAsia="fr-FR"/>
        </w:rPr>
        <w:t xml:space="preserve"> </w:t>
      </w:r>
      <w:r w:rsidR="00F31157">
        <w:t xml:space="preserve">   </w:t>
      </w:r>
      <w:r w:rsidR="00F31157">
        <w:rPr>
          <w:noProof/>
          <w:lang w:eastAsia="fr-FR"/>
        </w:rPr>
        <w:drawing>
          <wp:inline distT="0" distB="0" distL="0" distR="0" wp14:anchorId="047C6DC8" wp14:editId="348C4E46">
            <wp:extent cx="2880000" cy="194459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44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157" w:rsidRDefault="00F31157" w:rsidP="00F31157">
      <w:pPr>
        <w:pStyle w:val="Principal-Puce1"/>
      </w:pPr>
      <w:r>
        <w:lastRenderedPageBreak/>
        <w:t>Fissures transversales : 5/100m</w:t>
      </w:r>
    </w:p>
    <w:p w:rsidR="00F31157" w:rsidRDefault="00F31157" w:rsidP="00F31157">
      <w:pPr>
        <w:pStyle w:val="Figures"/>
      </w:pPr>
      <w:r>
        <w:rPr>
          <w:noProof/>
          <w:lang w:eastAsia="fr-FR"/>
        </w:rPr>
        <w:drawing>
          <wp:inline distT="0" distB="0" distL="0" distR="0" wp14:anchorId="05A3AB40" wp14:editId="72ED653A">
            <wp:extent cx="2880000" cy="2010300"/>
            <wp:effectExtent l="0" t="0" r="0" b="952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7" r="14603"/>
                    <a:stretch/>
                  </pic:blipFill>
                  <pic:spPr bwMode="auto">
                    <a:xfrm>
                      <a:off x="0" y="0"/>
                      <a:ext cx="2880000" cy="20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18515E01" wp14:editId="0490107A">
            <wp:extent cx="2880360" cy="2015167"/>
            <wp:effectExtent l="0" t="0" r="0" b="444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6"/>
                    <a:stretch/>
                  </pic:blipFill>
                  <pic:spPr bwMode="auto">
                    <a:xfrm>
                      <a:off x="0" y="0"/>
                      <a:ext cx="2880000" cy="201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157" w:rsidRDefault="00F31157" w:rsidP="00F31157">
      <w:pPr>
        <w:pStyle w:val="Principal-Puce1"/>
      </w:pPr>
      <w:r>
        <w:t>Fissures longitudinales : 2%</w:t>
      </w:r>
    </w:p>
    <w:p w:rsidR="006F0F7D" w:rsidRDefault="006F0F7D" w:rsidP="006F0F7D">
      <w:pPr>
        <w:pStyle w:val="Figures"/>
      </w:pPr>
      <w:r>
        <w:rPr>
          <w:noProof/>
          <w:lang w:eastAsia="fr-FR"/>
        </w:rPr>
        <w:drawing>
          <wp:inline distT="0" distB="0" distL="0" distR="0" wp14:anchorId="25D4D012" wp14:editId="703EFB68">
            <wp:extent cx="2875974" cy="1943100"/>
            <wp:effectExtent l="0" t="0" r="63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6"/>
                    <a:stretch/>
                  </pic:blipFill>
                  <pic:spPr bwMode="auto">
                    <a:xfrm>
                      <a:off x="0" y="0"/>
                      <a:ext cx="2880000" cy="19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fr-FR"/>
        </w:rPr>
        <w:drawing>
          <wp:inline distT="0" distB="0" distL="0" distR="0" wp14:anchorId="3B3FBFD0" wp14:editId="17AE7225">
            <wp:extent cx="2880360" cy="1936318"/>
            <wp:effectExtent l="0" t="0" r="0" b="698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2"/>
                    <a:stretch/>
                  </pic:blipFill>
                  <pic:spPr bwMode="auto">
                    <a:xfrm>
                      <a:off x="0" y="0"/>
                      <a:ext cx="2880000" cy="193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731" w:rsidRDefault="00544D75" w:rsidP="001661FB">
      <w:pPr>
        <w:pStyle w:val="Style2"/>
      </w:pPr>
      <w:bookmarkStart w:id="4" w:name="_Toc269790"/>
      <w:r>
        <w:t>Présentation</w:t>
      </w:r>
      <w:bookmarkEnd w:id="4"/>
      <w:r>
        <w:t xml:space="preserve"> </w:t>
      </w:r>
    </w:p>
    <w:p w:rsidR="00F31157" w:rsidRDefault="00F31157" w:rsidP="00F31157">
      <w:pPr>
        <w:pStyle w:val="Principal-Puce1"/>
      </w:pPr>
      <w:r>
        <w:t>P</w:t>
      </w:r>
      <w:r>
        <w:t>artie de r</w:t>
      </w:r>
      <w:r w:rsidRPr="00F31157">
        <w:t>ocade de contournement d’agglomération</w:t>
      </w:r>
    </w:p>
    <w:p w:rsidR="00F31157" w:rsidRDefault="00F31157" w:rsidP="00F31157">
      <w:pPr>
        <w:pStyle w:val="Principal-Puce1"/>
      </w:pPr>
      <w:r>
        <w:t xml:space="preserve">2 x 2 voies </w:t>
      </w:r>
      <w:proofErr w:type="gramStart"/>
      <w:r>
        <w:t>construite</w:t>
      </w:r>
      <w:proofErr w:type="gramEnd"/>
      <w:r>
        <w:t xml:space="preserve"> en 1988</w:t>
      </w:r>
    </w:p>
    <w:p w:rsidR="00F31157" w:rsidRDefault="00F31157" w:rsidP="006F0F7D">
      <w:pPr>
        <w:pStyle w:val="Principal-Puce1"/>
        <w:keepNext w:val="0"/>
        <w:ind w:hanging="357"/>
      </w:pPr>
      <w:r>
        <w:t>Trafic 2018 : 11800 V/j (sens +)</w:t>
      </w:r>
    </w:p>
    <w:p w:rsidR="00F31157" w:rsidRDefault="00F31157" w:rsidP="006F0F7D">
      <w:pPr>
        <w:pStyle w:val="Principal-Puce1"/>
        <w:keepNext w:val="0"/>
        <w:ind w:hanging="357"/>
      </w:pPr>
      <w:r>
        <w:t>Section de 895 m à étudier</w:t>
      </w:r>
    </w:p>
    <w:p w:rsidR="00F31157" w:rsidRDefault="00F31157" w:rsidP="006F0F7D">
      <w:pPr>
        <w:pStyle w:val="Principal-Puce1"/>
        <w:keepNext w:val="0"/>
        <w:ind w:hanging="357"/>
      </w:pPr>
      <w:r>
        <w:t>Largeur actuelle : 7,60 m</w:t>
      </w:r>
    </w:p>
    <w:p w:rsidR="00F31157" w:rsidRDefault="00F31157" w:rsidP="006F0F7D">
      <w:pPr>
        <w:pStyle w:val="Principal-Puce1"/>
        <w:keepNext w:val="0"/>
        <w:ind w:hanging="357"/>
      </w:pPr>
      <w:r>
        <w:t>Assainissement : chaussée bordurée, présence d’assainissement</w:t>
      </w:r>
    </w:p>
    <w:p w:rsidR="006F0F7D" w:rsidRDefault="006F0F7D" w:rsidP="006F0F7D">
      <w:pPr>
        <w:pStyle w:val="Corps"/>
      </w:pPr>
      <w:r>
        <w:t>Avec :</w:t>
      </w:r>
    </w:p>
    <w:p w:rsidR="006F0F7D" w:rsidRDefault="006F0F7D" w:rsidP="006F0F7D">
      <w:pPr>
        <w:pStyle w:val="Principal-Puce1"/>
        <w:keepNext w:val="0"/>
        <w:widowControl w:val="0"/>
        <w:ind w:hanging="357"/>
      </w:pPr>
      <w:r>
        <w:t>Contrainte de seuil à 0cm</w:t>
      </w:r>
    </w:p>
    <w:p w:rsidR="006F0F7D" w:rsidRDefault="006F0F7D" w:rsidP="006F0F7D">
      <w:pPr>
        <w:pStyle w:val="Principal-Puce1"/>
        <w:keepNext w:val="0"/>
        <w:widowControl w:val="0"/>
        <w:ind w:hanging="357"/>
      </w:pPr>
      <w:r>
        <w:t>Contrainte de gel</w:t>
      </w:r>
    </w:p>
    <w:p w:rsidR="00544D75" w:rsidRDefault="00544D75" w:rsidP="00544D75">
      <w:pPr>
        <w:pStyle w:val="Style2"/>
      </w:pPr>
      <w:bookmarkStart w:id="5" w:name="_Toc269791"/>
      <w:r>
        <w:t>Investigations réalisées</w:t>
      </w:r>
      <w:bookmarkEnd w:id="5"/>
    </w:p>
    <w:p w:rsidR="00544D75" w:rsidRDefault="00544D75" w:rsidP="00990100">
      <w:pPr>
        <w:pStyle w:val="Principal-Puce1"/>
      </w:pPr>
      <w:r>
        <w:t xml:space="preserve">Mesures de déflexion </w:t>
      </w:r>
      <w:r w:rsidR="00B33860">
        <w:t>réalisées en Février 2017</w:t>
      </w:r>
      <w:r w:rsidR="00990100">
        <w:t xml:space="preserve"> : </w:t>
      </w:r>
    </w:p>
    <w:p w:rsidR="00B33860" w:rsidRDefault="00B33860" w:rsidP="00B33860">
      <w:pPr>
        <w:pStyle w:val="Principal-P2"/>
      </w:pPr>
      <w:r>
        <w:t>Type d’appareil : Flash</w:t>
      </w:r>
    </w:p>
    <w:p w:rsidR="00B33860" w:rsidRDefault="00B33860" w:rsidP="00B33860">
      <w:pPr>
        <w:pStyle w:val="Principal-P2"/>
        <w:keepNext w:val="0"/>
        <w:widowControl w:val="0"/>
        <w:ind w:left="1321"/>
      </w:pPr>
      <w:r>
        <w:t>Valeur des pics : 85/100</w:t>
      </w:r>
    </w:p>
    <w:p w:rsidR="00990100" w:rsidRDefault="00B33860" w:rsidP="00B33860">
      <w:pPr>
        <w:pStyle w:val="Principal-P2"/>
        <w:keepNext w:val="0"/>
        <w:widowControl w:val="0"/>
        <w:ind w:left="1321"/>
      </w:pPr>
      <w:r>
        <w:t xml:space="preserve">Valeur </w:t>
      </w:r>
      <w:r>
        <w:t>écrêtée</w:t>
      </w:r>
      <w:r>
        <w:t xml:space="preserve"> : 30/100</w:t>
      </w:r>
    </w:p>
    <w:p w:rsidR="00544D75" w:rsidRDefault="00990100" w:rsidP="00B33860">
      <w:pPr>
        <w:pStyle w:val="Principal-Puce1"/>
      </w:pPr>
      <w:r>
        <w:lastRenderedPageBreak/>
        <w:t>4</w:t>
      </w:r>
      <w:r w:rsidR="00544D75">
        <w:t xml:space="preserve"> </w:t>
      </w:r>
      <w:r w:rsidR="00B33860">
        <w:t>c</w:t>
      </w:r>
      <w:r w:rsidR="00544D75">
        <w:t xml:space="preserve">arottages </w:t>
      </w:r>
      <w:r w:rsidR="00B33860">
        <w:t xml:space="preserve">dont trois </w:t>
      </w:r>
      <w:r w:rsidR="00D81C6F">
        <w:t>sur</w:t>
      </w:r>
      <w:r w:rsidR="00B33860">
        <w:t xml:space="preserve"> une chaussée fissurée et un</w:t>
      </w:r>
      <w:r w:rsidR="00D81C6F">
        <w:t xml:space="preserve"> sur</w:t>
      </w:r>
      <w:r w:rsidR="00B33860">
        <w:t xml:space="preserve"> une chaussée </w:t>
      </w:r>
      <w:r w:rsidR="00D81C6F">
        <w:t>fracturée</w:t>
      </w:r>
      <w:r w:rsidR="00B33860">
        <w:t> :</w:t>
      </w:r>
    </w:p>
    <w:p w:rsidR="00B33860" w:rsidRDefault="00B33860" w:rsidP="00B33860">
      <w:pPr>
        <w:pStyle w:val="Figures"/>
      </w:pPr>
      <w:r>
        <w:rPr>
          <w:noProof/>
        </w:rPr>
        <w:drawing>
          <wp:inline distT="0" distB="0" distL="0" distR="0" wp14:anchorId="1A5DB848" wp14:editId="18735689">
            <wp:extent cx="3283527" cy="2445327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83527" cy="244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Titre1"/>
      </w:pPr>
      <w:bookmarkStart w:id="6" w:name="_Toc269792"/>
      <w:r>
        <w:t>La section globale ERASMUS</w:t>
      </w:r>
      <w:bookmarkEnd w:id="6"/>
    </w:p>
    <w:p w:rsidR="004410AF" w:rsidRDefault="004410AF" w:rsidP="004410AF">
      <w:pPr>
        <w:pStyle w:val="Principal-Puce1"/>
      </w:pPr>
      <w:r>
        <w:t>Les panneaux sont renseignés aussi précisément que possible :</w:t>
      </w:r>
    </w:p>
    <w:p w:rsidR="004410AF" w:rsidRDefault="004410AF" w:rsidP="004410AF">
      <w:pPr>
        <w:pStyle w:val="Principal-P2"/>
      </w:pPr>
      <w:r>
        <w:t>Le panneau Général :</w:t>
      </w:r>
    </w:p>
    <w:p w:rsidR="004410AF" w:rsidRDefault="00B33860" w:rsidP="004410AF">
      <w:pPr>
        <w:pStyle w:val="Figures"/>
      </w:pPr>
      <w:r>
        <w:rPr>
          <w:noProof/>
        </w:rPr>
        <w:drawing>
          <wp:inline distT="0" distB="0" distL="0" distR="0" wp14:anchorId="1BCB77F9" wp14:editId="67C659C1">
            <wp:extent cx="2880000" cy="1310036"/>
            <wp:effectExtent l="0" t="0" r="0" b="444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1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t>Le Climat :</w:t>
      </w:r>
    </w:p>
    <w:p w:rsidR="004410AF" w:rsidRDefault="00B33860" w:rsidP="004410AF">
      <w:pPr>
        <w:pStyle w:val="Figures"/>
      </w:pPr>
      <w:r>
        <w:rPr>
          <w:noProof/>
        </w:rPr>
        <w:drawing>
          <wp:inline distT="0" distB="0" distL="0" distR="0" wp14:anchorId="3F6E3A33" wp14:editId="02BB7E63">
            <wp:extent cx="3417570" cy="645795"/>
            <wp:effectExtent l="0" t="0" r="0" b="1905"/>
            <wp:docPr id="7168" name="Image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11569"/>
                    <a:stretch/>
                  </pic:blipFill>
                  <pic:spPr bwMode="auto">
                    <a:xfrm>
                      <a:off x="0" y="0"/>
                      <a:ext cx="3420000" cy="646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t>Le Trafic :</w:t>
      </w:r>
    </w:p>
    <w:p w:rsidR="004410AF" w:rsidRDefault="00B33860" w:rsidP="004410AF">
      <w:pPr>
        <w:pStyle w:val="Figures"/>
      </w:pPr>
      <w:r>
        <w:rPr>
          <w:noProof/>
        </w:rPr>
        <w:drawing>
          <wp:inline distT="0" distB="0" distL="0" distR="0" wp14:anchorId="6DEC56DB" wp14:editId="1ECD06ED">
            <wp:extent cx="3425613" cy="788670"/>
            <wp:effectExtent l="0" t="0" r="3810" b="0"/>
            <wp:docPr id="7169" name="Image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9804"/>
                    <a:stretch/>
                  </pic:blipFill>
                  <pic:spPr bwMode="auto">
                    <a:xfrm>
                      <a:off x="0" y="0"/>
                      <a:ext cx="3427200" cy="78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860" w:rsidRDefault="00B33860" w:rsidP="00B33860">
      <w:pPr>
        <w:pStyle w:val="Principal-P2"/>
      </w:pPr>
      <w:r>
        <w:t>La Déflexion :</w:t>
      </w:r>
    </w:p>
    <w:p w:rsidR="00B33860" w:rsidRPr="00B33860" w:rsidRDefault="00B33860" w:rsidP="00B33860">
      <w:pPr>
        <w:pStyle w:val="Figures"/>
      </w:pPr>
      <w:r>
        <w:rPr>
          <w:noProof/>
        </w:rPr>
        <w:drawing>
          <wp:inline distT="0" distB="0" distL="0" distR="0" wp14:anchorId="3A8F63C7" wp14:editId="29F38D2E">
            <wp:extent cx="3414273" cy="805815"/>
            <wp:effectExtent l="0" t="0" r="0" b="0"/>
            <wp:docPr id="7171" name="Image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-1" b="4082"/>
                    <a:stretch/>
                  </pic:blipFill>
                  <pic:spPr bwMode="auto">
                    <a:xfrm>
                      <a:off x="0" y="0"/>
                      <a:ext cx="3423600" cy="808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lastRenderedPageBreak/>
        <w:t>La Coupe transversale :</w:t>
      </w:r>
    </w:p>
    <w:p w:rsidR="004410AF" w:rsidRDefault="00B33860" w:rsidP="004410AF">
      <w:pPr>
        <w:pStyle w:val="Figures"/>
      </w:pPr>
      <w:r>
        <w:rPr>
          <w:noProof/>
        </w:rPr>
        <w:drawing>
          <wp:inline distT="0" distB="0" distL="0" distR="0" wp14:anchorId="7F7BE6EA" wp14:editId="4F568A9B">
            <wp:extent cx="4053600" cy="1810800"/>
            <wp:effectExtent l="0" t="0" r="444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53600" cy="18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623" w:rsidRDefault="00186623" w:rsidP="00186623">
      <w:pPr>
        <w:pStyle w:val="Principal-P2"/>
      </w:pPr>
      <w:r>
        <w:t>L</w:t>
      </w:r>
      <w:r>
        <w:t>e</w:t>
      </w:r>
      <w:r>
        <w:t xml:space="preserve"> C</w:t>
      </w:r>
      <w:r>
        <w:t>ahier des charges</w:t>
      </w:r>
      <w:r>
        <w:t> :</w:t>
      </w:r>
    </w:p>
    <w:p w:rsidR="00186623" w:rsidRDefault="007450C9" w:rsidP="00186623">
      <w:pPr>
        <w:pStyle w:val="Figures"/>
      </w:pPr>
      <w:r>
        <w:rPr>
          <w:noProof/>
        </w:rPr>
        <w:drawing>
          <wp:inline distT="0" distB="0" distL="0" distR="0" wp14:anchorId="01996581" wp14:editId="0FE03375">
            <wp:extent cx="3427200" cy="4096800"/>
            <wp:effectExtent l="0" t="0" r="1905" b="0"/>
            <wp:docPr id="504" name="Imag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7200" cy="40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Titre1"/>
      </w:pPr>
      <w:bookmarkStart w:id="7" w:name="_Toc269793"/>
      <w:r>
        <w:t>Les sections-témoins</w:t>
      </w:r>
      <w:bookmarkEnd w:id="7"/>
    </w:p>
    <w:p w:rsidR="004410AF" w:rsidRDefault="004410AF" w:rsidP="004410AF">
      <w:pPr>
        <w:pStyle w:val="Principal-Puce1"/>
      </w:pPr>
      <w:r>
        <w:t>L</w:t>
      </w:r>
      <w:r w:rsidR="00D81C6F">
        <w:t xml:space="preserve">es panneaux sont renseignés précisément en fonction de </w:t>
      </w:r>
      <w:r w:rsidR="00D81C6F">
        <w:t>chacune des carottes</w:t>
      </w:r>
      <w:r>
        <w:t> :</w:t>
      </w:r>
    </w:p>
    <w:p w:rsidR="004410AF" w:rsidRDefault="004410AF" w:rsidP="004410AF">
      <w:pPr>
        <w:pStyle w:val="Principal-P2"/>
      </w:pPr>
      <w:r>
        <w:t>Le panneau Général :</w:t>
      </w:r>
    </w:p>
    <w:p w:rsidR="004410AF" w:rsidRDefault="00D81C6F" w:rsidP="00D81C6F">
      <w:pPr>
        <w:pStyle w:val="Illustration"/>
      </w:pPr>
      <w:r>
        <w:rPr>
          <w:noProof/>
        </w:rPr>
        <w:drawing>
          <wp:inline distT="0" distB="0" distL="0" distR="0" wp14:anchorId="45C85FE5" wp14:editId="3313A963">
            <wp:extent cx="3236400" cy="1224000"/>
            <wp:effectExtent l="0" t="0" r="2540" b="0"/>
            <wp:docPr id="7174" name="Image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36400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D81C6F">
      <w:pPr>
        <w:pStyle w:val="Principal-P2"/>
        <w:keepNext w:val="0"/>
        <w:widowControl w:val="0"/>
        <w:numPr>
          <w:ilvl w:val="1"/>
          <w:numId w:val="2"/>
        </w:numPr>
        <w:ind w:left="1797" w:hanging="357"/>
      </w:pPr>
      <w:r>
        <w:t>Avec en particulier la</w:t>
      </w:r>
      <w:r w:rsidR="00D81C6F">
        <w:t xml:space="preserve"> localisation de</w:t>
      </w:r>
      <w:r>
        <w:t xml:space="preserve"> la carotte</w:t>
      </w:r>
      <w:r w:rsidR="00D81C6F">
        <w:t>.</w:t>
      </w:r>
    </w:p>
    <w:p w:rsidR="004410AF" w:rsidRDefault="004410AF" w:rsidP="004410AF">
      <w:pPr>
        <w:pStyle w:val="Principal-P2"/>
      </w:pPr>
      <w:r>
        <w:lastRenderedPageBreak/>
        <w:t>Le panneau Essais :</w:t>
      </w:r>
    </w:p>
    <w:p w:rsidR="004410AF" w:rsidRDefault="00D81C6F" w:rsidP="004410AF">
      <w:pPr>
        <w:pStyle w:val="Figures"/>
      </w:pPr>
      <w:r>
        <w:rPr>
          <w:noProof/>
        </w:rPr>
        <w:drawing>
          <wp:inline distT="0" distB="0" distL="0" distR="0" wp14:anchorId="14560299" wp14:editId="42AE73EF">
            <wp:extent cx="3243600" cy="1472400"/>
            <wp:effectExtent l="0" t="0" r="0" b="0"/>
            <wp:docPr id="7175" name="Image 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43600" cy="14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C6F" w:rsidRDefault="00D81C6F" w:rsidP="00D81C6F">
      <w:pPr>
        <w:pStyle w:val="Principal-P2"/>
        <w:numPr>
          <w:ilvl w:val="1"/>
          <w:numId w:val="2"/>
        </w:numPr>
      </w:pPr>
      <w:r>
        <w:t>Avec la caractérisation de la Déflexion :</w:t>
      </w:r>
    </w:p>
    <w:p w:rsidR="00D81C6F" w:rsidRDefault="00D81C6F" w:rsidP="00D81C6F">
      <w:pPr>
        <w:pStyle w:val="Figures"/>
      </w:pPr>
      <w:r>
        <w:rPr>
          <w:noProof/>
        </w:rPr>
        <w:drawing>
          <wp:inline distT="0" distB="0" distL="0" distR="0" wp14:anchorId="39A27530" wp14:editId="2876725A">
            <wp:extent cx="4442400" cy="738000"/>
            <wp:effectExtent l="0" t="0" r="0" b="5080"/>
            <wp:docPr id="7181" name="Image 7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42400" cy="7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D81C6F">
      <w:pPr>
        <w:pStyle w:val="Principal-P2"/>
        <w:numPr>
          <w:ilvl w:val="1"/>
          <w:numId w:val="2"/>
        </w:numPr>
      </w:pPr>
      <w:r>
        <w:t xml:space="preserve">Avec la </w:t>
      </w:r>
      <w:r w:rsidR="00D81C6F">
        <w:t xml:space="preserve">caractérisation du </w:t>
      </w:r>
      <w:r>
        <w:t>Carottage :</w:t>
      </w:r>
    </w:p>
    <w:p w:rsidR="004410AF" w:rsidRDefault="00D81C6F" w:rsidP="004410AF">
      <w:pPr>
        <w:pStyle w:val="Figures"/>
      </w:pPr>
      <w:r>
        <w:rPr>
          <w:noProof/>
        </w:rPr>
        <w:drawing>
          <wp:inline distT="0" distB="0" distL="0" distR="0" wp14:anchorId="630DBE36" wp14:editId="2146FD74">
            <wp:extent cx="4439504" cy="1525905"/>
            <wp:effectExtent l="0" t="0" r="0" b="0"/>
            <wp:docPr id="7178" name="Image 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10402"/>
                    <a:stretch/>
                  </pic:blipFill>
                  <pic:spPr bwMode="auto">
                    <a:xfrm>
                      <a:off x="0" y="0"/>
                      <a:ext cx="4438800" cy="1525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t xml:space="preserve">Le </w:t>
      </w:r>
      <w:r w:rsidR="00D81C6F">
        <w:t>panneau Dégradations</w:t>
      </w:r>
      <w:r>
        <w:t> :</w:t>
      </w:r>
    </w:p>
    <w:p w:rsidR="004410AF" w:rsidRDefault="00D81C6F" w:rsidP="004410AF">
      <w:pPr>
        <w:pStyle w:val="Figures"/>
      </w:pPr>
      <w:r>
        <w:rPr>
          <w:noProof/>
        </w:rPr>
        <w:drawing>
          <wp:inline distT="0" distB="0" distL="0" distR="0" wp14:anchorId="3B760AD5" wp14:editId="3A8A4FFE">
            <wp:extent cx="3229200" cy="1522800"/>
            <wp:effectExtent l="0" t="0" r="9525" b="1270"/>
            <wp:docPr id="7176" name="Image 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29200" cy="15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C6F" w:rsidRDefault="00D81C6F" w:rsidP="00D81C6F">
      <w:pPr>
        <w:pStyle w:val="Principal-P3"/>
      </w:pPr>
      <w:r>
        <w:t>Avec notamment du Faïençage sur BDR :</w:t>
      </w:r>
    </w:p>
    <w:p w:rsidR="00D81C6F" w:rsidRPr="00D81C6F" w:rsidRDefault="00D81C6F" w:rsidP="00D81C6F">
      <w:pPr>
        <w:pStyle w:val="Figures"/>
      </w:pPr>
      <w:r>
        <w:rPr>
          <w:noProof/>
        </w:rPr>
        <w:drawing>
          <wp:inline distT="0" distB="0" distL="0" distR="0" wp14:anchorId="672B891B" wp14:editId="0C37B5BE">
            <wp:extent cx="4431600" cy="547200"/>
            <wp:effectExtent l="0" t="0" r="0" b="5715"/>
            <wp:docPr id="7179" name="Image 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31600" cy="5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2"/>
      </w:pPr>
      <w:r>
        <w:lastRenderedPageBreak/>
        <w:t>Le panneau Structure :</w:t>
      </w:r>
    </w:p>
    <w:p w:rsidR="004410AF" w:rsidRPr="00F03CD4" w:rsidRDefault="00D81C6F" w:rsidP="004410AF">
      <w:pPr>
        <w:pStyle w:val="Figures"/>
      </w:pPr>
      <w:r>
        <w:rPr>
          <w:noProof/>
        </w:rPr>
        <w:drawing>
          <wp:inline distT="0" distB="0" distL="0" distR="0" wp14:anchorId="5043E0D6" wp14:editId="57154F07">
            <wp:extent cx="4435200" cy="1807200"/>
            <wp:effectExtent l="0" t="0" r="3810" b="3175"/>
            <wp:docPr id="7177" name="Image 7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35200" cy="1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C6F" w:rsidRDefault="00D81C6F" w:rsidP="00D81C6F">
      <w:pPr>
        <w:pStyle w:val="Principal-Puce1"/>
      </w:pPr>
      <w:r>
        <w:t xml:space="preserve">La </w:t>
      </w:r>
      <w:r>
        <w:t>deux</w:t>
      </w:r>
      <w:r>
        <w:t>ième section-témoin :</w:t>
      </w:r>
    </w:p>
    <w:p w:rsidR="00D81C6F" w:rsidRPr="00DF321A" w:rsidRDefault="00E4093D" w:rsidP="00D81C6F">
      <w:pPr>
        <w:pStyle w:val="Figures"/>
      </w:pPr>
      <w:r>
        <w:rPr>
          <w:noProof/>
        </w:rPr>
        <w:drawing>
          <wp:inline distT="0" distB="0" distL="0" distR="0" wp14:anchorId="67859EDA" wp14:editId="0C2BECD6">
            <wp:extent cx="5760584" cy="3154680"/>
            <wp:effectExtent l="0" t="0" r="0" b="7620"/>
            <wp:docPr id="7186" name="Image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2646"/>
                    <a:stretch/>
                  </pic:blipFill>
                  <pic:spPr bwMode="auto">
                    <a:xfrm>
                      <a:off x="0" y="0"/>
                      <a:ext cx="5759450" cy="315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uce1"/>
      </w:pPr>
      <w:r>
        <w:lastRenderedPageBreak/>
        <w:t>La troisième section-témoin :</w:t>
      </w:r>
    </w:p>
    <w:p w:rsidR="004410AF" w:rsidRPr="00DF321A" w:rsidRDefault="00D81C6F" w:rsidP="004410AF">
      <w:pPr>
        <w:pStyle w:val="Figures"/>
      </w:pPr>
      <w:r>
        <w:rPr>
          <w:noProof/>
          <w:lang w:eastAsia="fr-FR"/>
        </w:rPr>
        <w:drawing>
          <wp:inline distT="0" distB="0" distL="0" distR="0" wp14:anchorId="0C2986D7" wp14:editId="3026A951">
            <wp:extent cx="5760719" cy="3148965"/>
            <wp:effectExtent l="0" t="0" r="0" b="0"/>
            <wp:docPr id="7183" name="Image 7183" descr="C:\Users\Valerie\Documents Valérie\DOCUMENTATIONS LOGICIELS\DOCS ERASMUS\Mementos\Réhabilitation avec reconstruction\0.11 Cas ERASM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lerie\Documents Valérie\DOCUMENTATIONS LOGICIELS\DOCS ERASMUS\Mementos\Réhabilitation avec reconstruction\0.11 Cas ERASMU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2"/>
                    <a:stretch/>
                  </pic:blipFill>
                  <pic:spPr bwMode="auto">
                    <a:xfrm>
                      <a:off x="0" y="0"/>
                      <a:ext cx="5759450" cy="3148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uce1"/>
        <w:rPr>
          <w:lang w:eastAsia="en-US"/>
        </w:rPr>
      </w:pPr>
      <w:r>
        <w:rPr>
          <w:lang w:eastAsia="en-US"/>
        </w:rPr>
        <w:t>La quatrième section-témoin :</w:t>
      </w:r>
    </w:p>
    <w:p w:rsidR="004410AF" w:rsidRDefault="00D81C6F" w:rsidP="004410AF">
      <w:pPr>
        <w:pStyle w:val="Figures"/>
      </w:pPr>
      <w:r>
        <w:rPr>
          <w:noProof/>
          <w:lang w:eastAsia="fr-FR"/>
        </w:rPr>
        <w:drawing>
          <wp:inline distT="0" distB="0" distL="0" distR="0" wp14:anchorId="563A5FA4" wp14:editId="187400E7">
            <wp:extent cx="5760719" cy="3154680"/>
            <wp:effectExtent l="0" t="0" r="0" b="7620"/>
            <wp:docPr id="7184" name="Image 7184" descr="C:\Users\Valerie\Documents Valérie\DOCUMENTATIONS LOGICIELS\DOCS ERASMUS\Mementos\Réhabilitation avec reconstruction\0.12 Cas ERASM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lerie\Documents Valérie\DOCUMENTATIONS LOGICIELS\DOCS ERASMUS\Mementos\Réhabilitation avec reconstruction\0.12 Cas ERASMU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"/>
                    <a:stretch/>
                  </pic:blipFill>
                  <pic:spPr bwMode="auto">
                    <a:xfrm>
                      <a:off x="0" y="0"/>
                      <a:ext cx="5759450" cy="31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0AF" w:rsidRDefault="004410AF" w:rsidP="004410AF">
      <w:pPr>
        <w:pStyle w:val="Principal-Puce1"/>
        <w:rPr>
          <w:lang w:eastAsia="en-US"/>
        </w:rPr>
      </w:pPr>
      <w:r>
        <w:rPr>
          <w:lang w:eastAsia="en-US"/>
        </w:rPr>
        <w:lastRenderedPageBreak/>
        <w:t>Les 4 sections-témoins sont ainsi représentées dans l’interface de l’étude :</w:t>
      </w:r>
    </w:p>
    <w:p w:rsidR="004410AF" w:rsidRDefault="00E4093D" w:rsidP="004410AF">
      <w:pPr>
        <w:pStyle w:val="Illustration"/>
      </w:pPr>
      <w:r>
        <w:rPr>
          <w:noProof/>
        </w:rPr>
        <w:drawing>
          <wp:inline distT="0" distB="0" distL="0" distR="0" wp14:anchorId="35536E18" wp14:editId="5CB34FD4">
            <wp:extent cx="5760584" cy="3154680"/>
            <wp:effectExtent l="0" t="0" r="0" b="7620"/>
            <wp:docPr id="7187" name="Image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2646"/>
                    <a:stretch/>
                  </pic:blipFill>
                  <pic:spPr bwMode="auto">
                    <a:xfrm>
                      <a:off x="0" y="0"/>
                      <a:ext cx="5759450" cy="315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0AF" w:rsidRPr="00FB68EE" w:rsidRDefault="004410AF" w:rsidP="004410AF">
      <w:pPr>
        <w:pStyle w:val="Lgende"/>
      </w:pPr>
      <w:r>
        <w:t>En vue simple</w:t>
      </w:r>
    </w:p>
    <w:p w:rsidR="004410AF" w:rsidRDefault="00E4093D" w:rsidP="004410AF">
      <w:pPr>
        <w:pStyle w:val="Illustration"/>
      </w:pPr>
      <w:r>
        <w:rPr>
          <w:noProof/>
        </w:rPr>
        <w:drawing>
          <wp:inline distT="0" distB="0" distL="0" distR="0" wp14:anchorId="660A724C" wp14:editId="39CFB83C">
            <wp:extent cx="5760584" cy="3148965"/>
            <wp:effectExtent l="0" t="0" r="0" b="0"/>
            <wp:docPr id="7189" name="Image 7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2822"/>
                    <a:stretch/>
                  </pic:blipFill>
                  <pic:spPr bwMode="auto">
                    <a:xfrm>
                      <a:off x="0" y="0"/>
                      <a:ext cx="5759450" cy="314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0AF" w:rsidRPr="00FB68EE" w:rsidRDefault="004410AF" w:rsidP="004410AF">
      <w:pPr>
        <w:pStyle w:val="Lgende"/>
      </w:pPr>
      <w:r>
        <w:t>En vue panoramique</w:t>
      </w:r>
    </w:p>
    <w:p w:rsidR="00DF02A0" w:rsidRDefault="004410AF" w:rsidP="00544D75">
      <w:pPr>
        <w:pStyle w:val="Titre1"/>
      </w:pPr>
      <w:bookmarkStart w:id="8" w:name="_Toc269794"/>
      <w:r>
        <w:lastRenderedPageBreak/>
        <w:t>T</w:t>
      </w:r>
      <w:r w:rsidR="00DF02A0">
        <w:t xml:space="preserve">raitement </w:t>
      </w:r>
      <w:r>
        <w:t>par</w:t>
      </w:r>
      <w:r w:rsidR="00DF02A0">
        <w:t xml:space="preserve"> ERASMUS</w:t>
      </w:r>
      <w:bookmarkEnd w:id="8"/>
    </w:p>
    <w:p w:rsidR="00DF02A0" w:rsidRDefault="00DF02A0" w:rsidP="00DF02A0">
      <w:pPr>
        <w:pStyle w:val="Style2"/>
      </w:pPr>
      <w:bookmarkStart w:id="9" w:name="_Toc269795"/>
      <w:r>
        <w:t>Description du cas</w:t>
      </w:r>
      <w:bookmarkEnd w:id="9"/>
    </w:p>
    <w:p w:rsidR="00DF02A0" w:rsidRDefault="00DF02A0" w:rsidP="005E11D8">
      <w:pPr>
        <w:pStyle w:val="Corps"/>
        <w:keepNext/>
      </w:pPr>
      <w:r>
        <w:t xml:space="preserve">Le cas d’étude est composé de 4 sections-témoins : </w:t>
      </w:r>
    </w:p>
    <w:p w:rsidR="00DF02A0" w:rsidRDefault="002C003B" w:rsidP="00DF02A0">
      <w:pPr>
        <w:pStyle w:val="Illustration"/>
      </w:pPr>
      <w:r>
        <w:rPr>
          <w:noProof/>
        </w:rPr>
        <w:drawing>
          <wp:inline distT="0" distB="0" distL="0" distR="0" wp14:anchorId="70DB9B7A" wp14:editId="33E894AD">
            <wp:extent cx="3960000" cy="3351600"/>
            <wp:effectExtent l="0" t="0" r="2540" b="1270"/>
            <wp:docPr id="7190" name="Image 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3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2A0" w:rsidRPr="00FB68EE" w:rsidRDefault="000605F2" w:rsidP="00DF02A0">
      <w:pPr>
        <w:pStyle w:val="Lgende"/>
      </w:pPr>
      <w:r>
        <w:t>Représentation de l’étude dans ERASMUS e</w:t>
      </w:r>
      <w:r w:rsidR="00DF02A0">
        <w:t>n vue panoramique</w:t>
      </w:r>
    </w:p>
    <w:p w:rsidR="002C003B" w:rsidRDefault="002C003B" w:rsidP="002C003B">
      <w:pPr>
        <w:pStyle w:val="Style2"/>
      </w:pPr>
      <w:bookmarkStart w:id="10" w:name="_Toc269796"/>
      <w:r>
        <w:t>Traitement</w:t>
      </w:r>
      <w:bookmarkEnd w:id="10"/>
    </w:p>
    <w:p w:rsidR="002C003B" w:rsidRDefault="002C003B" w:rsidP="002C003B">
      <w:pPr>
        <w:pStyle w:val="Corps"/>
      </w:pPr>
      <w:r>
        <w:t>Il comprend deux phases ou plus :</w:t>
      </w:r>
    </w:p>
    <w:p w:rsidR="002C003B" w:rsidRDefault="002C003B" w:rsidP="002C003B">
      <w:pPr>
        <w:pStyle w:val="Principal-Puce1"/>
        <w:keepNext w:val="0"/>
        <w:widowControl w:val="0"/>
        <w:ind w:hanging="357"/>
      </w:pPr>
      <w:r>
        <w:t>Une première</w:t>
      </w:r>
      <w:r w:rsidRPr="004410AF">
        <w:t xml:space="preserve"> </w:t>
      </w:r>
      <w:r>
        <w:t>phase de recherches de conceptions avec analyse d’étude.</w:t>
      </w:r>
    </w:p>
    <w:p w:rsidR="002C003B" w:rsidRDefault="002C003B" w:rsidP="002C003B">
      <w:pPr>
        <w:pStyle w:val="Principal-P2"/>
      </w:pPr>
      <w:r>
        <w:t>ERASMUS ne trouvant pas de solution de conception sur la carotte fracturée</w:t>
      </w:r>
      <w:r>
        <w:t>.</w:t>
      </w:r>
    </w:p>
    <w:p w:rsidR="002C003B" w:rsidRDefault="002C003B" w:rsidP="002C003B">
      <w:pPr>
        <w:pStyle w:val="Principal-Puce1"/>
        <w:keepNext w:val="0"/>
        <w:widowControl w:val="0"/>
        <w:ind w:hanging="357"/>
      </w:pPr>
      <w:r>
        <w:t>Une deuxième</w:t>
      </w:r>
      <w:r w:rsidRPr="004410AF">
        <w:t xml:space="preserve"> </w:t>
      </w:r>
      <w:r>
        <w:t>phase de recherches de conceptions avec analyse d’étude.</w:t>
      </w:r>
    </w:p>
    <w:p w:rsidR="002C003B" w:rsidRDefault="002C003B" w:rsidP="002C003B">
      <w:pPr>
        <w:pStyle w:val="Principal-P2"/>
        <w:keepNext w:val="0"/>
        <w:widowControl w:val="0"/>
        <w:ind w:left="1321"/>
      </w:pPr>
      <w:r>
        <w:t>En imposant à ERASMUS d’investiguer sur des solutions de reconstruction</w:t>
      </w:r>
      <w:r>
        <w:t>.</w:t>
      </w:r>
    </w:p>
    <w:p w:rsidR="006F0F7D" w:rsidRDefault="006F0F7D" w:rsidP="006F0F7D">
      <w:pPr>
        <w:pStyle w:val="Style2"/>
      </w:pPr>
      <w:bookmarkStart w:id="11" w:name="_Toc269797"/>
      <w:r>
        <w:lastRenderedPageBreak/>
        <w:t>Base de techniques et prix</w:t>
      </w:r>
      <w:bookmarkEnd w:id="11"/>
    </w:p>
    <w:p w:rsidR="006F0F7D" w:rsidRDefault="006F0F7D" w:rsidP="006F0F7D">
      <w:pPr>
        <w:pStyle w:val="Principal-Puce1"/>
      </w:pPr>
      <w:r>
        <w:t>Enrobés de surface :</w:t>
      </w:r>
    </w:p>
    <w:p w:rsidR="006F0F7D" w:rsidRDefault="002C003B" w:rsidP="006F0F7D">
      <w:pPr>
        <w:pStyle w:val="Figures"/>
      </w:pPr>
      <w:r>
        <w:rPr>
          <w:noProof/>
        </w:rPr>
        <w:drawing>
          <wp:inline distT="0" distB="0" distL="0" distR="0" wp14:anchorId="7C9C8656" wp14:editId="1BDA9B1D">
            <wp:extent cx="5759450" cy="3670226"/>
            <wp:effectExtent l="0" t="0" r="0" b="6985"/>
            <wp:docPr id="7191" name="Image 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7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F7D" w:rsidRDefault="006F0F7D" w:rsidP="006F0F7D">
      <w:pPr>
        <w:pStyle w:val="Principal-Puce1"/>
      </w:pPr>
      <w:r>
        <w:t>Enrobés de base :</w:t>
      </w:r>
    </w:p>
    <w:p w:rsidR="006F0F7D" w:rsidRDefault="002C003B" w:rsidP="006F0F7D">
      <w:pPr>
        <w:pStyle w:val="Figures"/>
      </w:pPr>
      <w:r>
        <w:rPr>
          <w:noProof/>
        </w:rPr>
        <w:drawing>
          <wp:inline distT="0" distB="0" distL="0" distR="0" wp14:anchorId="2C7D6368" wp14:editId="615B4547">
            <wp:extent cx="5759450" cy="3670226"/>
            <wp:effectExtent l="0" t="0" r="0" b="6985"/>
            <wp:docPr id="7192" name="Image 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7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F7D" w:rsidRDefault="006F0F7D" w:rsidP="006F0F7D">
      <w:pPr>
        <w:pStyle w:val="Principal-Puce1"/>
        <w:ind w:hanging="357"/>
      </w:pPr>
      <w:r>
        <w:lastRenderedPageBreak/>
        <w:t>Autres techniques :</w:t>
      </w:r>
    </w:p>
    <w:p w:rsidR="006F0F7D" w:rsidRPr="00FC4E40" w:rsidRDefault="002C003B" w:rsidP="006F0F7D">
      <w:pPr>
        <w:pStyle w:val="Figures"/>
      </w:pPr>
      <w:r>
        <w:rPr>
          <w:noProof/>
        </w:rPr>
        <w:drawing>
          <wp:inline distT="0" distB="0" distL="0" distR="0" wp14:anchorId="057D8CFD" wp14:editId="3C96715E">
            <wp:extent cx="5757573" cy="2028825"/>
            <wp:effectExtent l="0" t="0" r="0" b="0"/>
            <wp:docPr id="7193" name="Image 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b="44704"/>
                    <a:stretch/>
                  </pic:blipFill>
                  <pic:spPr bwMode="auto">
                    <a:xfrm>
                      <a:off x="0" y="0"/>
                      <a:ext cx="5759450" cy="2029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2A0" w:rsidRDefault="00DF02A0" w:rsidP="00DF02A0">
      <w:pPr>
        <w:pStyle w:val="Style2"/>
      </w:pPr>
      <w:bookmarkStart w:id="12" w:name="_Toc269798"/>
      <w:r>
        <w:t>Résultats obtenus</w:t>
      </w:r>
      <w:bookmarkEnd w:id="12"/>
    </w:p>
    <w:p w:rsidR="00DF02A0" w:rsidRDefault="00614947" w:rsidP="00934170">
      <w:pPr>
        <w:pStyle w:val="Corps"/>
        <w:keepNext/>
      </w:pPr>
      <w:r>
        <w:t>ERASMUS ne trouve pas de solution pour la carotte C1 fracturée</w:t>
      </w:r>
      <w:r w:rsidR="00934170">
        <w:t>.</w:t>
      </w:r>
    </w:p>
    <w:p w:rsidR="00DF02A0" w:rsidRDefault="004410AF" w:rsidP="00934170">
      <w:pPr>
        <w:pStyle w:val="Figures"/>
        <w:widowControl w:val="0"/>
      </w:pPr>
      <w:r w:rsidRPr="004410A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14947">
        <w:rPr>
          <w:noProof/>
        </w:rPr>
        <w:drawing>
          <wp:inline distT="0" distB="0" distL="0" distR="0" wp14:anchorId="72880A79" wp14:editId="6806B04D">
            <wp:extent cx="5760584" cy="3148965"/>
            <wp:effectExtent l="0" t="0" r="0" b="0"/>
            <wp:docPr id="7195" name="Image 7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2822"/>
                    <a:stretch/>
                  </pic:blipFill>
                  <pic:spPr bwMode="auto">
                    <a:xfrm>
                      <a:off x="0" y="0"/>
                      <a:ext cx="5759450" cy="314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2A0" w:rsidRDefault="00DF02A0" w:rsidP="00934170">
      <w:pPr>
        <w:pStyle w:val="Style2"/>
      </w:pPr>
      <w:bookmarkStart w:id="13" w:name="_Toc269799"/>
      <w:r>
        <w:t xml:space="preserve">Démarche </w:t>
      </w:r>
      <w:r w:rsidR="004410AF">
        <w:t>suivi</w:t>
      </w:r>
      <w:r>
        <w:t>e</w:t>
      </w:r>
      <w:bookmarkEnd w:id="13"/>
    </w:p>
    <w:p w:rsidR="009745B2" w:rsidRDefault="009745B2" w:rsidP="009745B2">
      <w:pPr>
        <w:pStyle w:val="Principal-Puce1"/>
      </w:pPr>
      <w:r>
        <w:t>Première phase :</w:t>
      </w:r>
    </w:p>
    <w:p w:rsidR="009745B2" w:rsidRDefault="009745B2" w:rsidP="009745B2">
      <w:pPr>
        <w:pStyle w:val="Principal-P2"/>
      </w:pPr>
      <w:r>
        <w:t>Recherche des conceptions par catégorie de matériaux :</w:t>
      </w:r>
    </w:p>
    <w:p w:rsidR="009745B2" w:rsidRDefault="009745B2" w:rsidP="009745B2">
      <w:pPr>
        <w:pStyle w:val="Figures"/>
      </w:pPr>
      <w:r>
        <w:rPr>
          <w:noProof/>
          <w:lang w:eastAsia="fr-FR"/>
        </w:rPr>
        <w:drawing>
          <wp:inline distT="0" distB="0" distL="0" distR="0" wp14:anchorId="63A66CD6" wp14:editId="02AA390B">
            <wp:extent cx="2332800" cy="720000"/>
            <wp:effectExtent l="0" t="0" r="0" b="4445"/>
            <wp:docPr id="484" name="Imag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18581"/>
                    <a:stretch/>
                  </pic:blipFill>
                  <pic:spPr bwMode="auto">
                    <a:xfrm>
                      <a:off x="0" y="0"/>
                      <a:ext cx="2332800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5B2" w:rsidRDefault="009745B2" w:rsidP="009745B2">
      <w:pPr>
        <w:pStyle w:val="Principal-P2"/>
      </w:pPr>
      <w:r>
        <w:lastRenderedPageBreak/>
        <w:t>Demander l’analyse de l’étude :</w:t>
      </w:r>
    </w:p>
    <w:p w:rsidR="009745B2" w:rsidRPr="009745B2" w:rsidRDefault="009745B2" w:rsidP="009745B2">
      <w:pPr>
        <w:pStyle w:val="Figures"/>
      </w:pPr>
      <w:r>
        <w:rPr>
          <w:noProof/>
          <w:lang w:eastAsia="fr-FR"/>
        </w:rPr>
        <w:drawing>
          <wp:inline distT="0" distB="0" distL="0" distR="0" wp14:anchorId="575B12AB" wp14:editId="5BE80263">
            <wp:extent cx="1548000" cy="777600"/>
            <wp:effectExtent l="0" t="0" r="0" b="3810"/>
            <wp:docPr id="486" name="Imag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7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D8" w:rsidRDefault="00DD0255" w:rsidP="009745B2">
      <w:pPr>
        <w:pStyle w:val="Principal-P2"/>
      </w:pPr>
      <w:r>
        <w:t>2</w:t>
      </w:r>
      <w:r w:rsidR="009745B2">
        <w:t xml:space="preserve"> so</w:t>
      </w:r>
      <w:r w:rsidR="005E11D8">
        <w:t>lutions</w:t>
      </w:r>
      <w:r w:rsidR="009745B2">
        <w:t xml:space="preserve"> de conception sont proposées par ERASMUS </w:t>
      </w:r>
      <w:r>
        <w:t>dont aucune ne convient à la carotte C1</w:t>
      </w:r>
      <w:r w:rsidR="005E11D8">
        <w:t> :</w:t>
      </w:r>
    </w:p>
    <w:p w:rsidR="004410AF" w:rsidRDefault="00DD0255" w:rsidP="009745B2">
      <w:pPr>
        <w:pStyle w:val="Figures"/>
        <w:spacing w:after="120"/>
      </w:pPr>
      <w:r>
        <w:rPr>
          <w:noProof/>
        </w:rPr>
        <w:drawing>
          <wp:inline distT="0" distB="0" distL="0" distR="0" wp14:anchorId="6EB07FC1" wp14:editId="04220F9F">
            <wp:extent cx="5759450" cy="3148618"/>
            <wp:effectExtent l="0" t="0" r="0" b="0"/>
            <wp:docPr id="7196" name="Image 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2822"/>
                    <a:stretch/>
                  </pic:blipFill>
                  <pic:spPr bwMode="auto">
                    <a:xfrm>
                      <a:off x="0" y="0"/>
                      <a:ext cx="5759450" cy="3148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0AF" w:rsidRDefault="009745B2" w:rsidP="009745B2">
      <w:pPr>
        <w:pStyle w:val="Principal-P3"/>
        <w:spacing w:before="0" w:after="240"/>
      </w:pPr>
      <w:r>
        <w:t>Ces résultats montrent qu’en rive la chaussée nécessiterait des solutions de fraisage pour des conceptions sans doute moins onéreuses.</w:t>
      </w:r>
    </w:p>
    <w:p w:rsidR="00DD0255" w:rsidRDefault="00DD0255" w:rsidP="00DD0255">
      <w:pPr>
        <w:pStyle w:val="Principal-Puce1"/>
      </w:pPr>
      <w:r>
        <w:t xml:space="preserve">Modification de l’étude pour imposer </w:t>
      </w:r>
      <w:r w:rsidRPr="00DD0255">
        <w:t>à ERASMUS d’investiguer sur des solutions de reconstruction</w:t>
      </w:r>
    </w:p>
    <w:p w:rsidR="00DD0255" w:rsidRDefault="00DD0255" w:rsidP="00DD0255">
      <w:pPr>
        <w:pStyle w:val="Principal-P2"/>
      </w:pPr>
      <w:r>
        <w:t>Créer un cas fictif de construction :</w:t>
      </w:r>
    </w:p>
    <w:p w:rsidR="00DD0255" w:rsidRDefault="00DD0255" w:rsidP="00DD0255">
      <w:pPr>
        <w:pStyle w:val="Principal-P2"/>
        <w:numPr>
          <w:ilvl w:val="1"/>
          <w:numId w:val="2"/>
        </w:numPr>
      </w:pPr>
      <w:r>
        <w:t>Bouton [Créer un cas] du panneau Détail de l’étude :</w:t>
      </w:r>
    </w:p>
    <w:p w:rsidR="00DD0255" w:rsidRDefault="00DD0255" w:rsidP="00DD0255">
      <w:pPr>
        <w:pStyle w:val="Figures"/>
      </w:pPr>
      <w:r>
        <w:rPr>
          <w:noProof/>
        </w:rPr>
        <w:drawing>
          <wp:inline distT="0" distB="0" distL="0" distR="0" wp14:anchorId="29BDE7A8" wp14:editId="756CE7E7">
            <wp:extent cx="1692000" cy="582755"/>
            <wp:effectExtent l="0" t="0" r="3810" b="8255"/>
            <wp:docPr id="7197" name="Image 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92000" cy="58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55" w:rsidRDefault="00DD0255" w:rsidP="00DD0255">
      <w:pPr>
        <w:pStyle w:val="Principal-P2"/>
        <w:numPr>
          <w:ilvl w:val="1"/>
          <w:numId w:val="2"/>
        </w:numPr>
      </w:pPr>
      <w:r>
        <w:t>Le cas doit être cas de construction :</w:t>
      </w:r>
    </w:p>
    <w:p w:rsidR="00DD0255" w:rsidRDefault="00DD0255" w:rsidP="00DD0255">
      <w:pPr>
        <w:pStyle w:val="Figures"/>
      </w:pPr>
      <w:r>
        <w:rPr>
          <w:noProof/>
        </w:rPr>
        <w:drawing>
          <wp:inline distT="0" distB="0" distL="0" distR="0" wp14:anchorId="6E097AE2" wp14:editId="7CBC1494">
            <wp:extent cx="3240000" cy="1141200"/>
            <wp:effectExtent l="0" t="0" r="0" b="1905"/>
            <wp:docPr id="7198" name="Image 7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1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55" w:rsidRDefault="00DD0255" w:rsidP="00DD0255">
      <w:pPr>
        <w:pStyle w:val="Principal-P2"/>
        <w:numPr>
          <w:ilvl w:val="1"/>
          <w:numId w:val="2"/>
        </w:numPr>
      </w:pPr>
      <w:r>
        <w:lastRenderedPageBreak/>
        <w:t xml:space="preserve">Avec un module Sol de 50 </w:t>
      </w:r>
      <w:proofErr w:type="spellStart"/>
      <w:r>
        <w:t>MPa</w:t>
      </w:r>
      <w:proofErr w:type="spellEnd"/>
      <w:r>
        <w:t> :</w:t>
      </w:r>
    </w:p>
    <w:p w:rsidR="00DD0255" w:rsidRDefault="00DD0255" w:rsidP="00DD0255">
      <w:pPr>
        <w:pStyle w:val="Figures"/>
      </w:pPr>
      <w:r>
        <w:rPr>
          <w:noProof/>
        </w:rPr>
        <w:drawing>
          <wp:inline distT="0" distB="0" distL="0" distR="0" wp14:anchorId="566E61EF" wp14:editId="63AFE484">
            <wp:extent cx="4438800" cy="3301200"/>
            <wp:effectExtent l="0" t="0" r="0" b="0"/>
            <wp:docPr id="7199" name="Image 7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38800" cy="33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9C" w:rsidRDefault="009C3D9C" w:rsidP="009C3D9C">
      <w:pPr>
        <w:pStyle w:val="Principal-P2"/>
        <w:numPr>
          <w:ilvl w:val="1"/>
          <w:numId w:val="2"/>
        </w:numPr>
      </w:pPr>
      <w:r>
        <w:t>Représentation de l’étude :</w:t>
      </w:r>
    </w:p>
    <w:p w:rsidR="009C3D9C" w:rsidRDefault="009C3D9C" w:rsidP="009C3D9C">
      <w:pPr>
        <w:pStyle w:val="Illustration"/>
      </w:pPr>
      <w:r>
        <w:rPr>
          <w:noProof/>
        </w:rPr>
        <w:drawing>
          <wp:inline distT="0" distB="0" distL="0" distR="0" wp14:anchorId="6DDE7BDC" wp14:editId="0B4293F2">
            <wp:extent cx="5760584" cy="3148965"/>
            <wp:effectExtent l="0" t="0" r="0" b="0"/>
            <wp:docPr id="493" name="Imag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t="2822"/>
                    <a:stretch/>
                  </pic:blipFill>
                  <pic:spPr bwMode="auto">
                    <a:xfrm>
                      <a:off x="0" y="0"/>
                      <a:ext cx="5759450" cy="314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D9C" w:rsidRDefault="009C3D9C" w:rsidP="009C3D9C">
      <w:pPr>
        <w:pStyle w:val="Lgende"/>
      </w:pPr>
      <w:r>
        <w:t>Vue simple</w:t>
      </w:r>
    </w:p>
    <w:p w:rsidR="009C3D9C" w:rsidRDefault="009C3D9C" w:rsidP="009C3D9C">
      <w:pPr>
        <w:pStyle w:val="Illustration"/>
      </w:pPr>
      <w:r>
        <w:rPr>
          <w:noProof/>
        </w:rPr>
        <w:lastRenderedPageBreak/>
        <w:drawing>
          <wp:inline distT="0" distB="0" distL="0" distR="0" wp14:anchorId="1432697B" wp14:editId="6D0560DB">
            <wp:extent cx="5760584" cy="3148965"/>
            <wp:effectExtent l="0" t="0" r="0" b="0"/>
            <wp:docPr id="495" name="Imag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t="2822"/>
                    <a:stretch/>
                  </pic:blipFill>
                  <pic:spPr bwMode="auto">
                    <a:xfrm>
                      <a:off x="0" y="0"/>
                      <a:ext cx="5759450" cy="314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D9C" w:rsidRPr="009C3D9C" w:rsidRDefault="009C3D9C" w:rsidP="009C3D9C">
      <w:pPr>
        <w:pStyle w:val="Lgende"/>
      </w:pPr>
      <w:r>
        <w:t>Vue panoramique</w:t>
      </w:r>
    </w:p>
    <w:p w:rsidR="00DD0255" w:rsidRDefault="00DD0255" w:rsidP="00DD0255">
      <w:pPr>
        <w:pStyle w:val="Principal-P2"/>
      </w:pPr>
      <w:r>
        <w:t>Vérifier dans la base de techniques et de prix la présence de la « GNT Plateforme »</w:t>
      </w:r>
      <w:r>
        <w:t> :</w:t>
      </w:r>
    </w:p>
    <w:p w:rsidR="00DD0255" w:rsidRDefault="00DD0255" w:rsidP="00DD0255">
      <w:pPr>
        <w:pStyle w:val="Figures"/>
      </w:pPr>
      <w:r>
        <w:rPr>
          <w:noProof/>
        </w:rPr>
        <w:drawing>
          <wp:inline distT="0" distB="0" distL="0" distR="0" wp14:anchorId="0261B536" wp14:editId="797191A2">
            <wp:extent cx="5061600" cy="1670400"/>
            <wp:effectExtent l="0" t="0" r="5715" b="6350"/>
            <wp:docPr id="483" name="Imag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61600" cy="16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9C" w:rsidRDefault="009C3D9C" w:rsidP="009C3D9C">
      <w:pPr>
        <w:pStyle w:val="Principal-P2"/>
      </w:pPr>
      <w:r>
        <w:t>I</w:t>
      </w:r>
      <w:r>
        <w:t>nitialiser</w:t>
      </w:r>
      <w:r>
        <w:t xml:space="preserve"> les conceptions de panneau Conceptions</w:t>
      </w:r>
      <w:r>
        <w:t> :</w:t>
      </w:r>
    </w:p>
    <w:p w:rsidR="009C3D9C" w:rsidRDefault="009C3D9C" w:rsidP="009C3D9C">
      <w:pPr>
        <w:pStyle w:val="Principal-P2"/>
        <w:numPr>
          <w:ilvl w:val="1"/>
          <w:numId w:val="2"/>
        </w:numPr>
      </w:pPr>
      <w:r>
        <w:t>Bouton [Initialiser les conceptions] :</w:t>
      </w:r>
    </w:p>
    <w:p w:rsidR="009C3D9C" w:rsidRDefault="009C3D9C" w:rsidP="009C3D9C">
      <w:pPr>
        <w:pStyle w:val="Figures"/>
      </w:pPr>
      <w:r>
        <w:rPr>
          <w:noProof/>
        </w:rPr>
        <w:drawing>
          <wp:inline distT="0" distB="0" distL="0" distR="0" wp14:anchorId="14ECFCD3" wp14:editId="62ABF68E">
            <wp:extent cx="3074400" cy="604800"/>
            <wp:effectExtent l="0" t="0" r="0" b="5080"/>
            <wp:docPr id="497" name="Imag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74400" cy="6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9C" w:rsidRDefault="009C3D9C" w:rsidP="009C3D9C">
      <w:pPr>
        <w:pStyle w:val="Principal-P2"/>
        <w:numPr>
          <w:ilvl w:val="1"/>
          <w:numId w:val="2"/>
        </w:numPr>
      </w:pPr>
      <w:r>
        <w:t>Fenêtre de confirmation</w:t>
      </w:r>
      <w:r>
        <w:t> :</w:t>
      </w:r>
    </w:p>
    <w:p w:rsidR="009C3D9C" w:rsidRDefault="009C3D9C" w:rsidP="009C3D9C">
      <w:pPr>
        <w:pStyle w:val="Figures"/>
      </w:pPr>
      <w:r>
        <w:rPr>
          <w:noProof/>
        </w:rPr>
        <w:drawing>
          <wp:inline distT="0" distB="0" distL="0" distR="0" wp14:anchorId="7A1E7F7F" wp14:editId="7F0E2A23">
            <wp:extent cx="1695600" cy="741600"/>
            <wp:effectExtent l="0" t="0" r="0" b="1905"/>
            <wp:docPr id="499" name="Imag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95600" cy="7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1D8" w:rsidRDefault="009745B2" w:rsidP="009745B2">
      <w:pPr>
        <w:pStyle w:val="Principal-Puce1"/>
      </w:pPr>
      <w:r>
        <w:t>Deuxième phase :</w:t>
      </w:r>
    </w:p>
    <w:p w:rsidR="009745B2" w:rsidRDefault="009745B2" w:rsidP="009745B2">
      <w:pPr>
        <w:pStyle w:val="Principal-P2"/>
      </w:pPr>
      <w:r>
        <w:t>Recherche des conceptions par catégorie de matériaux :</w:t>
      </w:r>
    </w:p>
    <w:p w:rsidR="009745B2" w:rsidRDefault="009745B2" w:rsidP="009745B2">
      <w:pPr>
        <w:pStyle w:val="Figures"/>
      </w:pPr>
      <w:r>
        <w:rPr>
          <w:noProof/>
          <w:lang w:eastAsia="fr-FR"/>
        </w:rPr>
        <w:drawing>
          <wp:inline distT="0" distB="0" distL="0" distR="0" wp14:anchorId="5D737C6C" wp14:editId="327910E1">
            <wp:extent cx="2246400" cy="691200"/>
            <wp:effectExtent l="0" t="0" r="1905" b="0"/>
            <wp:docPr id="490" name="Imag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246400" cy="6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5B2" w:rsidRDefault="009745B2" w:rsidP="009745B2">
      <w:pPr>
        <w:pStyle w:val="Principal-P2"/>
      </w:pPr>
      <w:r>
        <w:lastRenderedPageBreak/>
        <w:t xml:space="preserve">A l’issue de l’analyse de l’étude de cette deuxième phase, </w:t>
      </w:r>
      <w:r w:rsidR="00E50D50">
        <w:t>4</w:t>
      </w:r>
      <w:r>
        <w:t xml:space="preserve"> solutions de conception sont proposées par ERASMUS</w:t>
      </w:r>
      <w:r w:rsidR="00E50D50">
        <w:t xml:space="preserve"> dont 2 solutions de reconstruction sur la seule carotte C1</w:t>
      </w:r>
      <w:r>
        <w:t> :</w:t>
      </w:r>
    </w:p>
    <w:p w:rsidR="009745B2" w:rsidRDefault="00E50D50" w:rsidP="009745B2">
      <w:pPr>
        <w:pStyle w:val="Figures"/>
      </w:pPr>
      <w:r>
        <w:rPr>
          <w:noProof/>
        </w:rPr>
        <w:drawing>
          <wp:inline distT="0" distB="0" distL="0" distR="0" wp14:anchorId="698952D0" wp14:editId="543AF5EA">
            <wp:extent cx="5760584" cy="3154680"/>
            <wp:effectExtent l="0" t="0" r="0" b="7620"/>
            <wp:docPr id="503" name="Imag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t="2646"/>
                    <a:stretch/>
                  </pic:blipFill>
                  <pic:spPr bwMode="auto">
                    <a:xfrm>
                      <a:off x="0" y="0"/>
                      <a:ext cx="5759450" cy="315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:rsidR="009745B2" w:rsidRPr="009745B2" w:rsidRDefault="009745B2" w:rsidP="009745B2">
      <w:pPr>
        <w:pStyle w:val="Corps"/>
        <w:rPr>
          <w:lang w:eastAsia="en-US"/>
        </w:rPr>
      </w:pPr>
    </w:p>
    <w:sectPr w:rsidR="009745B2" w:rsidRPr="009745B2" w:rsidSect="008B4A41">
      <w:headerReference w:type="even" r:id="rId51"/>
      <w:headerReference w:type="default" r:id="rId52"/>
      <w:footerReference w:type="default" r:id="rId53"/>
      <w:headerReference w:type="first" r:id="rId54"/>
      <w:footerReference w:type="first" r:id="rId55"/>
      <w:pgSz w:w="11906" w:h="16838" w:code="9"/>
      <w:pgMar w:top="567" w:right="1418" w:bottom="567" w:left="1418" w:header="22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FB9" w:rsidRDefault="00C33FB9" w:rsidP="005129CC">
      <w:r>
        <w:separator/>
      </w:r>
    </w:p>
    <w:p w:rsidR="00C33FB9" w:rsidRDefault="00C33FB9"/>
  </w:endnote>
  <w:endnote w:type="continuationSeparator" w:id="0">
    <w:p w:rsidR="00C33FB9" w:rsidRDefault="00C33FB9" w:rsidP="005129CC">
      <w:r>
        <w:continuationSeparator/>
      </w:r>
    </w:p>
    <w:p w:rsidR="00C33FB9" w:rsidRDefault="00C33F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 MT Light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Futura Light">
    <w:altName w:val="Segoe UI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863" w:type="pct"/>
      <w:tblInd w:w="-830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26"/>
      <w:gridCol w:w="6733"/>
      <w:gridCol w:w="2741"/>
    </w:tblGrid>
    <w:tr w:rsidR="004410A3" w:rsidRPr="00C37F9B" w:rsidTr="00784B09">
      <w:trPr>
        <w:cantSplit/>
        <w:trHeight w:val="759"/>
      </w:trPr>
      <w:tc>
        <w:tcPr>
          <w:tcW w:w="614" w:type="pct"/>
          <w:vAlign w:val="center"/>
        </w:tcPr>
        <w:p w:rsidR="004410A3" w:rsidRPr="00C37F9B" w:rsidRDefault="004410A3" w:rsidP="005129CC">
          <w:pPr>
            <w:pStyle w:val="Pieddepage"/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noProof/>
              <w:sz w:val="16"/>
              <w:szCs w:val="16"/>
            </w:rPr>
            <w:drawing>
              <wp:inline distT="0" distB="0" distL="0" distR="0" wp14:anchorId="0C5EE889" wp14:editId="300B7F0D">
                <wp:extent cx="648000" cy="472067"/>
                <wp:effectExtent l="0" t="0" r="0" b="4445"/>
                <wp:docPr id="53" name="Imag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rasmus RVB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000" cy="4720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7" w:type="pct"/>
          <w:vAlign w:val="center"/>
        </w:tcPr>
        <w:p w:rsidR="004410A3" w:rsidRPr="00C37F9B" w:rsidRDefault="004410A3" w:rsidP="00F72D9F">
          <w:pPr>
            <w:pStyle w:val="Pieddepage"/>
            <w:rPr>
              <w:rFonts w:ascii="Verdana" w:hAnsi="Verdana"/>
              <w:sz w:val="16"/>
              <w:szCs w:val="16"/>
            </w:rPr>
          </w:pPr>
          <w:r>
            <w:rPr>
              <w:rFonts w:ascii="Verdana" w:hAnsi="Verdana"/>
              <w:sz w:val="16"/>
              <w:szCs w:val="16"/>
            </w:rPr>
            <w:fldChar w:fldCharType="begin"/>
          </w:r>
          <w:r>
            <w:rPr>
              <w:rFonts w:ascii="Verdana" w:hAnsi="Verdana"/>
              <w:sz w:val="16"/>
              <w:szCs w:val="16"/>
            </w:rPr>
            <w:instrText xml:space="preserve"> STYLEREF  Titre  \* MERGEFORMAT </w:instrText>
          </w:r>
          <w:r>
            <w:rPr>
              <w:rFonts w:ascii="Verdana" w:hAnsi="Verdana"/>
              <w:sz w:val="16"/>
              <w:szCs w:val="16"/>
            </w:rPr>
            <w:fldChar w:fldCharType="separate"/>
          </w:r>
          <w:r w:rsidR="007450C9">
            <w:rPr>
              <w:rFonts w:ascii="Verdana" w:hAnsi="Verdana"/>
              <w:noProof/>
              <w:sz w:val="16"/>
              <w:szCs w:val="16"/>
            </w:rPr>
            <w:t>Réhabilitation d’une chaussée urbaine avec reconstruction</w:t>
          </w:r>
          <w:r>
            <w:rPr>
              <w:rFonts w:ascii="Verdana" w:hAnsi="Verdana"/>
              <w:sz w:val="16"/>
              <w:szCs w:val="16"/>
            </w:rPr>
            <w:fldChar w:fldCharType="end"/>
          </w:r>
        </w:p>
      </w:tc>
      <w:tc>
        <w:tcPr>
          <w:tcW w:w="1269" w:type="pct"/>
          <w:vAlign w:val="center"/>
        </w:tcPr>
        <w:p w:rsidR="004410A3" w:rsidRPr="00C37F9B" w:rsidRDefault="004410A3" w:rsidP="0085509D">
          <w:pPr>
            <w:pStyle w:val="Pieddepage"/>
            <w:jc w:val="right"/>
            <w:rPr>
              <w:rFonts w:ascii="Verdana" w:hAnsi="Verdana"/>
              <w:sz w:val="16"/>
              <w:szCs w:val="16"/>
            </w:rPr>
          </w:pPr>
          <w:r w:rsidRPr="00C37F9B">
            <w:rPr>
              <w:rFonts w:ascii="Verdana" w:hAnsi="Verdana"/>
              <w:sz w:val="16"/>
              <w:szCs w:val="16"/>
            </w:rPr>
            <w:t xml:space="preserve"> Page </w: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begin"/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instrText xml:space="preserve"> PAGE </w:instrTex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separate"/>
          </w:r>
          <w:r w:rsidR="007450C9">
            <w:rPr>
              <w:rStyle w:val="Numrodepage"/>
              <w:rFonts w:ascii="Verdana" w:hAnsi="Verdana" w:cs="Arial"/>
              <w:i/>
              <w:iCs/>
              <w:noProof/>
              <w:sz w:val="16"/>
              <w:szCs w:val="16"/>
            </w:rPr>
            <w:t>15</w: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end"/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t>/</w: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begin"/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instrText xml:space="preserve"> NUMPAGES </w:instrTex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separate"/>
          </w:r>
          <w:r w:rsidR="007450C9">
            <w:rPr>
              <w:rStyle w:val="Numrodepage"/>
              <w:rFonts w:ascii="Verdana" w:hAnsi="Verdana" w:cs="Arial"/>
              <w:i/>
              <w:iCs/>
              <w:noProof/>
              <w:sz w:val="16"/>
              <w:szCs w:val="16"/>
            </w:rPr>
            <w:t>15</w:t>
          </w:r>
          <w:r w:rsidRPr="00C37F9B">
            <w:rPr>
              <w:rStyle w:val="Numrodepage"/>
              <w:rFonts w:ascii="Verdana" w:hAnsi="Verdana" w:cs="Arial"/>
              <w:i/>
              <w:iCs/>
              <w:sz w:val="16"/>
              <w:szCs w:val="16"/>
            </w:rPr>
            <w:fldChar w:fldCharType="end"/>
          </w:r>
        </w:p>
      </w:tc>
    </w:tr>
  </w:tbl>
  <w:p w:rsidR="004410A3" w:rsidRDefault="004410A3" w:rsidP="005129C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6003" w:type="pct"/>
      <w:tblInd w:w="-923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67"/>
      <w:gridCol w:w="5631"/>
      <w:gridCol w:w="4060"/>
    </w:tblGrid>
    <w:tr w:rsidR="004410A3" w:rsidTr="008B4A41">
      <w:trPr>
        <w:cantSplit/>
        <w:trHeight w:val="759"/>
      </w:trPr>
      <w:tc>
        <w:tcPr>
          <w:tcW w:w="618" w:type="pct"/>
          <w:tcBorders>
            <w:bottom w:val="nil"/>
          </w:tcBorders>
          <w:vAlign w:val="center"/>
        </w:tcPr>
        <w:p w:rsidR="004410A3" w:rsidRDefault="004410A3" w:rsidP="008B1900">
          <w:pPr>
            <w:pStyle w:val="Pieddepage"/>
            <w:spacing w:after="0"/>
            <w:ind w:left="-70"/>
          </w:pPr>
          <w:r>
            <w:rPr>
              <w:noProof/>
            </w:rPr>
            <w:drawing>
              <wp:inline distT="0" distB="0" distL="0" distR="0" wp14:anchorId="2D2B787A" wp14:editId="77B9B177">
                <wp:extent cx="824089" cy="361244"/>
                <wp:effectExtent l="0" t="0" r="0" b="1270"/>
                <wp:docPr id="1615" name="Image 16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TWS.jpg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7945"/>
                        <a:stretch/>
                      </pic:blipFill>
                      <pic:spPr bwMode="auto">
                        <a:xfrm>
                          <a:off x="0" y="0"/>
                          <a:ext cx="823692" cy="3610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6" w:type="pct"/>
          <w:tcBorders>
            <w:bottom w:val="nil"/>
          </w:tcBorders>
          <w:vAlign w:val="center"/>
        </w:tcPr>
        <w:p w:rsidR="004410A3" w:rsidRDefault="004410A3" w:rsidP="008859B0">
          <w:pPr>
            <w:pStyle w:val="Pieddepage"/>
            <w:spacing w:before="0" w:after="0"/>
            <w:rPr>
              <w:i/>
            </w:rPr>
          </w:pPr>
        </w:p>
        <w:p w:rsidR="008B1900" w:rsidRDefault="008B1900" w:rsidP="008859B0">
          <w:pPr>
            <w:pStyle w:val="Pieddepage"/>
            <w:spacing w:before="0" w:after="0"/>
            <w:rPr>
              <w:i/>
            </w:rPr>
          </w:pPr>
        </w:p>
      </w:tc>
      <w:tc>
        <w:tcPr>
          <w:tcW w:w="1836" w:type="pct"/>
          <w:tcBorders>
            <w:bottom w:val="nil"/>
          </w:tcBorders>
          <w:vAlign w:val="center"/>
        </w:tcPr>
        <w:p w:rsidR="004410A3" w:rsidRDefault="004410A3" w:rsidP="008859B0">
          <w:pPr>
            <w:pStyle w:val="Pieddepage"/>
            <w:jc w:val="right"/>
          </w:pPr>
          <w:r>
            <w:t xml:space="preserve">Page </w: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begin"/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instrText xml:space="preserve"> PAGE </w:instrTex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separate"/>
          </w:r>
          <w:r w:rsidR="007450C9">
            <w:rPr>
              <w:rStyle w:val="Numrodepage"/>
              <w:rFonts w:ascii="Arial" w:hAnsi="Arial" w:cs="Arial"/>
              <w:i/>
              <w:iCs/>
              <w:noProof/>
              <w:sz w:val="16"/>
            </w:rPr>
            <w:t>1</w: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end"/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t>/</w: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begin"/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instrText xml:space="preserve"> NUMPAGES </w:instrTex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separate"/>
          </w:r>
          <w:r w:rsidR="007450C9">
            <w:rPr>
              <w:rStyle w:val="Numrodepage"/>
              <w:rFonts w:ascii="Arial" w:hAnsi="Arial" w:cs="Arial"/>
              <w:i/>
              <w:iCs/>
              <w:noProof/>
              <w:sz w:val="16"/>
            </w:rPr>
            <w:t>15</w:t>
          </w:r>
          <w:r>
            <w:rPr>
              <w:rStyle w:val="Numrodepage"/>
              <w:rFonts w:ascii="Arial" w:hAnsi="Arial" w:cs="Arial"/>
              <w:i/>
              <w:iCs/>
              <w:sz w:val="16"/>
            </w:rPr>
            <w:fldChar w:fldCharType="end"/>
          </w:r>
        </w:p>
      </w:tc>
    </w:tr>
  </w:tbl>
  <w:p w:rsidR="004410A3" w:rsidRPr="008B1900" w:rsidRDefault="008B1900" w:rsidP="008B1900">
    <w:pPr>
      <w:pStyle w:val="Pieddepage"/>
      <w:spacing w:before="0"/>
      <w:ind w:left="-851"/>
      <w:rPr>
        <w:i/>
        <w:color w:val="002060"/>
      </w:rPr>
    </w:pPr>
    <w:r w:rsidRPr="008B1900">
      <w:rPr>
        <w:rFonts w:ascii="Verdana" w:hAnsi="Verdana"/>
        <w:i/>
        <w:color w:val="002060"/>
        <w:sz w:val="16"/>
        <w:szCs w:val="16"/>
      </w:rPr>
      <w:t xml:space="preserve">Edition du </w:t>
    </w:r>
    <w:r w:rsidRPr="008B1900">
      <w:rPr>
        <w:rFonts w:ascii="Verdana" w:hAnsi="Verdana"/>
        <w:i/>
        <w:color w:val="002060"/>
        <w:sz w:val="16"/>
        <w:szCs w:val="16"/>
      </w:rPr>
      <w:fldChar w:fldCharType="begin"/>
    </w:r>
    <w:r w:rsidRPr="008B1900">
      <w:rPr>
        <w:rFonts w:ascii="Verdana" w:hAnsi="Verdana"/>
        <w:i/>
        <w:color w:val="002060"/>
        <w:sz w:val="16"/>
        <w:szCs w:val="16"/>
      </w:rPr>
      <w:instrText xml:space="preserve"> TIME \@ "d MMMM yyyy" </w:instrText>
    </w:r>
    <w:r w:rsidRPr="008B1900">
      <w:rPr>
        <w:rFonts w:ascii="Verdana" w:hAnsi="Verdana"/>
        <w:i/>
        <w:color w:val="002060"/>
        <w:sz w:val="16"/>
        <w:szCs w:val="16"/>
      </w:rPr>
      <w:fldChar w:fldCharType="separate"/>
    </w:r>
    <w:r w:rsidR="00DC2755">
      <w:rPr>
        <w:rFonts w:ascii="Verdana" w:hAnsi="Verdana"/>
        <w:i/>
        <w:noProof/>
        <w:color w:val="002060"/>
        <w:sz w:val="16"/>
        <w:szCs w:val="16"/>
      </w:rPr>
      <w:t>5 février 2019</w:t>
    </w:r>
    <w:r w:rsidRPr="008B1900">
      <w:rPr>
        <w:rFonts w:ascii="Verdana" w:hAnsi="Verdana"/>
        <w:i/>
        <w:color w:val="002060"/>
        <w:sz w:val="16"/>
        <w:szCs w:val="16"/>
      </w:rPr>
      <w:fldChar w:fldCharType="end"/>
    </w:r>
  </w:p>
  <w:p w:rsidR="004410A3" w:rsidRDefault="004410A3" w:rsidP="005129C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FB9" w:rsidRDefault="00C33FB9" w:rsidP="005129CC">
      <w:r>
        <w:separator/>
      </w:r>
    </w:p>
    <w:p w:rsidR="00C33FB9" w:rsidRDefault="00C33FB9"/>
  </w:footnote>
  <w:footnote w:type="continuationSeparator" w:id="0">
    <w:p w:rsidR="00C33FB9" w:rsidRDefault="00C33FB9" w:rsidP="005129CC">
      <w:r>
        <w:continuationSeparator/>
      </w:r>
    </w:p>
    <w:p w:rsidR="00C33FB9" w:rsidRDefault="00C33FB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  <w:p w:rsidR="004410A3" w:rsidRDefault="004410A3" w:rsidP="005129C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0A3" w:rsidRDefault="004410A3" w:rsidP="00717391">
    <w:pPr>
      <w:pStyle w:val="En-tte"/>
      <w:spacing w:after="360"/>
      <w:ind w:left="-850"/>
    </w:pPr>
    <w:r>
      <w:rPr>
        <w:noProof/>
      </w:rPr>
      <w:drawing>
        <wp:inline distT="0" distB="0" distL="0" distR="0" wp14:anchorId="2973E722" wp14:editId="5E76BDDE">
          <wp:extent cx="824023" cy="440214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W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692" cy="4400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0A3" w:rsidRDefault="004410A3" w:rsidP="008B4A41">
    <w:pPr>
      <w:pStyle w:val="En-tte"/>
      <w:ind w:left="-851"/>
    </w:pPr>
    <w:r>
      <w:rPr>
        <w:rFonts w:ascii="Verdana" w:hAnsi="Verdana"/>
        <w:noProof/>
        <w:sz w:val="16"/>
        <w:szCs w:val="16"/>
      </w:rPr>
      <w:drawing>
        <wp:inline distT="0" distB="0" distL="0" distR="0" wp14:anchorId="4415E0CD" wp14:editId="165DF277">
          <wp:extent cx="1155740" cy="937118"/>
          <wp:effectExtent l="0" t="0" r="6350" b="0"/>
          <wp:docPr id="1614" name="Image 16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asmus RV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55"/>
                  <a:stretch/>
                </pic:blipFill>
                <pic:spPr bwMode="auto">
                  <a:xfrm>
                    <a:off x="0" y="0"/>
                    <a:ext cx="1159968" cy="9405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4410A3" w:rsidRDefault="004410A3" w:rsidP="008B4A41">
    <w:pPr>
      <w:pStyle w:val="En-tte"/>
      <w:ind w:left="-85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A1077"/>
    <w:multiLevelType w:val="hybridMultilevel"/>
    <w:tmpl w:val="D040D2D2"/>
    <w:lvl w:ilvl="0" w:tplc="B6788926">
      <w:start w:val="1"/>
      <w:numFmt w:val="bullet"/>
      <w:lvlRestart w:val="0"/>
      <w:pStyle w:val="C1H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2A10217C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hAnsi="Aria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2A5A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7536A1"/>
    <w:multiLevelType w:val="multilevel"/>
    <w:tmpl w:val="95DEF20C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color w:val="auto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  <w:color w:val="auto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0B206CA2"/>
    <w:multiLevelType w:val="hybridMultilevel"/>
    <w:tmpl w:val="52A015D4"/>
    <w:lvl w:ilvl="0" w:tplc="D3A29AAA">
      <w:start w:val="1"/>
      <w:numFmt w:val="bullet"/>
      <w:pStyle w:val="Principal-Puce1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208F4B4E"/>
    <w:multiLevelType w:val="hybridMultilevel"/>
    <w:tmpl w:val="BF188A5E"/>
    <w:lvl w:ilvl="0" w:tplc="C43248D4">
      <w:start w:val="1"/>
      <w:numFmt w:val="decimal"/>
      <w:lvlRestart w:val="0"/>
      <w:pStyle w:val="C1HNumb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71685"/>
    <w:multiLevelType w:val="hybridMultilevel"/>
    <w:tmpl w:val="58CE3452"/>
    <w:lvl w:ilvl="0" w:tplc="AEFC8A42">
      <w:start w:val="1"/>
      <w:numFmt w:val="bullet"/>
      <w:pStyle w:val="Enumr2"/>
      <w:lvlText w:val="•"/>
      <w:lvlJc w:val="left"/>
      <w:pPr>
        <w:tabs>
          <w:tab w:val="num" w:pos="1364"/>
        </w:tabs>
        <w:ind w:left="1364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5">
    <w:nsid w:val="23733833"/>
    <w:multiLevelType w:val="hybridMultilevel"/>
    <w:tmpl w:val="787CAF14"/>
    <w:lvl w:ilvl="0" w:tplc="040C0001">
      <w:start w:val="1"/>
      <w:numFmt w:val="bullet"/>
      <w:pStyle w:val="Enumr-rfer"/>
      <w:lvlText w:val=""/>
      <w:lvlJc w:val="left"/>
      <w:pPr>
        <w:tabs>
          <w:tab w:val="num" w:pos="1326"/>
        </w:tabs>
        <w:ind w:left="1326" w:hanging="360"/>
      </w:pPr>
      <w:rPr>
        <w:rFonts w:ascii="Symbol" w:hAnsi="Symbol" w:cs="Times New Roman" w:hint="default"/>
        <w:color w:val="auto"/>
      </w:rPr>
    </w:lvl>
    <w:lvl w:ilvl="1" w:tplc="040C0003">
      <w:start w:val="1"/>
      <w:numFmt w:val="bullet"/>
      <w:pStyle w:val="Enumr-refer-2"/>
      <w:lvlText w:val="o"/>
      <w:lvlJc w:val="left"/>
      <w:pPr>
        <w:tabs>
          <w:tab w:val="num" w:pos="2406"/>
        </w:tabs>
        <w:ind w:left="24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126"/>
        </w:tabs>
        <w:ind w:left="3126" w:hanging="360"/>
      </w:pPr>
      <w:rPr>
        <w:rFonts w:ascii="Wingdings" w:hAnsi="Wingdings" w:cs="Times New Roman" w:hint="default"/>
      </w:rPr>
    </w:lvl>
    <w:lvl w:ilvl="3" w:tplc="040C0001">
      <w:start w:val="1"/>
      <w:numFmt w:val="bullet"/>
      <w:lvlText w:val=""/>
      <w:lvlJc w:val="left"/>
      <w:pPr>
        <w:tabs>
          <w:tab w:val="num" w:pos="3846"/>
        </w:tabs>
        <w:ind w:left="3846" w:hanging="360"/>
      </w:pPr>
      <w:rPr>
        <w:rFonts w:ascii="Symbol" w:hAnsi="Symbol" w:cs="Times New Roman" w:hint="default"/>
      </w:rPr>
    </w:lvl>
    <w:lvl w:ilvl="4" w:tplc="040C0003">
      <w:start w:val="1"/>
      <w:numFmt w:val="bullet"/>
      <w:lvlText w:val="o"/>
      <w:lvlJc w:val="left"/>
      <w:pPr>
        <w:tabs>
          <w:tab w:val="num" w:pos="4566"/>
        </w:tabs>
        <w:ind w:left="456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286"/>
        </w:tabs>
        <w:ind w:left="5286" w:hanging="360"/>
      </w:pPr>
      <w:rPr>
        <w:rFonts w:ascii="Wingdings" w:hAnsi="Wingdings" w:cs="Times New Roman" w:hint="default"/>
      </w:rPr>
    </w:lvl>
    <w:lvl w:ilvl="6" w:tplc="040C0001">
      <w:start w:val="1"/>
      <w:numFmt w:val="bullet"/>
      <w:lvlText w:val=""/>
      <w:lvlJc w:val="left"/>
      <w:pPr>
        <w:tabs>
          <w:tab w:val="num" w:pos="6006"/>
        </w:tabs>
        <w:ind w:left="6006" w:hanging="360"/>
      </w:pPr>
      <w:rPr>
        <w:rFonts w:ascii="Symbol" w:hAnsi="Symbol" w:cs="Times New Roman" w:hint="default"/>
      </w:rPr>
    </w:lvl>
    <w:lvl w:ilvl="7" w:tplc="040C0003">
      <w:start w:val="1"/>
      <w:numFmt w:val="bullet"/>
      <w:lvlText w:val="o"/>
      <w:lvlJc w:val="left"/>
      <w:pPr>
        <w:tabs>
          <w:tab w:val="num" w:pos="6726"/>
        </w:tabs>
        <w:ind w:left="672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446"/>
        </w:tabs>
        <w:ind w:left="7446" w:hanging="360"/>
      </w:pPr>
      <w:rPr>
        <w:rFonts w:ascii="Wingdings" w:hAnsi="Wingdings" w:cs="Times New Roman" w:hint="default"/>
      </w:rPr>
    </w:lvl>
  </w:abstractNum>
  <w:abstractNum w:abstractNumId="6">
    <w:nsid w:val="2AE008F0"/>
    <w:multiLevelType w:val="hybridMultilevel"/>
    <w:tmpl w:val="FBDA5E48"/>
    <w:lvl w:ilvl="0" w:tplc="9746E5EA">
      <w:start w:val="1"/>
      <w:numFmt w:val="decimal"/>
      <w:pStyle w:val="C1HNumber2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F40BC4"/>
    <w:multiLevelType w:val="hybridMultilevel"/>
    <w:tmpl w:val="027CAAA2"/>
    <w:lvl w:ilvl="0" w:tplc="A6360E64">
      <w:start w:val="1"/>
      <w:numFmt w:val="bullet"/>
      <w:pStyle w:val="Corps-2-Flch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FFFF"/>
        <w:sz w:val="20"/>
      </w:rPr>
    </w:lvl>
    <w:lvl w:ilvl="1" w:tplc="040C0019">
      <w:start w:val="1"/>
      <w:numFmt w:val="bullet"/>
      <w:lvlText w:val="o"/>
      <w:lvlJc w:val="left"/>
      <w:pPr>
        <w:tabs>
          <w:tab w:val="num" w:pos="-1684"/>
        </w:tabs>
        <w:ind w:left="-1684" w:hanging="360"/>
      </w:pPr>
      <w:rPr>
        <w:rFonts w:ascii="Courier New" w:hAnsi="Courier New" w:hint="default"/>
      </w:rPr>
    </w:lvl>
    <w:lvl w:ilvl="2" w:tplc="040C001B">
      <w:start w:val="1"/>
      <w:numFmt w:val="bullet"/>
      <w:lvlText w:val=""/>
      <w:lvlJc w:val="left"/>
      <w:pPr>
        <w:tabs>
          <w:tab w:val="num" w:pos="-964"/>
        </w:tabs>
        <w:ind w:left="-964" w:hanging="360"/>
      </w:pPr>
      <w:rPr>
        <w:rFonts w:ascii="Wingdings" w:hAnsi="Wingdings" w:hint="default"/>
      </w:rPr>
    </w:lvl>
    <w:lvl w:ilvl="3" w:tplc="040C000F">
      <w:start w:val="1"/>
      <w:numFmt w:val="bullet"/>
      <w:lvlText w:val=""/>
      <w:lvlJc w:val="left"/>
      <w:pPr>
        <w:tabs>
          <w:tab w:val="num" w:pos="-244"/>
        </w:tabs>
        <w:ind w:left="-244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tabs>
          <w:tab w:val="num" w:pos="476"/>
        </w:tabs>
        <w:ind w:left="476" w:hanging="360"/>
      </w:pPr>
      <w:rPr>
        <w:rFonts w:ascii="Courier New" w:hAnsi="Courier New" w:hint="default"/>
      </w:rPr>
    </w:lvl>
    <w:lvl w:ilvl="5" w:tplc="040C001B" w:tentative="1">
      <w:start w:val="1"/>
      <w:numFmt w:val="bullet"/>
      <w:lvlText w:val=""/>
      <w:lvlJc w:val="left"/>
      <w:pPr>
        <w:tabs>
          <w:tab w:val="num" w:pos="1196"/>
        </w:tabs>
        <w:ind w:left="1196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tabs>
          <w:tab w:val="num" w:pos="2636"/>
        </w:tabs>
        <w:ind w:left="2636" w:hanging="360"/>
      </w:pPr>
      <w:rPr>
        <w:rFonts w:ascii="Courier New" w:hAnsi="Courier New" w:hint="default"/>
      </w:rPr>
    </w:lvl>
    <w:lvl w:ilvl="8" w:tplc="040C001B" w:tentative="1">
      <w:start w:val="1"/>
      <w:numFmt w:val="bullet"/>
      <w:lvlText w:val=""/>
      <w:lvlJc w:val="left"/>
      <w:pPr>
        <w:tabs>
          <w:tab w:val="num" w:pos="3356"/>
        </w:tabs>
        <w:ind w:left="3356" w:hanging="360"/>
      </w:pPr>
      <w:rPr>
        <w:rFonts w:ascii="Wingdings" w:hAnsi="Wingdings" w:hint="default"/>
      </w:rPr>
    </w:lvl>
  </w:abstractNum>
  <w:abstractNum w:abstractNumId="8">
    <w:nsid w:val="304A4F28"/>
    <w:multiLevelType w:val="hybridMultilevel"/>
    <w:tmpl w:val="1B784A5C"/>
    <w:lvl w:ilvl="0" w:tplc="375AC2AE">
      <w:start w:val="1"/>
      <w:numFmt w:val="bullet"/>
      <w:pStyle w:val="Principal-Puce2"/>
      <w:lvlText w:val=""/>
      <w:lvlJc w:val="left"/>
      <w:pPr>
        <w:ind w:left="1786" w:hanging="360"/>
      </w:pPr>
      <w:rPr>
        <w:rFonts w:ascii="Symbol" w:hAnsi="Symbol" w:hint="default"/>
        <w:color w:val="auto"/>
        <w:sz w:val="20"/>
      </w:rPr>
    </w:lvl>
    <w:lvl w:ilvl="1" w:tplc="040C0003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9">
    <w:nsid w:val="38E737AD"/>
    <w:multiLevelType w:val="hybridMultilevel"/>
    <w:tmpl w:val="C78A8920"/>
    <w:lvl w:ilvl="0" w:tplc="321E2528">
      <w:start w:val="1"/>
      <w:numFmt w:val="bullet"/>
      <w:pStyle w:val="TableText-Enum"/>
      <w:lvlText w:val=""/>
      <w:lvlJc w:val="left"/>
      <w:pPr>
        <w:tabs>
          <w:tab w:val="num" w:pos="1141"/>
        </w:tabs>
        <w:ind w:left="114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0">
    <w:nsid w:val="3901093C"/>
    <w:multiLevelType w:val="singleLevel"/>
    <w:tmpl w:val="589E3796"/>
    <w:lvl w:ilvl="0">
      <w:start w:val="1"/>
      <w:numFmt w:val="bullet"/>
      <w:pStyle w:val="Liste-puce-4"/>
      <w:lvlText w:val=""/>
      <w:lvlJc w:val="left"/>
      <w:pPr>
        <w:tabs>
          <w:tab w:val="num" w:pos="2345"/>
        </w:tabs>
        <w:ind w:left="2268" w:hanging="283"/>
      </w:pPr>
      <w:rPr>
        <w:rFonts w:ascii="Symbol" w:hAnsi="Symbol" w:cs="Times New Roman" w:hint="default"/>
      </w:rPr>
    </w:lvl>
  </w:abstractNum>
  <w:abstractNum w:abstractNumId="11">
    <w:nsid w:val="392A48F5"/>
    <w:multiLevelType w:val="hybridMultilevel"/>
    <w:tmpl w:val="1FE4DA58"/>
    <w:lvl w:ilvl="0" w:tplc="027A6DCE">
      <w:start w:val="1"/>
      <w:numFmt w:val="bullet"/>
      <w:pStyle w:val="Listepuces"/>
      <w:lvlText w:val="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514"/>
        </w:tabs>
        <w:ind w:left="51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234"/>
        </w:tabs>
        <w:ind w:left="12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954"/>
        </w:tabs>
        <w:ind w:left="19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674"/>
        </w:tabs>
        <w:ind w:left="267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394"/>
        </w:tabs>
        <w:ind w:left="33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114"/>
        </w:tabs>
        <w:ind w:left="41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834"/>
        </w:tabs>
        <w:ind w:left="483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554"/>
        </w:tabs>
        <w:ind w:left="5554" w:hanging="360"/>
      </w:pPr>
      <w:rPr>
        <w:rFonts w:ascii="Wingdings" w:hAnsi="Wingdings" w:hint="default"/>
      </w:rPr>
    </w:lvl>
  </w:abstractNum>
  <w:abstractNum w:abstractNumId="12">
    <w:nsid w:val="3F8F184F"/>
    <w:multiLevelType w:val="hybridMultilevel"/>
    <w:tmpl w:val="67BAB5D4"/>
    <w:lvl w:ilvl="0" w:tplc="C71C102E">
      <w:start w:val="1"/>
      <w:numFmt w:val="bullet"/>
      <w:pStyle w:val="C1HBullet2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19424E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728CBF7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8B22366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401E4DB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51CA3D7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215E8DA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639A898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8C2E4E3E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42A56FDB"/>
    <w:multiLevelType w:val="hybridMultilevel"/>
    <w:tmpl w:val="DAAA6462"/>
    <w:lvl w:ilvl="0" w:tplc="AF420D0E">
      <w:start w:val="1"/>
      <w:numFmt w:val="bullet"/>
      <w:pStyle w:val="Enumr4"/>
      <w:lvlText w:val="→"/>
      <w:lvlJc w:val="left"/>
      <w:pPr>
        <w:tabs>
          <w:tab w:val="num" w:pos="1800"/>
        </w:tabs>
        <w:ind w:left="1800" w:hanging="360"/>
      </w:pPr>
      <w:rPr>
        <w:rFonts w:hAnsi="Arial" w:hint="default"/>
      </w:rPr>
    </w:lvl>
    <w:lvl w:ilvl="1" w:tplc="36B4DDE6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802CA88A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5E0A007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BEAA2DAA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2A1A734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387C3E6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59B4B8B0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B5367920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42B012ED"/>
    <w:multiLevelType w:val="hybridMultilevel"/>
    <w:tmpl w:val="106C514A"/>
    <w:lvl w:ilvl="0" w:tplc="E58E103A">
      <w:start w:val="1"/>
      <w:numFmt w:val="bullet"/>
      <w:pStyle w:val="Corps-1-Flche"/>
      <w:lvlText w:val="&gt;"/>
      <w:lvlJc w:val="left"/>
      <w:pPr>
        <w:ind w:left="814" w:hanging="360"/>
      </w:pPr>
      <w:rPr>
        <w:rFonts w:ascii="Arial Black" w:hAnsi="Arial Black" w:hint="default"/>
        <w:b w:val="0"/>
        <w:i w:val="0"/>
        <w:color w:val="0000FF"/>
        <w:sz w:val="24"/>
      </w:rPr>
    </w:lvl>
    <w:lvl w:ilvl="1" w:tplc="6DEC5076">
      <w:start w:val="1"/>
      <w:numFmt w:val="decimal"/>
      <w:lvlText w:val="%2."/>
      <w:lvlJc w:val="left"/>
      <w:pPr>
        <w:tabs>
          <w:tab w:val="num" w:pos="-1230"/>
        </w:tabs>
        <w:ind w:left="-1230" w:hanging="360"/>
      </w:pPr>
    </w:lvl>
    <w:lvl w:ilvl="2" w:tplc="040C0005" w:tentative="1">
      <w:start w:val="1"/>
      <w:numFmt w:val="bullet"/>
      <w:lvlText w:val=""/>
      <w:lvlJc w:val="left"/>
      <w:pPr>
        <w:tabs>
          <w:tab w:val="num" w:pos="-510"/>
        </w:tabs>
        <w:ind w:left="-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10"/>
        </w:tabs>
        <w:ind w:left="2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930"/>
        </w:tabs>
        <w:ind w:left="9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Wingdings" w:hAnsi="Wingdings" w:hint="default"/>
      </w:rPr>
    </w:lvl>
  </w:abstractNum>
  <w:abstractNum w:abstractNumId="15">
    <w:nsid w:val="43B3723C"/>
    <w:multiLevelType w:val="singleLevel"/>
    <w:tmpl w:val="5366062A"/>
    <w:lvl w:ilvl="0">
      <w:start w:val="1"/>
      <w:numFmt w:val="bullet"/>
      <w:lvlRestart w:val="0"/>
      <w:pStyle w:val="C1HBullet2A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/>
      </w:rPr>
    </w:lvl>
  </w:abstractNum>
  <w:abstractNum w:abstractNumId="16">
    <w:nsid w:val="46C83AF2"/>
    <w:multiLevelType w:val="singleLevel"/>
    <w:tmpl w:val="BCBE5BD6"/>
    <w:lvl w:ilvl="0">
      <w:start w:val="1"/>
      <w:numFmt w:val="decimal"/>
      <w:lvlRestart w:val="0"/>
      <w:pStyle w:val="Listenumros5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7">
    <w:nsid w:val="48FB12B6"/>
    <w:multiLevelType w:val="hybridMultilevel"/>
    <w:tmpl w:val="9EC6A104"/>
    <w:lvl w:ilvl="0" w:tplc="80BC249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3416BAF4">
      <w:start w:val="1"/>
      <w:numFmt w:val="bullet"/>
      <w:pStyle w:val="Enumr6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C7267F1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E8DA8BBC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48461F3E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E4DC7812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AC9C82BC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E4B45998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A5E2381E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18">
    <w:nsid w:val="67864351"/>
    <w:multiLevelType w:val="hybridMultilevel"/>
    <w:tmpl w:val="C6D45E7A"/>
    <w:lvl w:ilvl="0" w:tplc="67488B8E">
      <w:start w:val="1"/>
      <w:numFmt w:val="bullet"/>
      <w:pStyle w:val="Listepuces3"/>
      <w:lvlText w:val=""/>
      <w:lvlJc w:val="left"/>
      <w:pPr>
        <w:tabs>
          <w:tab w:val="num" w:pos="1683"/>
        </w:tabs>
        <w:ind w:left="1663" w:hanging="340"/>
      </w:pPr>
      <w:rPr>
        <w:rFonts w:ascii="Symbol" w:hAnsi="Symbol" w:hint="default"/>
      </w:rPr>
    </w:lvl>
    <w:lvl w:ilvl="1" w:tplc="6BC6EF00" w:tentative="1">
      <w:start w:val="1"/>
      <w:numFmt w:val="bullet"/>
      <w:lvlText w:val="o"/>
      <w:lvlJc w:val="left"/>
      <w:pPr>
        <w:tabs>
          <w:tab w:val="num" w:pos="2197"/>
        </w:tabs>
        <w:ind w:left="2197" w:hanging="360"/>
      </w:pPr>
      <w:rPr>
        <w:rFonts w:ascii="Courier New" w:hAnsi="Courier New" w:hint="default"/>
      </w:rPr>
    </w:lvl>
    <w:lvl w:ilvl="2" w:tplc="57D60FBE" w:tentative="1">
      <w:start w:val="1"/>
      <w:numFmt w:val="bullet"/>
      <w:lvlText w:val=""/>
      <w:lvlJc w:val="left"/>
      <w:pPr>
        <w:tabs>
          <w:tab w:val="num" w:pos="2917"/>
        </w:tabs>
        <w:ind w:left="2917" w:hanging="360"/>
      </w:pPr>
      <w:rPr>
        <w:rFonts w:ascii="Wingdings" w:hAnsi="Wingdings" w:hint="default"/>
      </w:rPr>
    </w:lvl>
    <w:lvl w:ilvl="3" w:tplc="2D683CF8" w:tentative="1">
      <w:start w:val="1"/>
      <w:numFmt w:val="bullet"/>
      <w:lvlText w:val=""/>
      <w:lvlJc w:val="left"/>
      <w:pPr>
        <w:tabs>
          <w:tab w:val="num" w:pos="3637"/>
        </w:tabs>
        <w:ind w:left="3637" w:hanging="360"/>
      </w:pPr>
      <w:rPr>
        <w:rFonts w:ascii="Symbol" w:hAnsi="Symbol" w:hint="default"/>
      </w:rPr>
    </w:lvl>
    <w:lvl w:ilvl="4" w:tplc="5AE4781A" w:tentative="1">
      <w:start w:val="1"/>
      <w:numFmt w:val="bullet"/>
      <w:lvlText w:val="o"/>
      <w:lvlJc w:val="left"/>
      <w:pPr>
        <w:tabs>
          <w:tab w:val="num" w:pos="4357"/>
        </w:tabs>
        <w:ind w:left="4357" w:hanging="360"/>
      </w:pPr>
      <w:rPr>
        <w:rFonts w:ascii="Courier New" w:hAnsi="Courier New" w:hint="default"/>
      </w:rPr>
    </w:lvl>
    <w:lvl w:ilvl="5" w:tplc="E850F108" w:tentative="1">
      <w:start w:val="1"/>
      <w:numFmt w:val="bullet"/>
      <w:lvlText w:val=""/>
      <w:lvlJc w:val="left"/>
      <w:pPr>
        <w:tabs>
          <w:tab w:val="num" w:pos="5077"/>
        </w:tabs>
        <w:ind w:left="5077" w:hanging="360"/>
      </w:pPr>
      <w:rPr>
        <w:rFonts w:ascii="Wingdings" w:hAnsi="Wingdings" w:hint="default"/>
      </w:rPr>
    </w:lvl>
    <w:lvl w:ilvl="6" w:tplc="3FF611F2" w:tentative="1">
      <w:start w:val="1"/>
      <w:numFmt w:val="bullet"/>
      <w:lvlText w:val=""/>
      <w:lvlJc w:val="left"/>
      <w:pPr>
        <w:tabs>
          <w:tab w:val="num" w:pos="5797"/>
        </w:tabs>
        <w:ind w:left="5797" w:hanging="360"/>
      </w:pPr>
      <w:rPr>
        <w:rFonts w:ascii="Symbol" w:hAnsi="Symbol" w:hint="default"/>
      </w:rPr>
    </w:lvl>
    <w:lvl w:ilvl="7" w:tplc="DE8080AC" w:tentative="1">
      <w:start w:val="1"/>
      <w:numFmt w:val="bullet"/>
      <w:lvlText w:val="o"/>
      <w:lvlJc w:val="left"/>
      <w:pPr>
        <w:tabs>
          <w:tab w:val="num" w:pos="6517"/>
        </w:tabs>
        <w:ind w:left="6517" w:hanging="360"/>
      </w:pPr>
      <w:rPr>
        <w:rFonts w:ascii="Courier New" w:hAnsi="Courier New" w:hint="default"/>
      </w:rPr>
    </w:lvl>
    <w:lvl w:ilvl="8" w:tplc="CE2275E2" w:tentative="1">
      <w:start w:val="1"/>
      <w:numFmt w:val="bullet"/>
      <w:lvlText w:val=""/>
      <w:lvlJc w:val="left"/>
      <w:pPr>
        <w:tabs>
          <w:tab w:val="num" w:pos="7237"/>
        </w:tabs>
        <w:ind w:left="7237" w:hanging="360"/>
      </w:pPr>
      <w:rPr>
        <w:rFonts w:ascii="Wingdings" w:hAnsi="Wingdings" w:hint="default"/>
      </w:rPr>
    </w:lvl>
  </w:abstractNum>
  <w:abstractNum w:abstractNumId="19">
    <w:nsid w:val="6AEA64D8"/>
    <w:multiLevelType w:val="hybridMultilevel"/>
    <w:tmpl w:val="D32CC28E"/>
    <w:lvl w:ilvl="0" w:tplc="57467DF0">
      <w:start w:val="1"/>
      <w:numFmt w:val="bullet"/>
      <w:pStyle w:val="Principal-P3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C0005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BE32E79"/>
    <w:multiLevelType w:val="multilevel"/>
    <w:tmpl w:val="FA60DCEC"/>
    <w:lvl w:ilvl="0">
      <w:start w:val="1"/>
      <w:numFmt w:val="decimal"/>
      <w:pStyle w:val="Titre1"/>
      <w:lvlText w:val="%1."/>
      <w:lvlJc w:val="left"/>
      <w:pPr>
        <w:ind w:left="360" w:hanging="360"/>
      </w:pPr>
      <w:rPr>
        <w:rFonts w:hint="default"/>
        <w:color w:val="22891F"/>
      </w:rPr>
    </w:lvl>
    <w:lvl w:ilvl="1">
      <w:start w:val="1"/>
      <w:numFmt w:val="decimal"/>
      <w:pStyle w:val="Style2"/>
      <w:lvlText w:val="%1.%2"/>
      <w:lvlJc w:val="left"/>
      <w:pPr>
        <w:ind w:left="576" w:hanging="576"/>
      </w:pPr>
      <w:rPr>
        <w:rFonts w:hint="default"/>
        <w:color w:val="auto"/>
      </w:rPr>
    </w:lvl>
    <w:lvl w:ilvl="2">
      <w:start w:val="1"/>
      <w:numFmt w:val="decimal"/>
      <w:pStyle w:val="Styl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6C7F1C19"/>
    <w:multiLevelType w:val="singleLevel"/>
    <w:tmpl w:val="10A613DC"/>
    <w:lvl w:ilvl="0">
      <w:start w:val="1"/>
      <w:numFmt w:val="bullet"/>
      <w:lvlRestart w:val="0"/>
      <w:pStyle w:val="Retrait4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</w:abstractNum>
  <w:abstractNum w:abstractNumId="22">
    <w:nsid w:val="6F1C63B0"/>
    <w:multiLevelType w:val="hybridMultilevel"/>
    <w:tmpl w:val="1EEA6332"/>
    <w:lvl w:ilvl="0" w:tplc="1FA0964A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2C286CD8">
      <w:start w:val="1"/>
      <w:numFmt w:val="bullet"/>
      <w:lvlText w:val="▫"/>
      <w:lvlJc w:val="left"/>
      <w:pPr>
        <w:tabs>
          <w:tab w:val="num" w:pos="1440"/>
        </w:tabs>
        <w:ind w:left="1440" w:hanging="360"/>
      </w:pPr>
      <w:rPr>
        <w:rFonts w:hAnsi="Arial" w:hint="default"/>
      </w:rPr>
    </w:lvl>
    <w:lvl w:ilvl="2" w:tplc="23502D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300EF0">
      <w:start w:val="1"/>
      <w:numFmt w:val="bullet"/>
      <w:pStyle w:val="Enumr3"/>
      <w:lvlText w:val="▫"/>
      <w:lvlJc w:val="left"/>
      <w:pPr>
        <w:tabs>
          <w:tab w:val="num" w:pos="2880"/>
        </w:tabs>
        <w:ind w:left="2880" w:hanging="360"/>
      </w:pPr>
      <w:rPr>
        <w:rFonts w:hAnsi="Arial" w:hint="default"/>
      </w:rPr>
    </w:lvl>
    <w:lvl w:ilvl="4" w:tplc="7A8A8A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09085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EC66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82DEF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8E0B1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2C118A8"/>
    <w:multiLevelType w:val="hybridMultilevel"/>
    <w:tmpl w:val="5C2A18BA"/>
    <w:lvl w:ilvl="0" w:tplc="EE1E7F38">
      <w:start w:val="1"/>
      <w:numFmt w:val="bullet"/>
      <w:pStyle w:val="Listepuces2"/>
      <w:lvlText w:val=""/>
      <w:lvlJc w:val="left"/>
      <w:pPr>
        <w:tabs>
          <w:tab w:val="num" w:pos="1323"/>
        </w:tabs>
        <w:ind w:left="1323" w:hanging="397"/>
      </w:pPr>
      <w:rPr>
        <w:rFonts w:ascii="Symbol" w:hAnsi="Symbol" w:hint="default"/>
      </w:rPr>
    </w:lvl>
    <w:lvl w:ilvl="1" w:tplc="D7C40088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6DED514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EBCF9B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110CC10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A613C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4E0BA7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EAFC7E04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A5E941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3"/>
  </w:num>
  <w:num w:numId="3">
    <w:abstractNumId w:val="18"/>
  </w:num>
  <w:num w:numId="4">
    <w:abstractNumId w:val="11"/>
  </w:num>
  <w:num w:numId="5">
    <w:abstractNumId w:val="5"/>
  </w:num>
  <w:num w:numId="6">
    <w:abstractNumId w:val="0"/>
  </w:num>
  <w:num w:numId="7">
    <w:abstractNumId w:val="3"/>
  </w:num>
  <w:num w:numId="8">
    <w:abstractNumId w:val="2"/>
  </w:num>
  <w:num w:numId="9">
    <w:abstractNumId w:val="8"/>
  </w:num>
  <w:num w:numId="10">
    <w:abstractNumId w:val="12"/>
  </w:num>
  <w:num w:numId="11">
    <w:abstractNumId w:val="13"/>
  </w:num>
  <w:num w:numId="12">
    <w:abstractNumId w:val="15"/>
  </w:num>
  <w:num w:numId="13">
    <w:abstractNumId w:val="17"/>
  </w:num>
  <w:num w:numId="14">
    <w:abstractNumId w:val="19"/>
  </w:num>
  <w:num w:numId="15">
    <w:abstractNumId w:val="21"/>
  </w:num>
  <w:num w:numId="16">
    <w:abstractNumId w:val="9"/>
  </w:num>
  <w:num w:numId="17">
    <w:abstractNumId w:val="10"/>
  </w:num>
  <w:num w:numId="18">
    <w:abstractNumId w:val="7"/>
  </w:num>
  <w:num w:numId="19">
    <w:abstractNumId w:val="22"/>
  </w:num>
  <w:num w:numId="20">
    <w:abstractNumId w:val="4"/>
  </w:num>
  <w:num w:numId="21">
    <w:abstractNumId w:val="14"/>
  </w:num>
  <w:num w:numId="22">
    <w:abstractNumId w:val="20"/>
  </w:num>
  <w:num w:numId="23">
    <w:abstractNumId w:val="16"/>
  </w:num>
  <w:num w:numId="24">
    <w:abstractNumId w:val="6"/>
  </w:num>
  <w:num w:numId="25">
    <w:abstractNumId w:val="6"/>
    <w:lvlOverride w:ilvl="0">
      <w:startOverride w:val="1"/>
    </w:lvlOverride>
  </w:num>
  <w:num w:numId="26">
    <w:abstractNumId w:val="6"/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19"/>
  </w:num>
  <w:num w:numId="31">
    <w:abstractNumId w:val="1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1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768"/>
    <w:rsid w:val="0000144F"/>
    <w:rsid w:val="000018FD"/>
    <w:rsid w:val="00001CB3"/>
    <w:rsid w:val="0000377C"/>
    <w:rsid w:val="000038F5"/>
    <w:rsid w:val="00004386"/>
    <w:rsid w:val="00004833"/>
    <w:rsid w:val="000052B9"/>
    <w:rsid w:val="0000549F"/>
    <w:rsid w:val="00005F9F"/>
    <w:rsid w:val="00006CE1"/>
    <w:rsid w:val="0001077D"/>
    <w:rsid w:val="00010AD2"/>
    <w:rsid w:val="00011161"/>
    <w:rsid w:val="00016C95"/>
    <w:rsid w:val="000204B0"/>
    <w:rsid w:val="000217B6"/>
    <w:rsid w:val="000217DD"/>
    <w:rsid w:val="000242FA"/>
    <w:rsid w:val="00024A19"/>
    <w:rsid w:val="00025747"/>
    <w:rsid w:val="00025966"/>
    <w:rsid w:val="00027315"/>
    <w:rsid w:val="00030F4F"/>
    <w:rsid w:val="0003105C"/>
    <w:rsid w:val="000319C7"/>
    <w:rsid w:val="0003395D"/>
    <w:rsid w:val="0003396A"/>
    <w:rsid w:val="00033ACD"/>
    <w:rsid w:val="000349DC"/>
    <w:rsid w:val="000349E2"/>
    <w:rsid w:val="00034C2C"/>
    <w:rsid w:val="00037AA1"/>
    <w:rsid w:val="000412A3"/>
    <w:rsid w:val="00043E65"/>
    <w:rsid w:val="00046F5D"/>
    <w:rsid w:val="00051639"/>
    <w:rsid w:val="0005209C"/>
    <w:rsid w:val="0005276D"/>
    <w:rsid w:val="00053432"/>
    <w:rsid w:val="0005411E"/>
    <w:rsid w:val="00054D0A"/>
    <w:rsid w:val="0005623C"/>
    <w:rsid w:val="000569B1"/>
    <w:rsid w:val="00056F66"/>
    <w:rsid w:val="000576EF"/>
    <w:rsid w:val="000579E4"/>
    <w:rsid w:val="00057EAD"/>
    <w:rsid w:val="0006006C"/>
    <w:rsid w:val="000605F2"/>
    <w:rsid w:val="000607C4"/>
    <w:rsid w:val="00060FB4"/>
    <w:rsid w:val="000623F2"/>
    <w:rsid w:val="00062FB8"/>
    <w:rsid w:val="00063EFB"/>
    <w:rsid w:val="000666E9"/>
    <w:rsid w:val="00066C75"/>
    <w:rsid w:val="00067E71"/>
    <w:rsid w:val="0007535B"/>
    <w:rsid w:val="000776C1"/>
    <w:rsid w:val="00081D33"/>
    <w:rsid w:val="00081F1C"/>
    <w:rsid w:val="000850C3"/>
    <w:rsid w:val="000853D1"/>
    <w:rsid w:val="00085D9F"/>
    <w:rsid w:val="00085EB0"/>
    <w:rsid w:val="00086557"/>
    <w:rsid w:val="00087B97"/>
    <w:rsid w:val="00090943"/>
    <w:rsid w:val="00090FD6"/>
    <w:rsid w:val="00091F61"/>
    <w:rsid w:val="00092A84"/>
    <w:rsid w:val="0009407B"/>
    <w:rsid w:val="000956D9"/>
    <w:rsid w:val="000961D7"/>
    <w:rsid w:val="000A0681"/>
    <w:rsid w:val="000A0EA7"/>
    <w:rsid w:val="000A1571"/>
    <w:rsid w:val="000A3372"/>
    <w:rsid w:val="000A501F"/>
    <w:rsid w:val="000A5E6C"/>
    <w:rsid w:val="000B26D4"/>
    <w:rsid w:val="000B4FDE"/>
    <w:rsid w:val="000C0EA6"/>
    <w:rsid w:val="000C4012"/>
    <w:rsid w:val="000C4EB5"/>
    <w:rsid w:val="000C5891"/>
    <w:rsid w:val="000C62FB"/>
    <w:rsid w:val="000C77FA"/>
    <w:rsid w:val="000D0045"/>
    <w:rsid w:val="000D0364"/>
    <w:rsid w:val="000D12F5"/>
    <w:rsid w:val="000D6265"/>
    <w:rsid w:val="000D69E8"/>
    <w:rsid w:val="000D7B2C"/>
    <w:rsid w:val="000D7EA7"/>
    <w:rsid w:val="000E2E00"/>
    <w:rsid w:val="000E36CC"/>
    <w:rsid w:val="000E4B72"/>
    <w:rsid w:val="000E6F48"/>
    <w:rsid w:val="000E7181"/>
    <w:rsid w:val="000F0B2D"/>
    <w:rsid w:val="000F13AD"/>
    <w:rsid w:val="000F1541"/>
    <w:rsid w:val="000F26C6"/>
    <w:rsid w:val="000F2E4F"/>
    <w:rsid w:val="000F431A"/>
    <w:rsid w:val="0010089E"/>
    <w:rsid w:val="00102C69"/>
    <w:rsid w:val="00104C2F"/>
    <w:rsid w:val="001058C4"/>
    <w:rsid w:val="001072C3"/>
    <w:rsid w:val="00111033"/>
    <w:rsid w:val="001112E9"/>
    <w:rsid w:val="00112F41"/>
    <w:rsid w:val="00113ABC"/>
    <w:rsid w:val="00113D0F"/>
    <w:rsid w:val="0011748D"/>
    <w:rsid w:val="00117B22"/>
    <w:rsid w:val="00121365"/>
    <w:rsid w:val="00121D7A"/>
    <w:rsid w:val="0012203B"/>
    <w:rsid w:val="001235C3"/>
    <w:rsid w:val="001248E4"/>
    <w:rsid w:val="0012557A"/>
    <w:rsid w:val="001255A8"/>
    <w:rsid w:val="0012637A"/>
    <w:rsid w:val="00127DBD"/>
    <w:rsid w:val="00127F7B"/>
    <w:rsid w:val="0013013B"/>
    <w:rsid w:val="001309EF"/>
    <w:rsid w:val="00133952"/>
    <w:rsid w:val="0013452E"/>
    <w:rsid w:val="00134636"/>
    <w:rsid w:val="0013671F"/>
    <w:rsid w:val="00136E40"/>
    <w:rsid w:val="0013717D"/>
    <w:rsid w:val="00137674"/>
    <w:rsid w:val="0014181B"/>
    <w:rsid w:val="00142F12"/>
    <w:rsid w:val="00143389"/>
    <w:rsid w:val="001434D9"/>
    <w:rsid w:val="00144F59"/>
    <w:rsid w:val="0015061D"/>
    <w:rsid w:val="0015155F"/>
    <w:rsid w:val="00151B96"/>
    <w:rsid w:val="00151EB7"/>
    <w:rsid w:val="0015274D"/>
    <w:rsid w:val="0015337D"/>
    <w:rsid w:val="00154650"/>
    <w:rsid w:val="0015471A"/>
    <w:rsid w:val="00155B0F"/>
    <w:rsid w:val="00156472"/>
    <w:rsid w:val="00156BDE"/>
    <w:rsid w:val="00160ED6"/>
    <w:rsid w:val="001616DC"/>
    <w:rsid w:val="00161C42"/>
    <w:rsid w:val="00161E1C"/>
    <w:rsid w:val="00164128"/>
    <w:rsid w:val="00164358"/>
    <w:rsid w:val="001661FB"/>
    <w:rsid w:val="001678C4"/>
    <w:rsid w:val="00171CD6"/>
    <w:rsid w:val="00171DF2"/>
    <w:rsid w:val="001728AA"/>
    <w:rsid w:val="001753F3"/>
    <w:rsid w:val="00175752"/>
    <w:rsid w:val="00176CA7"/>
    <w:rsid w:val="00176F7E"/>
    <w:rsid w:val="00177305"/>
    <w:rsid w:val="00177974"/>
    <w:rsid w:val="00177B22"/>
    <w:rsid w:val="00180106"/>
    <w:rsid w:val="001810DA"/>
    <w:rsid w:val="0018233E"/>
    <w:rsid w:val="00183797"/>
    <w:rsid w:val="00183941"/>
    <w:rsid w:val="001841B2"/>
    <w:rsid w:val="0018435C"/>
    <w:rsid w:val="00186623"/>
    <w:rsid w:val="0018680C"/>
    <w:rsid w:val="00186EE2"/>
    <w:rsid w:val="00186EF4"/>
    <w:rsid w:val="00186F8A"/>
    <w:rsid w:val="0018737B"/>
    <w:rsid w:val="001876C3"/>
    <w:rsid w:val="00195845"/>
    <w:rsid w:val="0019672A"/>
    <w:rsid w:val="00197666"/>
    <w:rsid w:val="00197F04"/>
    <w:rsid w:val="001A174A"/>
    <w:rsid w:val="001A41F3"/>
    <w:rsid w:val="001A47F8"/>
    <w:rsid w:val="001A51FE"/>
    <w:rsid w:val="001A5CA6"/>
    <w:rsid w:val="001A6B3A"/>
    <w:rsid w:val="001A707F"/>
    <w:rsid w:val="001A763A"/>
    <w:rsid w:val="001B052B"/>
    <w:rsid w:val="001B1A8C"/>
    <w:rsid w:val="001B1FB9"/>
    <w:rsid w:val="001B48FB"/>
    <w:rsid w:val="001C4015"/>
    <w:rsid w:val="001C456C"/>
    <w:rsid w:val="001C534C"/>
    <w:rsid w:val="001D017C"/>
    <w:rsid w:val="001D03B6"/>
    <w:rsid w:val="001D040E"/>
    <w:rsid w:val="001D2592"/>
    <w:rsid w:val="001D354D"/>
    <w:rsid w:val="001D3B87"/>
    <w:rsid w:val="001D7846"/>
    <w:rsid w:val="001D7D47"/>
    <w:rsid w:val="001E77B9"/>
    <w:rsid w:val="001F0DE4"/>
    <w:rsid w:val="001F1A57"/>
    <w:rsid w:val="001F2889"/>
    <w:rsid w:val="001F30B2"/>
    <w:rsid w:val="001F5145"/>
    <w:rsid w:val="001F6EC4"/>
    <w:rsid w:val="002025FB"/>
    <w:rsid w:val="002033F7"/>
    <w:rsid w:val="00203768"/>
    <w:rsid w:val="002039BE"/>
    <w:rsid w:val="0020436D"/>
    <w:rsid w:val="00204BBE"/>
    <w:rsid w:val="002063E3"/>
    <w:rsid w:val="00206DE9"/>
    <w:rsid w:val="002072C5"/>
    <w:rsid w:val="00212153"/>
    <w:rsid w:val="002132AA"/>
    <w:rsid w:val="00213527"/>
    <w:rsid w:val="0021395D"/>
    <w:rsid w:val="00214540"/>
    <w:rsid w:val="0021589E"/>
    <w:rsid w:val="0022042E"/>
    <w:rsid w:val="00222D1F"/>
    <w:rsid w:val="002234F0"/>
    <w:rsid w:val="00223A57"/>
    <w:rsid w:val="00223B96"/>
    <w:rsid w:val="002256C9"/>
    <w:rsid w:val="00226544"/>
    <w:rsid w:val="00226AB5"/>
    <w:rsid w:val="002301F9"/>
    <w:rsid w:val="002307F4"/>
    <w:rsid w:val="00230A94"/>
    <w:rsid w:val="00230F8C"/>
    <w:rsid w:val="002319C9"/>
    <w:rsid w:val="00233C3E"/>
    <w:rsid w:val="002365FE"/>
    <w:rsid w:val="002373C1"/>
    <w:rsid w:val="0023795C"/>
    <w:rsid w:val="00240E96"/>
    <w:rsid w:val="00241244"/>
    <w:rsid w:val="00242A17"/>
    <w:rsid w:val="00245D34"/>
    <w:rsid w:val="00247278"/>
    <w:rsid w:val="00250B6C"/>
    <w:rsid w:val="00253176"/>
    <w:rsid w:val="00253A84"/>
    <w:rsid w:val="00253F22"/>
    <w:rsid w:val="00254D73"/>
    <w:rsid w:val="002551CE"/>
    <w:rsid w:val="00256AC5"/>
    <w:rsid w:val="00257F6F"/>
    <w:rsid w:val="002602B6"/>
    <w:rsid w:val="00260974"/>
    <w:rsid w:val="0026120C"/>
    <w:rsid w:val="00261548"/>
    <w:rsid w:val="002618B9"/>
    <w:rsid w:val="00261A3E"/>
    <w:rsid w:val="0026331F"/>
    <w:rsid w:val="002646A9"/>
    <w:rsid w:val="00264FE7"/>
    <w:rsid w:val="00265B5B"/>
    <w:rsid w:val="00266286"/>
    <w:rsid w:val="00266AB0"/>
    <w:rsid w:val="00267187"/>
    <w:rsid w:val="002709E2"/>
    <w:rsid w:val="00271082"/>
    <w:rsid w:val="00272CDA"/>
    <w:rsid w:val="00272D6D"/>
    <w:rsid w:val="00272DCD"/>
    <w:rsid w:val="002742B5"/>
    <w:rsid w:val="002752DD"/>
    <w:rsid w:val="00276C45"/>
    <w:rsid w:val="00282627"/>
    <w:rsid w:val="002827D1"/>
    <w:rsid w:val="00283BE2"/>
    <w:rsid w:val="002842CE"/>
    <w:rsid w:val="00284E61"/>
    <w:rsid w:val="00286025"/>
    <w:rsid w:val="00290324"/>
    <w:rsid w:val="00290EED"/>
    <w:rsid w:val="00291DF9"/>
    <w:rsid w:val="00293CF6"/>
    <w:rsid w:val="0029555A"/>
    <w:rsid w:val="00295C95"/>
    <w:rsid w:val="002A1B71"/>
    <w:rsid w:val="002A23B6"/>
    <w:rsid w:val="002A3FAE"/>
    <w:rsid w:val="002A4577"/>
    <w:rsid w:val="002A494B"/>
    <w:rsid w:val="002A6D90"/>
    <w:rsid w:val="002B219F"/>
    <w:rsid w:val="002B24B7"/>
    <w:rsid w:val="002B32C8"/>
    <w:rsid w:val="002B4BC1"/>
    <w:rsid w:val="002B4BF1"/>
    <w:rsid w:val="002B52CA"/>
    <w:rsid w:val="002B543D"/>
    <w:rsid w:val="002B594E"/>
    <w:rsid w:val="002B7E25"/>
    <w:rsid w:val="002C003B"/>
    <w:rsid w:val="002C0121"/>
    <w:rsid w:val="002C0AFE"/>
    <w:rsid w:val="002C5CD3"/>
    <w:rsid w:val="002D060F"/>
    <w:rsid w:val="002D2D1A"/>
    <w:rsid w:val="002D3087"/>
    <w:rsid w:val="002D41B6"/>
    <w:rsid w:val="002D6BAD"/>
    <w:rsid w:val="002D6D2D"/>
    <w:rsid w:val="002D6F44"/>
    <w:rsid w:val="002D700D"/>
    <w:rsid w:val="002D77F1"/>
    <w:rsid w:val="002E1A37"/>
    <w:rsid w:val="002E1F48"/>
    <w:rsid w:val="002E3307"/>
    <w:rsid w:val="002E49A6"/>
    <w:rsid w:val="002E4F91"/>
    <w:rsid w:val="002E6209"/>
    <w:rsid w:val="002E758E"/>
    <w:rsid w:val="002F0047"/>
    <w:rsid w:val="002F0D1F"/>
    <w:rsid w:val="002F0EBE"/>
    <w:rsid w:val="002F29B0"/>
    <w:rsid w:val="002F30EE"/>
    <w:rsid w:val="002F3296"/>
    <w:rsid w:val="002F3888"/>
    <w:rsid w:val="002F5522"/>
    <w:rsid w:val="002F6BA3"/>
    <w:rsid w:val="002F6E1B"/>
    <w:rsid w:val="002F732F"/>
    <w:rsid w:val="003003C9"/>
    <w:rsid w:val="00300B41"/>
    <w:rsid w:val="003017D9"/>
    <w:rsid w:val="0030191B"/>
    <w:rsid w:val="003037C7"/>
    <w:rsid w:val="00303A68"/>
    <w:rsid w:val="00304008"/>
    <w:rsid w:val="003047F6"/>
    <w:rsid w:val="0030681F"/>
    <w:rsid w:val="00307002"/>
    <w:rsid w:val="003110F9"/>
    <w:rsid w:val="00311923"/>
    <w:rsid w:val="0031206C"/>
    <w:rsid w:val="00312D12"/>
    <w:rsid w:val="00312D77"/>
    <w:rsid w:val="00313817"/>
    <w:rsid w:val="00314E48"/>
    <w:rsid w:val="00316194"/>
    <w:rsid w:val="0031656E"/>
    <w:rsid w:val="00316589"/>
    <w:rsid w:val="00320544"/>
    <w:rsid w:val="003217C3"/>
    <w:rsid w:val="003219C8"/>
    <w:rsid w:val="003221CA"/>
    <w:rsid w:val="00322415"/>
    <w:rsid w:val="0032251A"/>
    <w:rsid w:val="00323697"/>
    <w:rsid w:val="0032457E"/>
    <w:rsid w:val="003253C0"/>
    <w:rsid w:val="00326616"/>
    <w:rsid w:val="00327BEB"/>
    <w:rsid w:val="00331332"/>
    <w:rsid w:val="00331F0E"/>
    <w:rsid w:val="0033386F"/>
    <w:rsid w:val="00333C09"/>
    <w:rsid w:val="00336827"/>
    <w:rsid w:val="00336AAA"/>
    <w:rsid w:val="003422FA"/>
    <w:rsid w:val="003437F5"/>
    <w:rsid w:val="00344868"/>
    <w:rsid w:val="003449E0"/>
    <w:rsid w:val="003474B6"/>
    <w:rsid w:val="0035015D"/>
    <w:rsid w:val="0035335F"/>
    <w:rsid w:val="00354787"/>
    <w:rsid w:val="00354EF7"/>
    <w:rsid w:val="00355C09"/>
    <w:rsid w:val="00355DEE"/>
    <w:rsid w:val="00356581"/>
    <w:rsid w:val="003568DA"/>
    <w:rsid w:val="0035695E"/>
    <w:rsid w:val="00357415"/>
    <w:rsid w:val="00357B28"/>
    <w:rsid w:val="00360B20"/>
    <w:rsid w:val="003623F3"/>
    <w:rsid w:val="003626AC"/>
    <w:rsid w:val="00362EC1"/>
    <w:rsid w:val="00363EA4"/>
    <w:rsid w:val="00366CFB"/>
    <w:rsid w:val="00370806"/>
    <w:rsid w:val="00371E28"/>
    <w:rsid w:val="0037204F"/>
    <w:rsid w:val="003725F2"/>
    <w:rsid w:val="003735CA"/>
    <w:rsid w:val="00373C8B"/>
    <w:rsid w:val="003741D9"/>
    <w:rsid w:val="003769A4"/>
    <w:rsid w:val="00380810"/>
    <w:rsid w:val="0038102C"/>
    <w:rsid w:val="00381219"/>
    <w:rsid w:val="003818BB"/>
    <w:rsid w:val="00384D28"/>
    <w:rsid w:val="00385618"/>
    <w:rsid w:val="00385697"/>
    <w:rsid w:val="003856F3"/>
    <w:rsid w:val="00385F3C"/>
    <w:rsid w:val="00390077"/>
    <w:rsid w:val="00392C41"/>
    <w:rsid w:val="003943FC"/>
    <w:rsid w:val="003949FE"/>
    <w:rsid w:val="0039620A"/>
    <w:rsid w:val="003A01FD"/>
    <w:rsid w:val="003A290C"/>
    <w:rsid w:val="003A3B31"/>
    <w:rsid w:val="003A3D72"/>
    <w:rsid w:val="003A65DE"/>
    <w:rsid w:val="003A7E97"/>
    <w:rsid w:val="003A7F33"/>
    <w:rsid w:val="003B0483"/>
    <w:rsid w:val="003B12A2"/>
    <w:rsid w:val="003B1A58"/>
    <w:rsid w:val="003B24F6"/>
    <w:rsid w:val="003B4272"/>
    <w:rsid w:val="003C0080"/>
    <w:rsid w:val="003C047F"/>
    <w:rsid w:val="003C1A0C"/>
    <w:rsid w:val="003C1DF1"/>
    <w:rsid w:val="003C2667"/>
    <w:rsid w:val="003C2AF3"/>
    <w:rsid w:val="003C5DB7"/>
    <w:rsid w:val="003C69B1"/>
    <w:rsid w:val="003C7ADD"/>
    <w:rsid w:val="003D1696"/>
    <w:rsid w:val="003D28F9"/>
    <w:rsid w:val="003D40FB"/>
    <w:rsid w:val="003D69B8"/>
    <w:rsid w:val="003D79A0"/>
    <w:rsid w:val="003E2D4C"/>
    <w:rsid w:val="003E32BE"/>
    <w:rsid w:val="003E3CBD"/>
    <w:rsid w:val="003E4992"/>
    <w:rsid w:val="003E4BBC"/>
    <w:rsid w:val="003E4C00"/>
    <w:rsid w:val="003E4FBA"/>
    <w:rsid w:val="003E6869"/>
    <w:rsid w:val="003E76D4"/>
    <w:rsid w:val="003E7740"/>
    <w:rsid w:val="003E7ACD"/>
    <w:rsid w:val="003F26C5"/>
    <w:rsid w:val="003F3D03"/>
    <w:rsid w:val="003F7736"/>
    <w:rsid w:val="00400025"/>
    <w:rsid w:val="00401FD1"/>
    <w:rsid w:val="004023DB"/>
    <w:rsid w:val="00403133"/>
    <w:rsid w:val="00403402"/>
    <w:rsid w:val="0040429B"/>
    <w:rsid w:val="0040525C"/>
    <w:rsid w:val="00405957"/>
    <w:rsid w:val="00405EC7"/>
    <w:rsid w:val="00410DD0"/>
    <w:rsid w:val="004113A8"/>
    <w:rsid w:val="00412503"/>
    <w:rsid w:val="004128E0"/>
    <w:rsid w:val="00412C67"/>
    <w:rsid w:val="00413142"/>
    <w:rsid w:val="0041320D"/>
    <w:rsid w:val="00413CA5"/>
    <w:rsid w:val="00413CFB"/>
    <w:rsid w:val="00416CF3"/>
    <w:rsid w:val="004170E2"/>
    <w:rsid w:val="00417334"/>
    <w:rsid w:val="00420192"/>
    <w:rsid w:val="00421C35"/>
    <w:rsid w:val="00423D1E"/>
    <w:rsid w:val="0042420B"/>
    <w:rsid w:val="0042481A"/>
    <w:rsid w:val="00425780"/>
    <w:rsid w:val="00426BCF"/>
    <w:rsid w:val="00430166"/>
    <w:rsid w:val="0043155B"/>
    <w:rsid w:val="00432377"/>
    <w:rsid w:val="00434016"/>
    <w:rsid w:val="004349AB"/>
    <w:rsid w:val="00434D08"/>
    <w:rsid w:val="004350C3"/>
    <w:rsid w:val="004366F7"/>
    <w:rsid w:val="00436AD9"/>
    <w:rsid w:val="0043755B"/>
    <w:rsid w:val="00440150"/>
    <w:rsid w:val="004409C8"/>
    <w:rsid w:val="00440DBB"/>
    <w:rsid w:val="00440F14"/>
    <w:rsid w:val="004410A3"/>
    <w:rsid w:val="004410AF"/>
    <w:rsid w:val="00441856"/>
    <w:rsid w:val="00442125"/>
    <w:rsid w:val="0044286D"/>
    <w:rsid w:val="00443152"/>
    <w:rsid w:val="00443A98"/>
    <w:rsid w:val="00443DD2"/>
    <w:rsid w:val="00444D1D"/>
    <w:rsid w:val="00445513"/>
    <w:rsid w:val="00447E23"/>
    <w:rsid w:val="00447FC4"/>
    <w:rsid w:val="0045013C"/>
    <w:rsid w:val="00453D68"/>
    <w:rsid w:val="00457E2E"/>
    <w:rsid w:val="00460070"/>
    <w:rsid w:val="004619AA"/>
    <w:rsid w:val="00461F08"/>
    <w:rsid w:val="00464DCE"/>
    <w:rsid w:val="00466AFB"/>
    <w:rsid w:val="0047011B"/>
    <w:rsid w:val="004708E7"/>
    <w:rsid w:val="00473A39"/>
    <w:rsid w:val="0047489C"/>
    <w:rsid w:val="0047543E"/>
    <w:rsid w:val="004807C2"/>
    <w:rsid w:val="00480E4C"/>
    <w:rsid w:val="0048302C"/>
    <w:rsid w:val="00483576"/>
    <w:rsid w:val="00484400"/>
    <w:rsid w:val="0048527A"/>
    <w:rsid w:val="0048534D"/>
    <w:rsid w:val="00485FCB"/>
    <w:rsid w:val="00487339"/>
    <w:rsid w:val="0048797F"/>
    <w:rsid w:val="00491A1D"/>
    <w:rsid w:val="00492011"/>
    <w:rsid w:val="0049216A"/>
    <w:rsid w:val="004926D1"/>
    <w:rsid w:val="00493203"/>
    <w:rsid w:val="00494F5F"/>
    <w:rsid w:val="00495B25"/>
    <w:rsid w:val="00496D41"/>
    <w:rsid w:val="00497770"/>
    <w:rsid w:val="004A0379"/>
    <w:rsid w:val="004A14DB"/>
    <w:rsid w:val="004A158B"/>
    <w:rsid w:val="004A50BA"/>
    <w:rsid w:val="004A5F2F"/>
    <w:rsid w:val="004A7302"/>
    <w:rsid w:val="004A78BF"/>
    <w:rsid w:val="004B04D9"/>
    <w:rsid w:val="004B06CA"/>
    <w:rsid w:val="004B078D"/>
    <w:rsid w:val="004B0E8C"/>
    <w:rsid w:val="004B1046"/>
    <w:rsid w:val="004B3749"/>
    <w:rsid w:val="004B3A56"/>
    <w:rsid w:val="004B3B5B"/>
    <w:rsid w:val="004B4165"/>
    <w:rsid w:val="004B5F07"/>
    <w:rsid w:val="004B69FB"/>
    <w:rsid w:val="004B7754"/>
    <w:rsid w:val="004C0A97"/>
    <w:rsid w:val="004C25F8"/>
    <w:rsid w:val="004C699F"/>
    <w:rsid w:val="004C717C"/>
    <w:rsid w:val="004C78AB"/>
    <w:rsid w:val="004D1AD9"/>
    <w:rsid w:val="004D7A25"/>
    <w:rsid w:val="004D7C0B"/>
    <w:rsid w:val="004E0177"/>
    <w:rsid w:val="004E05BD"/>
    <w:rsid w:val="004E0FB1"/>
    <w:rsid w:val="004E0FC1"/>
    <w:rsid w:val="004E40C2"/>
    <w:rsid w:val="004E6BF3"/>
    <w:rsid w:val="004E7EC8"/>
    <w:rsid w:val="004F1CAA"/>
    <w:rsid w:val="004F2920"/>
    <w:rsid w:val="004F3071"/>
    <w:rsid w:val="004F4A39"/>
    <w:rsid w:val="004F4B0A"/>
    <w:rsid w:val="004F564D"/>
    <w:rsid w:val="004F62EA"/>
    <w:rsid w:val="004F7336"/>
    <w:rsid w:val="00500584"/>
    <w:rsid w:val="00501CED"/>
    <w:rsid w:val="00501E84"/>
    <w:rsid w:val="005041F4"/>
    <w:rsid w:val="00504AE7"/>
    <w:rsid w:val="00504B6D"/>
    <w:rsid w:val="00505646"/>
    <w:rsid w:val="00505914"/>
    <w:rsid w:val="00506FFB"/>
    <w:rsid w:val="00507295"/>
    <w:rsid w:val="00507EF2"/>
    <w:rsid w:val="00510AF6"/>
    <w:rsid w:val="0051120E"/>
    <w:rsid w:val="00511406"/>
    <w:rsid w:val="005129CC"/>
    <w:rsid w:val="005132C4"/>
    <w:rsid w:val="00514D23"/>
    <w:rsid w:val="00516C53"/>
    <w:rsid w:val="00516DD9"/>
    <w:rsid w:val="0051761D"/>
    <w:rsid w:val="005209B7"/>
    <w:rsid w:val="00520E17"/>
    <w:rsid w:val="00520E1F"/>
    <w:rsid w:val="00521BF5"/>
    <w:rsid w:val="00523987"/>
    <w:rsid w:val="00523D0E"/>
    <w:rsid w:val="005240E8"/>
    <w:rsid w:val="00525182"/>
    <w:rsid w:val="00526DED"/>
    <w:rsid w:val="00526FE3"/>
    <w:rsid w:val="005305AD"/>
    <w:rsid w:val="00530807"/>
    <w:rsid w:val="0053091F"/>
    <w:rsid w:val="00531FA3"/>
    <w:rsid w:val="00533DC6"/>
    <w:rsid w:val="005341AB"/>
    <w:rsid w:val="0053663F"/>
    <w:rsid w:val="0053738A"/>
    <w:rsid w:val="0053744D"/>
    <w:rsid w:val="005378DF"/>
    <w:rsid w:val="00537A71"/>
    <w:rsid w:val="00543746"/>
    <w:rsid w:val="005446BA"/>
    <w:rsid w:val="005446BB"/>
    <w:rsid w:val="00544D75"/>
    <w:rsid w:val="00550CAC"/>
    <w:rsid w:val="005510A2"/>
    <w:rsid w:val="0055145A"/>
    <w:rsid w:val="00551EF3"/>
    <w:rsid w:val="00552404"/>
    <w:rsid w:val="00552A16"/>
    <w:rsid w:val="00554A67"/>
    <w:rsid w:val="0055555B"/>
    <w:rsid w:val="00556CD0"/>
    <w:rsid w:val="00557E35"/>
    <w:rsid w:val="00561691"/>
    <w:rsid w:val="00561DA2"/>
    <w:rsid w:val="00561E61"/>
    <w:rsid w:val="00562D0A"/>
    <w:rsid w:val="005633E1"/>
    <w:rsid w:val="005638EB"/>
    <w:rsid w:val="005643EC"/>
    <w:rsid w:val="0056459E"/>
    <w:rsid w:val="00564765"/>
    <w:rsid w:val="0056660C"/>
    <w:rsid w:val="0056765A"/>
    <w:rsid w:val="00570522"/>
    <w:rsid w:val="00572D3A"/>
    <w:rsid w:val="00573991"/>
    <w:rsid w:val="0057569A"/>
    <w:rsid w:val="005756F6"/>
    <w:rsid w:val="00575C4B"/>
    <w:rsid w:val="005779D4"/>
    <w:rsid w:val="00581051"/>
    <w:rsid w:val="005821AD"/>
    <w:rsid w:val="005837EE"/>
    <w:rsid w:val="00583E15"/>
    <w:rsid w:val="005844CF"/>
    <w:rsid w:val="005848EC"/>
    <w:rsid w:val="00586B31"/>
    <w:rsid w:val="00586F15"/>
    <w:rsid w:val="0058765E"/>
    <w:rsid w:val="00590AA9"/>
    <w:rsid w:val="0059299C"/>
    <w:rsid w:val="0059481C"/>
    <w:rsid w:val="005950C4"/>
    <w:rsid w:val="005952F5"/>
    <w:rsid w:val="005977F9"/>
    <w:rsid w:val="005A1D79"/>
    <w:rsid w:val="005B1922"/>
    <w:rsid w:val="005B3C19"/>
    <w:rsid w:val="005B6CF0"/>
    <w:rsid w:val="005B7118"/>
    <w:rsid w:val="005B76E1"/>
    <w:rsid w:val="005B7F70"/>
    <w:rsid w:val="005C010E"/>
    <w:rsid w:val="005C1E66"/>
    <w:rsid w:val="005C258E"/>
    <w:rsid w:val="005C2CDC"/>
    <w:rsid w:val="005C2F9A"/>
    <w:rsid w:val="005C43B8"/>
    <w:rsid w:val="005C5AE4"/>
    <w:rsid w:val="005C6924"/>
    <w:rsid w:val="005C79EA"/>
    <w:rsid w:val="005D0030"/>
    <w:rsid w:val="005D1B95"/>
    <w:rsid w:val="005D4631"/>
    <w:rsid w:val="005D5278"/>
    <w:rsid w:val="005D6AFB"/>
    <w:rsid w:val="005D6EFD"/>
    <w:rsid w:val="005D6F60"/>
    <w:rsid w:val="005D7111"/>
    <w:rsid w:val="005E0B9B"/>
    <w:rsid w:val="005E11D8"/>
    <w:rsid w:val="005E1386"/>
    <w:rsid w:val="005E26AF"/>
    <w:rsid w:val="005E5D17"/>
    <w:rsid w:val="005E75B4"/>
    <w:rsid w:val="005F040F"/>
    <w:rsid w:val="005F1FEA"/>
    <w:rsid w:val="005F2820"/>
    <w:rsid w:val="005F41D8"/>
    <w:rsid w:val="005F48A6"/>
    <w:rsid w:val="005F75BB"/>
    <w:rsid w:val="005F7729"/>
    <w:rsid w:val="005F7B09"/>
    <w:rsid w:val="00600072"/>
    <w:rsid w:val="006008A7"/>
    <w:rsid w:val="00601D15"/>
    <w:rsid w:val="00603A48"/>
    <w:rsid w:val="00604431"/>
    <w:rsid w:val="00604E36"/>
    <w:rsid w:val="006058E1"/>
    <w:rsid w:val="0061033C"/>
    <w:rsid w:val="00614070"/>
    <w:rsid w:val="00614947"/>
    <w:rsid w:val="0062031C"/>
    <w:rsid w:val="00620D1F"/>
    <w:rsid w:val="00620F1D"/>
    <w:rsid w:val="00621093"/>
    <w:rsid w:val="00622B8D"/>
    <w:rsid w:val="0062349D"/>
    <w:rsid w:val="00624945"/>
    <w:rsid w:val="00625570"/>
    <w:rsid w:val="006264B6"/>
    <w:rsid w:val="00626DA2"/>
    <w:rsid w:val="00627582"/>
    <w:rsid w:val="0063017A"/>
    <w:rsid w:val="00631F00"/>
    <w:rsid w:val="0063304E"/>
    <w:rsid w:val="006335D7"/>
    <w:rsid w:val="00633871"/>
    <w:rsid w:val="00633A12"/>
    <w:rsid w:val="00633A45"/>
    <w:rsid w:val="006356D1"/>
    <w:rsid w:val="00635B3E"/>
    <w:rsid w:val="00637A8C"/>
    <w:rsid w:val="00641946"/>
    <w:rsid w:val="00641D62"/>
    <w:rsid w:val="0064418D"/>
    <w:rsid w:val="0064522A"/>
    <w:rsid w:val="006470CC"/>
    <w:rsid w:val="006478D1"/>
    <w:rsid w:val="00650598"/>
    <w:rsid w:val="0065164E"/>
    <w:rsid w:val="0065240D"/>
    <w:rsid w:val="00652826"/>
    <w:rsid w:val="00652D34"/>
    <w:rsid w:val="00652E51"/>
    <w:rsid w:val="00653FC4"/>
    <w:rsid w:val="00662F7A"/>
    <w:rsid w:val="006646DE"/>
    <w:rsid w:val="00664B84"/>
    <w:rsid w:val="00665B27"/>
    <w:rsid w:val="0066669E"/>
    <w:rsid w:val="006674BA"/>
    <w:rsid w:val="00670677"/>
    <w:rsid w:val="00670B65"/>
    <w:rsid w:val="00673452"/>
    <w:rsid w:val="00674144"/>
    <w:rsid w:val="006753EB"/>
    <w:rsid w:val="006756ED"/>
    <w:rsid w:val="00675865"/>
    <w:rsid w:val="00675B33"/>
    <w:rsid w:val="00680E2F"/>
    <w:rsid w:val="00681F56"/>
    <w:rsid w:val="0068380C"/>
    <w:rsid w:val="00684387"/>
    <w:rsid w:val="006848B0"/>
    <w:rsid w:val="006850FB"/>
    <w:rsid w:val="006902B6"/>
    <w:rsid w:val="00690F54"/>
    <w:rsid w:val="006913E6"/>
    <w:rsid w:val="00692A35"/>
    <w:rsid w:val="0069350A"/>
    <w:rsid w:val="006944B6"/>
    <w:rsid w:val="0069584E"/>
    <w:rsid w:val="00695CC6"/>
    <w:rsid w:val="00696BF0"/>
    <w:rsid w:val="006A0016"/>
    <w:rsid w:val="006A30EC"/>
    <w:rsid w:val="006A3CCB"/>
    <w:rsid w:val="006A4126"/>
    <w:rsid w:val="006A48A5"/>
    <w:rsid w:val="006A518B"/>
    <w:rsid w:val="006A6030"/>
    <w:rsid w:val="006A62BA"/>
    <w:rsid w:val="006A6DAA"/>
    <w:rsid w:val="006B0015"/>
    <w:rsid w:val="006B0124"/>
    <w:rsid w:val="006B154A"/>
    <w:rsid w:val="006B196B"/>
    <w:rsid w:val="006B2B94"/>
    <w:rsid w:val="006B4745"/>
    <w:rsid w:val="006B6662"/>
    <w:rsid w:val="006B7977"/>
    <w:rsid w:val="006B7A66"/>
    <w:rsid w:val="006C0516"/>
    <w:rsid w:val="006C082D"/>
    <w:rsid w:val="006C11AF"/>
    <w:rsid w:val="006C23AF"/>
    <w:rsid w:val="006C37A1"/>
    <w:rsid w:val="006C3F5F"/>
    <w:rsid w:val="006C5E72"/>
    <w:rsid w:val="006D04A3"/>
    <w:rsid w:val="006D06CE"/>
    <w:rsid w:val="006D1E0E"/>
    <w:rsid w:val="006D3762"/>
    <w:rsid w:val="006D5C46"/>
    <w:rsid w:val="006D7039"/>
    <w:rsid w:val="006D7F4E"/>
    <w:rsid w:val="006E00D2"/>
    <w:rsid w:val="006E0A56"/>
    <w:rsid w:val="006E0B47"/>
    <w:rsid w:val="006E1A1E"/>
    <w:rsid w:val="006E1F56"/>
    <w:rsid w:val="006E46A4"/>
    <w:rsid w:val="006E47C6"/>
    <w:rsid w:val="006E4A15"/>
    <w:rsid w:val="006E5DBC"/>
    <w:rsid w:val="006E6BE6"/>
    <w:rsid w:val="006E6FE8"/>
    <w:rsid w:val="006E7EB9"/>
    <w:rsid w:val="006F0F7D"/>
    <w:rsid w:val="006F22D1"/>
    <w:rsid w:val="006F35CF"/>
    <w:rsid w:val="006F38A4"/>
    <w:rsid w:val="006F3A43"/>
    <w:rsid w:val="006F47CE"/>
    <w:rsid w:val="006F644E"/>
    <w:rsid w:val="006F688D"/>
    <w:rsid w:val="006F7D8D"/>
    <w:rsid w:val="0070034A"/>
    <w:rsid w:val="007003A4"/>
    <w:rsid w:val="00702BB8"/>
    <w:rsid w:val="00703FCE"/>
    <w:rsid w:val="007048CE"/>
    <w:rsid w:val="00706E5A"/>
    <w:rsid w:val="00707CE2"/>
    <w:rsid w:val="00710768"/>
    <w:rsid w:val="00710CF1"/>
    <w:rsid w:val="0071209B"/>
    <w:rsid w:val="00712891"/>
    <w:rsid w:val="00713513"/>
    <w:rsid w:val="007141DA"/>
    <w:rsid w:val="0071427C"/>
    <w:rsid w:val="0071434B"/>
    <w:rsid w:val="00714EDC"/>
    <w:rsid w:val="00715253"/>
    <w:rsid w:val="00715B38"/>
    <w:rsid w:val="0071666A"/>
    <w:rsid w:val="00716868"/>
    <w:rsid w:val="0071726A"/>
    <w:rsid w:val="00717391"/>
    <w:rsid w:val="00717DC6"/>
    <w:rsid w:val="00722E36"/>
    <w:rsid w:val="00723677"/>
    <w:rsid w:val="00724228"/>
    <w:rsid w:val="007272E9"/>
    <w:rsid w:val="007272EC"/>
    <w:rsid w:val="007302EE"/>
    <w:rsid w:val="00730897"/>
    <w:rsid w:val="00731BEB"/>
    <w:rsid w:val="007343A4"/>
    <w:rsid w:val="00734894"/>
    <w:rsid w:val="00734C85"/>
    <w:rsid w:val="007352FE"/>
    <w:rsid w:val="007364F0"/>
    <w:rsid w:val="007401C4"/>
    <w:rsid w:val="0074160A"/>
    <w:rsid w:val="00741DD8"/>
    <w:rsid w:val="00741F6A"/>
    <w:rsid w:val="00743177"/>
    <w:rsid w:val="00743A75"/>
    <w:rsid w:val="007445E7"/>
    <w:rsid w:val="007450C9"/>
    <w:rsid w:val="00747B99"/>
    <w:rsid w:val="00747DEA"/>
    <w:rsid w:val="00750589"/>
    <w:rsid w:val="007508CD"/>
    <w:rsid w:val="00750B9F"/>
    <w:rsid w:val="00751800"/>
    <w:rsid w:val="00751D44"/>
    <w:rsid w:val="0075216F"/>
    <w:rsid w:val="00752457"/>
    <w:rsid w:val="00752481"/>
    <w:rsid w:val="00752AD0"/>
    <w:rsid w:val="007576DA"/>
    <w:rsid w:val="007577CA"/>
    <w:rsid w:val="00757A42"/>
    <w:rsid w:val="00757D6B"/>
    <w:rsid w:val="00762555"/>
    <w:rsid w:val="007640DE"/>
    <w:rsid w:val="00766455"/>
    <w:rsid w:val="007672B3"/>
    <w:rsid w:val="00767924"/>
    <w:rsid w:val="00770A1F"/>
    <w:rsid w:val="00771AFC"/>
    <w:rsid w:val="00773087"/>
    <w:rsid w:val="00773267"/>
    <w:rsid w:val="00773E3F"/>
    <w:rsid w:val="0077630F"/>
    <w:rsid w:val="0077660D"/>
    <w:rsid w:val="007824C0"/>
    <w:rsid w:val="00783D2F"/>
    <w:rsid w:val="0078422B"/>
    <w:rsid w:val="00784B09"/>
    <w:rsid w:val="00784B34"/>
    <w:rsid w:val="00784C8B"/>
    <w:rsid w:val="00784DB6"/>
    <w:rsid w:val="00785EFB"/>
    <w:rsid w:val="00785FC6"/>
    <w:rsid w:val="007861C8"/>
    <w:rsid w:val="00786FD2"/>
    <w:rsid w:val="007902FE"/>
    <w:rsid w:val="00792006"/>
    <w:rsid w:val="00792DD5"/>
    <w:rsid w:val="0079564D"/>
    <w:rsid w:val="007A0A75"/>
    <w:rsid w:val="007A12EF"/>
    <w:rsid w:val="007A2572"/>
    <w:rsid w:val="007A4678"/>
    <w:rsid w:val="007B061A"/>
    <w:rsid w:val="007B073A"/>
    <w:rsid w:val="007B1B4D"/>
    <w:rsid w:val="007B2B5E"/>
    <w:rsid w:val="007B30E1"/>
    <w:rsid w:val="007B3FF9"/>
    <w:rsid w:val="007B41B3"/>
    <w:rsid w:val="007B4CFD"/>
    <w:rsid w:val="007B6676"/>
    <w:rsid w:val="007C0577"/>
    <w:rsid w:val="007C11B5"/>
    <w:rsid w:val="007C1306"/>
    <w:rsid w:val="007C23AA"/>
    <w:rsid w:val="007C314A"/>
    <w:rsid w:val="007C3612"/>
    <w:rsid w:val="007C3A88"/>
    <w:rsid w:val="007C3FA5"/>
    <w:rsid w:val="007C4097"/>
    <w:rsid w:val="007C6562"/>
    <w:rsid w:val="007C73EA"/>
    <w:rsid w:val="007C7792"/>
    <w:rsid w:val="007C7C94"/>
    <w:rsid w:val="007D0E5C"/>
    <w:rsid w:val="007D0FB8"/>
    <w:rsid w:val="007D5199"/>
    <w:rsid w:val="007D553C"/>
    <w:rsid w:val="007D7BE0"/>
    <w:rsid w:val="007E2657"/>
    <w:rsid w:val="007E41C6"/>
    <w:rsid w:val="007E450B"/>
    <w:rsid w:val="007E6636"/>
    <w:rsid w:val="007E66F2"/>
    <w:rsid w:val="007F05BA"/>
    <w:rsid w:val="007F2B81"/>
    <w:rsid w:val="007F33AE"/>
    <w:rsid w:val="007F379C"/>
    <w:rsid w:val="007F42E1"/>
    <w:rsid w:val="007F53A3"/>
    <w:rsid w:val="007F69D5"/>
    <w:rsid w:val="00801068"/>
    <w:rsid w:val="00804E49"/>
    <w:rsid w:val="008107A8"/>
    <w:rsid w:val="00810FE6"/>
    <w:rsid w:val="00811159"/>
    <w:rsid w:val="00811BDF"/>
    <w:rsid w:val="008135C4"/>
    <w:rsid w:val="008139E0"/>
    <w:rsid w:val="00815492"/>
    <w:rsid w:val="008157B7"/>
    <w:rsid w:val="00815B08"/>
    <w:rsid w:val="00816CDB"/>
    <w:rsid w:val="00820203"/>
    <w:rsid w:val="008203BC"/>
    <w:rsid w:val="00820994"/>
    <w:rsid w:val="008224D5"/>
    <w:rsid w:val="00824909"/>
    <w:rsid w:val="00824ADF"/>
    <w:rsid w:val="00826149"/>
    <w:rsid w:val="008272F2"/>
    <w:rsid w:val="0082794E"/>
    <w:rsid w:val="00835B5C"/>
    <w:rsid w:val="00835C61"/>
    <w:rsid w:val="00836B38"/>
    <w:rsid w:val="00837AC2"/>
    <w:rsid w:val="008404C5"/>
    <w:rsid w:val="00840CA3"/>
    <w:rsid w:val="0084405D"/>
    <w:rsid w:val="0084517E"/>
    <w:rsid w:val="00846006"/>
    <w:rsid w:val="008476C9"/>
    <w:rsid w:val="0084777E"/>
    <w:rsid w:val="00847F0A"/>
    <w:rsid w:val="008504F7"/>
    <w:rsid w:val="00851C8A"/>
    <w:rsid w:val="00852352"/>
    <w:rsid w:val="00852FD9"/>
    <w:rsid w:val="0085509D"/>
    <w:rsid w:val="008564F6"/>
    <w:rsid w:val="00857050"/>
    <w:rsid w:val="0085777F"/>
    <w:rsid w:val="008619B7"/>
    <w:rsid w:val="00862C0E"/>
    <w:rsid w:val="00867434"/>
    <w:rsid w:val="00870DE2"/>
    <w:rsid w:val="00872CA8"/>
    <w:rsid w:val="00873CAA"/>
    <w:rsid w:val="00873EEF"/>
    <w:rsid w:val="00874C9A"/>
    <w:rsid w:val="00877D21"/>
    <w:rsid w:val="008830B7"/>
    <w:rsid w:val="008848BA"/>
    <w:rsid w:val="0088557F"/>
    <w:rsid w:val="008859B0"/>
    <w:rsid w:val="00887CAE"/>
    <w:rsid w:val="00887DF7"/>
    <w:rsid w:val="00891BA4"/>
    <w:rsid w:val="0089252C"/>
    <w:rsid w:val="00892BA8"/>
    <w:rsid w:val="00893342"/>
    <w:rsid w:val="00894731"/>
    <w:rsid w:val="00895716"/>
    <w:rsid w:val="00896DF4"/>
    <w:rsid w:val="00897FC5"/>
    <w:rsid w:val="008A0742"/>
    <w:rsid w:val="008A0851"/>
    <w:rsid w:val="008A304F"/>
    <w:rsid w:val="008A4363"/>
    <w:rsid w:val="008A4C03"/>
    <w:rsid w:val="008A5867"/>
    <w:rsid w:val="008A5BAB"/>
    <w:rsid w:val="008B0B8E"/>
    <w:rsid w:val="008B1900"/>
    <w:rsid w:val="008B21E8"/>
    <w:rsid w:val="008B2751"/>
    <w:rsid w:val="008B28F3"/>
    <w:rsid w:val="008B3817"/>
    <w:rsid w:val="008B419C"/>
    <w:rsid w:val="008B4700"/>
    <w:rsid w:val="008B4A41"/>
    <w:rsid w:val="008B4DD0"/>
    <w:rsid w:val="008B6914"/>
    <w:rsid w:val="008C0B95"/>
    <w:rsid w:val="008C0D39"/>
    <w:rsid w:val="008C16A0"/>
    <w:rsid w:val="008C2C08"/>
    <w:rsid w:val="008C41FA"/>
    <w:rsid w:val="008C4A06"/>
    <w:rsid w:val="008D122C"/>
    <w:rsid w:val="008D24DA"/>
    <w:rsid w:val="008D287E"/>
    <w:rsid w:val="008D29B5"/>
    <w:rsid w:val="008D29C2"/>
    <w:rsid w:val="008D33A6"/>
    <w:rsid w:val="008D447C"/>
    <w:rsid w:val="008D56EB"/>
    <w:rsid w:val="008D61EF"/>
    <w:rsid w:val="008D6FA2"/>
    <w:rsid w:val="008E0D87"/>
    <w:rsid w:val="008E1CA3"/>
    <w:rsid w:val="008E276B"/>
    <w:rsid w:val="008E5B39"/>
    <w:rsid w:val="008E7341"/>
    <w:rsid w:val="008F4A79"/>
    <w:rsid w:val="008F556D"/>
    <w:rsid w:val="008F6621"/>
    <w:rsid w:val="008F710E"/>
    <w:rsid w:val="008F7688"/>
    <w:rsid w:val="008F7DAE"/>
    <w:rsid w:val="0090008C"/>
    <w:rsid w:val="0090170D"/>
    <w:rsid w:val="0090376A"/>
    <w:rsid w:val="009038EB"/>
    <w:rsid w:val="00905A25"/>
    <w:rsid w:val="0090611F"/>
    <w:rsid w:val="00906D5D"/>
    <w:rsid w:val="009072EC"/>
    <w:rsid w:val="0090743B"/>
    <w:rsid w:val="00910FAC"/>
    <w:rsid w:val="00910FFC"/>
    <w:rsid w:val="009129A8"/>
    <w:rsid w:val="00913E86"/>
    <w:rsid w:val="00914C98"/>
    <w:rsid w:val="00915036"/>
    <w:rsid w:val="00916E64"/>
    <w:rsid w:val="0091776B"/>
    <w:rsid w:val="00920C64"/>
    <w:rsid w:val="00920D91"/>
    <w:rsid w:val="00921AB9"/>
    <w:rsid w:val="00927EB5"/>
    <w:rsid w:val="00930362"/>
    <w:rsid w:val="009310E6"/>
    <w:rsid w:val="00931840"/>
    <w:rsid w:val="00933502"/>
    <w:rsid w:val="00934170"/>
    <w:rsid w:val="009353EE"/>
    <w:rsid w:val="0093740D"/>
    <w:rsid w:val="00940B98"/>
    <w:rsid w:val="0094154B"/>
    <w:rsid w:val="00941903"/>
    <w:rsid w:val="00943122"/>
    <w:rsid w:val="009441A9"/>
    <w:rsid w:val="00944F5A"/>
    <w:rsid w:val="00947A7F"/>
    <w:rsid w:val="00947F61"/>
    <w:rsid w:val="00950990"/>
    <w:rsid w:val="00951A4B"/>
    <w:rsid w:val="0095269D"/>
    <w:rsid w:val="00955A5C"/>
    <w:rsid w:val="00960BE4"/>
    <w:rsid w:val="009614AD"/>
    <w:rsid w:val="00962D83"/>
    <w:rsid w:val="0096411C"/>
    <w:rsid w:val="009647C6"/>
    <w:rsid w:val="009667C7"/>
    <w:rsid w:val="00967072"/>
    <w:rsid w:val="00970107"/>
    <w:rsid w:val="00970D0B"/>
    <w:rsid w:val="00972040"/>
    <w:rsid w:val="009723FD"/>
    <w:rsid w:val="00972A0F"/>
    <w:rsid w:val="00972A69"/>
    <w:rsid w:val="0097304B"/>
    <w:rsid w:val="00973706"/>
    <w:rsid w:val="009745B2"/>
    <w:rsid w:val="00980234"/>
    <w:rsid w:val="00980428"/>
    <w:rsid w:val="009804AF"/>
    <w:rsid w:val="0098396A"/>
    <w:rsid w:val="00983E68"/>
    <w:rsid w:val="009850E0"/>
    <w:rsid w:val="009857B5"/>
    <w:rsid w:val="00987CCC"/>
    <w:rsid w:val="00987E11"/>
    <w:rsid w:val="00990100"/>
    <w:rsid w:val="009905E1"/>
    <w:rsid w:val="00993CA6"/>
    <w:rsid w:val="00994E06"/>
    <w:rsid w:val="00995E08"/>
    <w:rsid w:val="0099679D"/>
    <w:rsid w:val="00997E1B"/>
    <w:rsid w:val="009A03BC"/>
    <w:rsid w:val="009A08CD"/>
    <w:rsid w:val="009A0F79"/>
    <w:rsid w:val="009A17D5"/>
    <w:rsid w:val="009A2380"/>
    <w:rsid w:val="009A2B99"/>
    <w:rsid w:val="009A4604"/>
    <w:rsid w:val="009A738A"/>
    <w:rsid w:val="009A779C"/>
    <w:rsid w:val="009A7F4F"/>
    <w:rsid w:val="009B1901"/>
    <w:rsid w:val="009B192B"/>
    <w:rsid w:val="009B1B9B"/>
    <w:rsid w:val="009B2AA1"/>
    <w:rsid w:val="009B3B9F"/>
    <w:rsid w:val="009B5DD6"/>
    <w:rsid w:val="009C049D"/>
    <w:rsid w:val="009C0E89"/>
    <w:rsid w:val="009C1302"/>
    <w:rsid w:val="009C14E0"/>
    <w:rsid w:val="009C3D9C"/>
    <w:rsid w:val="009C4327"/>
    <w:rsid w:val="009C4A17"/>
    <w:rsid w:val="009C5A87"/>
    <w:rsid w:val="009C7349"/>
    <w:rsid w:val="009D081D"/>
    <w:rsid w:val="009D094C"/>
    <w:rsid w:val="009D0C07"/>
    <w:rsid w:val="009D34A3"/>
    <w:rsid w:val="009D37CA"/>
    <w:rsid w:val="009D4CA5"/>
    <w:rsid w:val="009D7244"/>
    <w:rsid w:val="009E10FB"/>
    <w:rsid w:val="009E15F0"/>
    <w:rsid w:val="009E23E6"/>
    <w:rsid w:val="009E6798"/>
    <w:rsid w:val="009E6C15"/>
    <w:rsid w:val="009E6C38"/>
    <w:rsid w:val="009E6F64"/>
    <w:rsid w:val="009E7962"/>
    <w:rsid w:val="009E7A4A"/>
    <w:rsid w:val="009F0F8D"/>
    <w:rsid w:val="009F1CE1"/>
    <w:rsid w:val="009F2065"/>
    <w:rsid w:val="009F2195"/>
    <w:rsid w:val="009F3153"/>
    <w:rsid w:val="009F3BCF"/>
    <w:rsid w:val="009F427F"/>
    <w:rsid w:val="009F4B7F"/>
    <w:rsid w:val="009F5A3C"/>
    <w:rsid w:val="009F7FAC"/>
    <w:rsid w:val="00A0050C"/>
    <w:rsid w:val="00A02218"/>
    <w:rsid w:val="00A02E8D"/>
    <w:rsid w:val="00A03651"/>
    <w:rsid w:val="00A047EB"/>
    <w:rsid w:val="00A073BD"/>
    <w:rsid w:val="00A10ECC"/>
    <w:rsid w:val="00A12122"/>
    <w:rsid w:val="00A12993"/>
    <w:rsid w:val="00A13899"/>
    <w:rsid w:val="00A143C8"/>
    <w:rsid w:val="00A14CA0"/>
    <w:rsid w:val="00A160A3"/>
    <w:rsid w:val="00A166B8"/>
    <w:rsid w:val="00A16926"/>
    <w:rsid w:val="00A1780D"/>
    <w:rsid w:val="00A217E3"/>
    <w:rsid w:val="00A21D8E"/>
    <w:rsid w:val="00A24D0D"/>
    <w:rsid w:val="00A26514"/>
    <w:rsid w:val="00A27A9D"/>
    <w:rsid w:val="00A3053A"/>
    <w:rsid w:val="00A314B0"/>
    <w:rsid w:val="00A35242"/>
    <w:rsid w:val="00A371F0"/>
    <w:rsid w:val="00A41A13"/>
    <w:rsid w:val="00A448A7"/>
    <w:rsid w:val="00A47B01"/>
    <w:rsid w:val="00A5024A"/>
    <w:rsid w:val="00A55118"/>
    <w:rsid w:val="00A5665F"/>
    <w:rsid w:val="00A56DFE"/>
    <w:rsid w:val="00A5766D"/>
    <w:rsid w:val="00A60405"/>
    <w:rsid w:val="00A616FE"/>
    <w:rsid w:val="00A62947"/>
    <w:rsid w:val="00A63146"/>
    <w:rsid w:val="00A649CB"/>
    <w:rsid w:val="00A660DB"/>
    <w:rsid w:val="00A667CC"/>
    <w:rsid w:val="00A66E17"/>
    <w:rsid w:val="00A67024"/>
    <w:rsid w:val="00A72D09"/>
    <w:rsid w:val="00A7542A"/>
    <w:rsid w:val="00A77357"/>
    <w:rsid w:val="00A80970"/>
    <w:rsid w:val="00A80C2E"/>
    <w:rsid w:val="00A8235C"/>
    <w:rsid w:val="00A8280C"/>
    <w:rsid w:val="00A83681"/>
    <w:rsid w:val="00A86CB8"/>
    <w:rsid w:val="00A90FC7"/>
    <w:rsid w:val="00A91A9C"/>
    <w:rsid w:val="00A926C7"/>
    <w:rsid w:val="00A936CA"/>
    <w:rsid w:val="00A93B63"/>
    <w:rsid w:val="00A947FF"/>
    <w:rsid w:val="00A94F9E"/>
    <w:rsid w:val="00A97523"/>
    <w:rsid w:val="00A9762B"/>
    <w:rsid w:val="00A97717"/>
    <w:rsid w:val="00AA1C1C"/>
    <w:rsid w:val="00AA23DC"/>
    <w:rsid w:val="00AA33FC"/>
    <w:rsid w:val="00AA35DE"/>
    <w:rsid w:val="00AA445B"/>
    <w:rsid w:val="00AA4FEE"/>
    <w:rsid w:val="00AA75CD"/>
    <w:rsid w:val="00AB1797"/>
    <w:rsid w:val="00AB2377"/>
    <w:rsid w:val="00AB2B3E"/>
    <w:rsid w:val="00AB3DA9"/>
    <w:rsid w:val="00AB6BC8"/>
    <w:rsid w:val="00AB76ED"/>
    <w:rsid w:val="00AC0AA2"/>
    <w:rsid w:val="00AC0B35"/>
    <w:rsid w:val="00AC0EB5"/>
    <w:rsid w:val="00AC240B"/>
    <w:rsid w:val="00AC2BDF"/>
    <w:rsid w:val="00AC44E9"/>
    <w:rsid w:val="00AC4A72"/>
    <w:rsid w:val="00AC573E"/>
    <w:rsid w:val="00AC5DD3"/>
    <w:rsid w:val="00AC609C"/>
    <w:rsid w:val="00AC72C3"/>
    <w:rsid w:val="00AD0E37"/>
    <w:rsid w:val="00AD16B8"/>
    <w:rsid w:val="00AD1ABA"/>
    <w:rsid w:val="00AD1B33"/>
    <w:rsid w:val="00AD1DE7"/>
    <w:rsid w:val="00AD32E4"/>
    <w:rsid w:val="00AD49A8"/>
    <w:rsid w:val="00AD61B9"/>
    <w:rsid w:val="00AE15A5"/>
    <w:rsid w:val="00AE1B02"/>
    <w:rsid w:val="00AE222C"/>
    <w:rsid w:val="00AE2564"/>
    <w:rsid w:val="00AE365F"/>
    <w:rsid w:val="00AE4ACB"/>
    <w:rsid w:val="00AE5828"/>
    <w:rsid w:val="00AE6582"/>
    <w:rsid w:val="00AE6E08"/>
    <w:rsid w:val="00AE7B32"/>
    <w:rsid w:val="00AF215B"/>
    <w:rsid w:val="00AF3608"/>
    <w:rsid w:val="00AF377B"/>
    <w:rsid w:val="00AF4601"/>
    <w:rsid w:val="00AF565E"/>
    <w:rsid w:val="00AF6455"/>
    <w:rsid w:val="00AF6CBA"/>
    <w:rsid w:val="00AF759A"/>
    <w:rsid w:val="00B00094"/>
    <w:rsid w:val="00B03348"/>
    <w:rsid w:val="00B06651"/>
    <w:rsid w:val="00B067B6"/>
    <w:rsid w:val="00B069AB"/>
    <w:rsid w:val="00B10339"/>
    <w:rsid w:val="00B105F7"/>
    <w:rsid w:val="00B10777"/>
    <w:rsid w:val="00B10BDA"/>
    <w:rsid w:val="00B1105D"/>
    <w:rsid w:val="00B11FA0"/>
    <w:rsid w:val="00B13B0F"/>
    <w:rsid w:val="00B13DAD"/>
    <w:rsid w:val="00B140C5"/>
    <w:rsid w:val="00B150FB"/>
    <w:rsid w:val="00B15BF9"/>
    <w:rsid w:val="00B20A46"/>
    <w:rsid w:val="00B22E11"/>
    <w:rsid w:val="00B243EA"/>
    <w:rsid w:val="00B279C3"/>
    <w:rsid w:val="00B31F83"/>
    <w:rsid w:val="00B3269D"/>
    <w:rsid w:val="00B332A2"/>
    <w:rsid w:val="00B33860"/>
    <w:rsid w:val="00B33E2F"/>
    <w:rsid w:val="00B36AD6"/>
    <w:rsid w:val="00B37931"/>
    <w:rsid w:val="00B43D6A"/>
    <w:rsid w:val="00B448CD"/>
    <w:rsid w:val="00B449CA"/>
    <w:rsid w:val="00B4557C"/>
    <w:rsid w:val="00B4796C"/>
    <w:rsid w:val="00B50A38"/>
    <w:rsid w:val="00B50AD9"/>
    <w:rsid w:val="00B523C6"/>
    <w:rsid w:val="00B52BC1"/>
    <w:rsid w:val="00B52BF4"/>
    <w:rsid w:val="00B53892"/>
    <w:rsid w:val="00B55C24"/>
    <w:rsid w:val="00B56899"/>
    <w:rsid w:val="00B57468"/>
    <w:rsid w:val="00B60412"/>
    <w:rsid w:val="00B60A5F"/>
    <w:rsid w:val="00B61627"/>
    <w:rsid w:val="00B625F3"/>
    <w:rsid w:val="00B62EB3"/>
    <w:rsid w:val="00B647C6"/>
    <w:rsid w:val="00B6641C"/>
    <w:rsid w:val="00B667E5"/>
    <w:rsid w:val="00B70EC6"/>
    <w:rsid w:val="00B71275"/>
    <w:rsid w:val="00B71A27"/>
    <w:rsid w:val="00B746B7"/>
    <w:rsid w:val="00B74FA3"/>
    <w:rsid w:val="00B762D9"/>
    <w:rsid w:val="00B7647F"/>
    <w:rsid w:val="00B80BB1"/>
    <w:rsid w:val="00B80F3E"/>
    <w:rsid w:val="00B814C4"/>
    <w:rsid w:val="00B83857"/>
    <w:rsid w:val="00B8392C"/>
    <w:rsid w:val="00B83DC2"/>
    <w:rsid w:val="00B84668"/>
    <w:rsid w:val="00B84910"/>
    <w:rsid w:val="00B86306"/>
    <w:rsid w:val="00B8759E"/>
    <w:rsid w:val="00B900E0"/>
    <w:rsid w:val="00B9079A"/>
    <w:rsid w:val="00B908CD"/>
    <w:rsid w:val="00B90C22"/>
    <w:rsid w:val="00B91840"/>
    <w:rsid w:val="00B91BF7"/>
    <w:rsid w:val="00B94B93"/>
    <w:rsid w:val="00B96871"/>
    <w:rsid w:val="00B978D7"/>
    <w:rsid w:val="00BA0241"/>
    <w:rsid w:val="00BA0D7B"/>
    <w:rsid w:val="00BA2A38"/>
    <w:rsid w:val="00BA32FD"/>
    <w:rsid w:val="00BA4744"/>
    <w:rsid w:val="00BA647D"/>
    <w:rsid w:val="00BA6AFD"/>
    <w:rsid w:val="00BA6E5D"/>
    <w:rsid w:val="00BA6ED5"/>
    <w:rsid w:val="00BA700A"/>
    <w:rsid w:val="00BA7FCA"/>
    <w:rsid w:val="00BB1417"/>
    <w:rsid w:val="00BB7392"/>
    <w:rsid w:val="00BB7C20"/>
    <w:rsid w:val="00BC04D4"/>
    <w:rsid w:val="00BC2FE5"/>
    <w:rsid w:val="00BC3A58"/>
    <w:rsid w:val="00BC3ACE"/>
    <w:rsid w:val="00BC532B"/>
    <w:rsid w:val="00BD16F1"/>
    <w:rsid w:val="00BD4F14"/>
    <w:rsid w:val="00BD5131"/>
    <w:rsid w:val="00BD60FB"/>
    <w:rsid w:val="00BD6E5A"/>
    <w:rsid w:val="00BE029D"/>
    <w:rsid w:val="00BE13A0"/>
    <w:rsid w:val="00BE28C1"/>
    <w:rsid w:val="00BE3BC0"/>
    <w:rsid w:val="00BE47AE"/>
    <w:rsid w:val="00BE4809"/>
    <w:rsid w:val="00BE4940"/>
    <w:rsid w:val="00BE4C76"/>
    <w:rsid w:val="00BF0152"/>
    <w:rsid w:val="00BF0FA1"/>
    <w:rsid w:val="00BF1ACE"/>
    <w:rsid w:val="00BF30C8"/>
    <w:rsid w:val="00BF72E7"/>
    <w:rsid w:val="00BF7805"/>
    <w:rsid w:val="00C00FFB"/>
    <w:rsid w:val="00C01A0C"/>
    <w:rsid w:val="00C0550F"/>
    <w:rsid w:val="00C07D44"/>
    <w:rsid w:val="00C10DD5"/>
    <w:rsid w:val="00C11B26"/>
    <w:rsid w:val="00C12759"/>
    <w:rsid w:val="00C127B3"/>
    <w:rsid w:val="00C15203"/>
    <w:rsid w:val="00C15863"/>
    <w:rsid w:val="00C165AE"/>
    <w:rsid w:val="00C20284"/>
    <w:rsid w:val="00C2191C"/>
    <w:rsid w:val="00C21E81"/>
    <w:rsid w:val="00C23612"/>
    <w:rsid w:val="00C27612"/>
    <w:rsid w:val="00C27EA6"/>
    <w:rsid w:val="00C30190"/>
    <w:rsid w:val="00C30E03"/>
    <w:rsid w:val="00C31965"/>
    <w:rsid w:val="00C33FB9"/>
    <w:rsid w:val="00C37F9B"/>
    <w:rsid w:val="00C40CBA"/>
    <w:rsid w:val="00C41094"/>
    <w:rsid w:val="00C435B8"/>
    <w:rsid w:val="00C44EC3"/>
    <w:rsid w:val="00C477FF"/>
    <w:rsid w:val="00C47FBA"/>
    <w:rsid w:val="00C50290"/>
    <w:rsid w:val="00C526E5"/>
    <w:rsid w:val="00C53FF2"/>
    <w:rsid w:val="00C54ADC"/>
    <w:rsid w:val="00C56744"/>
    <w:rsid w:val="00C56F1F"/>
    <w:rsid w:val="00C57D64"/>
    <w:rsid w:val="00C61266"/>
    <w:rsid w:val="00C6248D"/>
    <w:rsid w:val="00C62676"/>
    <w:rsid w:val="00C62E7F"/>
    <w:rsid w:val="00C63706"/>
    <w:rsid w:val="00C650EB"/>
    <w:rsid w:val="00C67EF7"/>
    <w:rsid w:val="00C7154A"/>
    <w:rsid w:val="00C721D5"/>
    <w:rsid w:val="00C72358"/>
    <w:rsid w:val="00C7553F"/>
    <w:rsid w:val="00C76A39"/>
    <w:rsid w:val="00C7789E"/>
    <w:rsid w:val="00C81A3B"/>
    <w:rsid w:val="00C84B6A"/>
    <w:rsid w:val="00C84FBD"/>
    <w:rsid w:val="00C851E4"/>
    <w:rsid w:val="00C8535A"/>
    <w:rsid w:val="00C93046"/>
    <w:rsid w:val="00C95521"/>
    <w:rsid w:val="00C958B7"/>
    <w:rsid w:val="00C95C9E"/>
    <w:rsid w:val="00C97811"/>
    <w:rsid w:val="00CA070D"/>
    <w:rsid w:val="00CA599C"/>
    <w:rsid w:val="00CA6181"/>
    <w:rsid w:val="00CA6F34"/>
    <w:rsid w:val="00CB27A5"/>
    <w:rsid w:val="00CB434A"/>
    <w:rsid w:val="00CB467B"/>
    <w:rsid w:val="00CB46E3"/>
    <w:rsid w:val="00CB481F"/>
    <w:rsid w:val="00CB504E"/>
    <w:rsid w:val="00CB5D0D"/>
    <w:rsid w:val="00CB6BD8"/>
    <w:rsid w:val="00CC6059"/>
    <w:rsid w:val="00CC708D"/>
    <w:rsid w:val="00CC783E"/>
    <w:rsid w:val="00CD08CB"/>
    <w:rsid w:val="00CD3B41"/>
    <w:rsid w:val="00CD48E2"/>
    <w:rsid w:val="00CD499E"/>
    <w:rsid w:val="00CE03A3"/>
    <w:rsid w:val="00CE04E4"/>
    <w:rsid w:val="00CE233F"/>
    <w:rsid w:val="00CE239C"/>
    <w:rsid w:val="00CE2B41"/>
    <w:rsid w:val="00CE3FDE"/>
    <w:rsid w:val="00CE70D2"/>
    <w:rsid w:val="00CE75D2"/>
    <w:rsid w:val="00CE7835"/>
    <w:rsid w:val="00CF3549"/>
    <w:rsid w:val="00CF54F6"/>
    <w:rsid w:val="00CF6DEF"/>
    <w:rsid w:val="00CF7060"/>
    <w:rsid w:val="00CF71BC"/>
    <w:rsid w:val="00CF7557"/>
    <w:rsid w:val="00CF775B"/>
    <w:rsid w:val="00D0039D"/>
    <w:rsid w:val="00D0118F"/>
    <w:rsid w:val="00D025E7"/>
    <w:rsid w:val="00D05819"/>
    <w:rsid w:val="00D059D4"/>
    <w:rsid w:val="00D06107"/>
    <w:rsid w:val="00D10490"/>
    <w:rsid w:val="00D11749"/>
    <w:rsid w:val="00D13139"/>
    <w:rsid w:val="00D1500B"/>
    <w:rsid w:val="00D15243"/>
    <w:rsid w:val="00D15273"/>
    <w:rsid w:val="00D169EE"/>
    <w:rsid w:val="00D16AA4"/>
    <w:rsid w:val="00D173B1"/>
    <w:rsid w:val="00D177EA"/>
    <w:rsid w:val="00D20E44"/>
    <w:rsid w:val="00D20F3C"/>
    <w:rsid w:val="00D21690"/>
    <w:rsid w:val="00D220F5"/>
    <w:rsid w:val="00D23167"/>
    <w:rsid w:val="00D31013"/>
    <w:rsid w:val="00D31D1F"/>
    <w:rsid w:val="00D34AB0"/>
    <w:rsid w:val="00D34CFA"/>
    <w:rsid w:val="00D356C3"/>
    <w:rsid w:val="00D3621D"/>
    <w:rsid w:val="00D37897"/>
    <w:rsid w:val="00D37BB0"/>
    <w:rsid w:val="00D403F6"/>
    <w:rsid w:val="00D41A9E"/>
    <w:rsid w:val="00D4288F"/>
    <w:rsid w:val="00D428F1"/>
    <w:rsid w:val="00D432DC"/>
    <w:rsid w:val="00D449BC"/>
    <w:rsid w:val="00D45D9F"/>
    <w:rsid w:val="00D45FE1"/>
    <w:rsid w:val="00D46AEB"/>
    <w:rsid w:val="00D47A35"/>
    <w:rsid w:val="00D53016"/>
    <w:rsid w:val="00D548C1"/>
    <w:rsid w:val="00D55C0E"/>
    <w:rsid w:val="00D56224"/>
    <w:rsid w:val="00D571E2"/>
    <w:rsid w:val="00D609A2"/>
    <w:rsid w:val="00D6134C"/>
    <w:rsid w:val="00D614D9"/>
    <w:rsid w:val="00D62526"/>
    <w:rsid w:val="00D62642"/>
    <w:rsid w:val="00D62AF2"/>
    <w:rsid w:val="00D63C82"/>
    <w:rsid w:val="00D65480"/>
    <w:rsid w:val="00D6622E"/>
    <w:rsid w:val="00D66FD2"/>
    <w:rsid w:val="00D71B02"/>
    <w:rsid w:val="00D72299"/>
    <w:rsid w:val="00D723F4"/>
    <w:rsid w:val="00D73F24"/>
    <w:rsid w:val="00D7464B"/>
    <w:rsid w:val="00D747AA"/>
    <w:rsid w:val="00D74D4D"/>
    <w:rsid w:val="00D76252"/>
    <w:rsid w:val="00D7692B"/>
    <w:rsid w:val="00D76DE2"/>
    <w:rsid w:val="00D80EB3"/>
    <w:rsid w:val="00D814BB"/>
    <w:rsid w:val="00D81C6F"/>
    <w:rsid w:val="00D850C9"/>
    <w:rsid w:val="00D85106"/>
    <w:rsid w:val="00D854BB"/>
    <w:rsid w:val="00D85545"/>
    <w:rsid w:val="00D85E25"/>
    <w:rsid w:val="00D8641C"/>
    <w:rsid w:val="00D913C8"/>
    <w:rsid w:val="00D92760"/>
    <w:rsid w:val="00D9403E"/>
    <w:rsid w:val="00D951A1"/>
    <w:rsid w:val="00D96599"/>
    <w:rsid w:val="00DA34B7"/>
    <w:rsid w:val="00DA4230"/>
    <w:rsid w:val="00DA4600"/>
    <w:rsid w:val="00DA4613"/>
    <w:rsid w:val="00DA49B9"/>
    <w:rsid w:val="00DA696B"/>
    <w:rsid w:val="00DA7C86"/>
    <w:rsid w:val="00DB3173"/>
    <w:rsid w:val="00DB37E1"/>
    <w:rsid w:val="00DB4D88"/>
    <w:rsid w:val="00DB5B5D"/>
    <w:rsid w:val="00DB6399"/>
    <w:rsid w:val="00DB69A4"/>
    <w:rsid w:val="00DB6D24"/>
    <w:rsid w:val="00DB7A38"/>
    <w:rsid w:val="00DC0205"/>
    <w:rsid w:val="00DC0A2C"/>
    <w:rsid w:val="00DC1A47"/>
    <w:rsid w:val="00DC2755"/>
    <w:rsid w:val="00DC36E1"/>
    <w:rsid w:val="00DC4560"/>
    <w:rsid w:val="00DC4CDA"/>
    <w:rsid w:val="00DC4FD6"/>
    <w:rsid w:val="00DC6273"/>
    <w:rsid w:val="00DC66AE"/>
    <w:rsid w:val="00DC6865"/>
    <w:rsid w:val="00DC7242"/>
    <w:rsid w:val="00DD0255"/>
    <w:rsid w:val="00DD13E6"/>
    <w:rsid w:val="00DD23CC"/>
    <w:rsid w:val="00DD277B"/>
    <w:rsid w:val="00DD4DA6"/>
    <w:rsid w:val="00DD63FA"/>
    <w:rsid w:val="00DD73A9"/>
    <w:rsid w:val="00DD751D"/>
    <w:rsid w:val="00DD7C01"/>
    <w:rsid w:val="00DD7E62"/>
    <w:rsid w:val="00DE0E33"/>
    <w:rsid w:val="00DE18DB"/>
    <w:rsid w:val="00DE4849"/>
    <w:rsid w:val="00DE5785"/>
    <w:rsid w:val="00DF0265"/>
    <w:rsid w:val="00DF02A0"/>
    <w:rsid w:val="00DF0A86"/>
    <w:rsid w:val="00DF1FFA"/>
    <w:rsid w:val="00DF2749"/>
    <w:rsid w:val="00DF2F3D"/>
    <w:rsid w:val="00DF321A"/>
    <w:rsid w:val="00DF340A"/>
    <w:rsid w:val="00DF5E9F"/>
    <w:rsid w:val="00E00D58"/>
    <w:rsid w:val="00E01961"/>
    <w:rsid w:val="00E03F26"/>
    <w:rsid w:val="00E04F66"/>
    <w:rsid w:val="00E05BF1"/>
    <w:rsid w:val="00E133D2"/>
    <w:rsid w:val="00E173E9"/>
    <w:rsid w:val="00E176E7"/>
    <w:rsid w:val="00E17B5F"/>
    <w:rsid w:val="00E2049B"/>
    <w:rsid w:val="00E20E19"/>
    <w:rsid w:val="00E24D76"/>
    <w:rsid w:val="00E2706A"/>
    <w:rsid w:val="00E27667"/>
    <w:rsid w:val="00E30120"/>
    <w:rsid w:val="00E30596"/>
    <w:rsid w:val="00E31745"/>
    <w:rsid w:val="00E32CC1"/>
    <w:rsid w:val="00E32E41"/>
    <w:rsid w:val="00E3439F"/>
    <w:rsid w:val="00E362AB"/>
    <w:rsid w:val="00E37099"/>
    <w:rsid w:val="00E4026C"/>
    <w:rsid w:val="00E405D9"/>
    <w:rsid w:val="00E4093D"/>
    <w:rsid w:val="00E41C0B"/>
    <w:rsid w:val="00E41D4B"/>
    <w:rsid w:val="00E427F5"/>
    <w:rsid w:val="00E431C6"/>
    <w:rsid w:val="00E43850"/>
    <w:rsid w:val="00E44285"/>
    <w:rsid w:val="00E44559"/>
    <w:rsid w:val="00E4642A"/>
    <w:rsid w:val="00E46E26"/>
    <w:rsid w:val="00E47116"/>
    <w:rsid w:val="00E477F7"/>
    <w:rsid w:val="00E50D50"/>
    <w:rsid w:val="00E525C4"/>
    <w:rsid w:val="00E53F43"/>
    <w:rsid w:val="00E55EE3"/>
    <w:rsid w:val="00E56E51"/>
    <w:rsid w:val="00E573BB"/>
    <w:rsid w:val="00E618A4"/>
    <w:rsid w:val="00E61A15"/>
    <w:rsid w:val="00E62233"/>
    <w:rsid w:val="00E62905"/>
    <w:rsid w:val="00E62D88"/>
    <w:rsid w:val="00E63ABF"/>
    <w:rsid w:val="00E649B9"/>
    <w:rsid w:val="00E651CD"/>
    <w:rsid w:val="00E654C5"/>
    <w:rsid w:val="00E6693E"/>
    <w:rsid w:val="00E674D0"/>
    <w:rsid w:val="00E67AC6"/>
    <w:rsid w:val="00E705C6"/>
    <w:rsid w:val="00E708C6"/>
    <w:rsid w:val="00E70938"/>
    <w:rsid w:val="00E71599"/>
    <w:rsid w:val="00E768CF"/>
    <w:rsid w:val="00E76EE2"/>
    <w:rsid w:val="00E812C0"/>
    <w:rsid w:val="00E8286D"/>
    <w:rsid w:val="00E849C9"/>
    <w:rsid w:val="00E86A19"/>
    <w:rsid w:val="00E90F01"/>
    <w:rsid w:val="00E91D4D"/>
    <w:rsid w:val="00E92107"/>
    <w:rsid w:val="00E925BB"/>
    <w:rsid w:val="00E93596"/>
    <w:rsid w:val="00E942EC"/>
    <w:rsid w:val="00E95888"/>
    <w:rsid w:val="00E96AD1"/>
    <w:rsid w:val="00E96FC8"/>
    <w:rsid w:val="00EA01E0"/>
    <w:rsid w:val="00EA0757"/>
    <w:rsid w:val="00EA0CDF"/>
    <w:rsid w:val="00EA243E"/>
    <w:rsid w:val="00EA5669"/>
    <w:rsid w:val="00EA5682"/>
    <w:rsid w:val="00EA5D5A"/>
    <w:rsid w:val="00EA6173"/>
    <w:rsid w:val="00EA6417"/>
    <w:rsid w:val="00EA6D24"/>
    <w:rsid w:val="00EB19BB"/>
    <w:rsid w:val="00EB241C"/>
    <w:rsid w:val="00EB329C"/>
    <w:rsid w:val="00EB38BA"/>
    <w:rsid w:val="00EB5145"/>
    <w:rsid w:val="00EB56DB"/>
    <w:rsid w:val="00EB5BD1"/>
    <w:rsid w:val="00EB7BB3"/>
    <w:rsid w:val="00EC0B32"/>
    <w:rsid w:val="00EC4A2A"/>
    <w:rsid w:val="00EC4C51"/>
    <w:rsid w:val="00EC5899"/>
    <w:rsid w:val="00EC6464"/>
    <w:rsid w:val="00EC64A3"/>
    <w:rsid w:val="00EC6859"/>
    <w:rsid w:val="00EC7382"/>
    <w:rsid w:val="00ED1FF1"/>
    <w:rsid w:val="00ED272D"/>
    <w:rsid w:val="00ED281D"/>
    <w:rsid w:val="00ED3068"/>
    <w:rsid w:val="00ED3B70"/>
    <w:rsid w:val="00ED4429"/>
    <w:rsid w:val="00ED5907"/>
    <w:rsid w:val="00ED5D35"/>
    <w:rsid w:val="00ED67C3"/>
    <w:rsid w:val="00ED79B9"/>
    <w:rsid w:val="00ED7B78"/>
    <w:rsid w:val="00ED7F1A"/>
    <w:rsid w:val="00EE08D2"/>
    <w:rsid w:val="00EE1DE7"/>
    <w:rsid w:val="00EE290D"/>
    <w:rsid w:val="00EE478D"/>
    <w:rsid w:val="00EF0882"/>
    <w:rsid w:val="00EF0E8E"/>
    <w:rsid w:val="00EF2C07"/>
    <w:rsid w:val="00EF34E8"/>
    <w:rsid w:val="00EF42E4"/>
    <w:rsid w:val="00EF5F73"/>
    <w:rsid w:val="00EF6563"/>
    <w:rsid w:val="00EF65D9"/>
    <w:rsid w:val="00EF6B97"/>
    <w:rsid w:val="00EF79FF"/>
    <w:rsid w:val="00EF7B1B"/>
    <w:rsid w:val="00F01582"/>
    <w:rsid w:val="00F01BF9"/>
    <w:rsid w:val="00F029E0"/>
    <w:rsid w:val="00F02A6F"/>
    <w:rsid w:val="00F0386B"/>
    <w:rsid w:val="00F03CD4"/>
    <w:rsid w:val="00F042B7"/>
    <w:rsid w:val="00F05FAC"/>
    <w:rsid w:val="00F074BA"/>
    <w:rsid w:val="00F07CFA"/>
    <w:rsid w:val="00F10630"/>
    <w:rsid w:val="00F10A45"/>
    <w:rsid w:val="00F118F1"/>
    <w:rsid w:val="00F12299"/>
    <w:rsid w:val="00F12665"/>
    <w:rsid w:val="00F12BED"/>
    <w:rsid w:val="00F13F11"/>
    <w:rsid w:val="00F141AC"/>
    <w:rsid w:val="00F14338"/>
    <w:rsid w:val="00F15E9F"/>
    <w:rsid w:val="00F17928"/>
    <w:rsid w:val="00F20E1E"/>
    <w:rsid w:val="00F25E81"/>
    <w:rsid w:val="00F26419"/>
    <w:rsid w:val="00F265A6"/>
    <w:rsid w:val="00F308EC"/>
    <w:rsid w:val="00F31157"/>
    <w:rsid w:val="00F33FD6"/>
    <w:rsid w:val="00F342AB"/>
    <w:rsid w:val="00F3512F"/>
    <w:rsid w:val="00F3531E"/>
    <w:rsid w:val="00F36048"/>
    <w:rsid w:val="00F371E6"/>
    <w:rsid w:val="00F40999"/>
    <w:rsid w:val="00F41933"/>
    <w:rsid w:val="00F42403"/>
    <w:rsid w:val="00F42800"/>
    <w:rsid w:val="00F42C6F"/>
    <w:rsid w:val="00F431C4"/>
    <w:rsid w:val="00F438B0"/>
    <w:rsid w:val="00F43D20"/>
    <w:rsid w:val="00F44888"/>
    <w:rsid w:val="00F474B5"/>
    <w:rsid w:val="00F52A30"/>
    <w:rsid w:val="00F53B85"/>
    <w:rsid w:val="00F55F48"/>
    <w:rsid w:val="00F570F6"/>
    <w:rsid w:val="00F5774E"/>
    <w:rsid w:val="00F57F8D"/>
    <w:rsid w:val="00F608FE"/>
    <w:rsid w:val="00F609CA"/>
    <w:rsid w:val="00F6142F"/>
    <w:rsid w:val="00F65612"/>
    <w:rsid w:val="00F65A49"/>
    <w:rsid w:val="00F672C1"/>
    <w:rsid w:val="00F67C40"/>
    <w:rsid w:val="00F703CB"/>
    <w:rsid w:val="00F70611"/>
    <w:rsid w:val="00F71DCA"/>
    <w:rsid w:val="00F72D9F"/>
    <w:rsid w:val="00F7337C"/>
    <w:rsid w:val="00F739D3"/>
    <w:rsid w:val="00F7497E"/>
    <w:rsid w:val="00F76AB2"/>
    <w:rsid w:val="00F81BE2"/>
    <w:rsid w:val="00F82340"/>
    <w:rsid w:val="00F82C44"/>
    <w:rsid w:val="00F832D4"/>
    <w:rsid w:val="00F85BC0"/>
    <w:rsid w:val="00F85C6C"/>
    <w:rsid w:val="00F86192"/>
    <w:rsid w:val="00F86B70"/>
    <w:rsid w:val="00F87A0F"/>
    <w:rsid w:val="00F91AF2"/>
    <w:rsid w:val="00F923C6"/>
    <w:rsid w:val="00F92F08"/>
    <w:rsid w:val="00F95BA9"/>
    <w:rsid w:val="00F9650B"/>
    <w:rsid w:val="00F97A2C"/>
    <w:rsid w:val="00FA0D56"/>
    <w:rsid w:val="00FA1F1F"/>
    <w:rsid w:val="00FA3297"/>
    <w:rsid w:val="00FA47CA"/>
    <w:rsid w:val="00FA5884"/>
    <w:rsid w:val="00FB1D86"/>
    <w:rsid w:val="00FB3D72"/>
    <w:rsid w:val="00FB3EFA"/>
    <w:rsid w:val="00FB3F04"/>
    <w:rsid w:val="00FB40D6"/>
    <w:rsid w:val="00FB4503"/>
    <w:rsid w:val="00FB4E6D"/>
    <w:rsid w:val="00FB5953"/>
    <w:rsid w:val="00FB5C96"/>
    <w:rsid w:val="00FB68EE"/>
    <w:rsid w:val="00FC126B"/>
    <w:rsid w:val="00FC2DE6"/>
    <w:rsid w:val="00FC4236"/>
    <w:rsid w:val="00FC4E40"/>
    <w:rsid w:val="00FD1E4F"/>
    <w:rsid w:val="00FD20C8"/>
    <w:rsid w:val="00FD2D63"/>
    <w:rsid w:val="00FD32EC"/>
    <w:rsid w:val="00FD3783"/>
    <w:rsid w:val="00FD7721"/>
    <w:rsid w:val="00FE0818"/>
    <w:rsid w:val="00FE0AAC"/>
    <w:rsid w:val="00FE25D0"/>
    <w:rsid w:val="00FE28D2"/>
    <w:rsid w:val="00FE363C"/>
    <w:rsid w:val="00FE38C9"/>
    <w:rsid w:val="00FE4738"/>
    <w:rsid w:val="00FE6A41"/>
    <w:rsid w:val="00FF0BE2"/>
    <w:rsid w:val="00FF18AC"/>
    <w:rsid w:val="00FF3D65"/>
    <w:rsid w:val="00FF4381"/>
    <w:rsid w:val="00FF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 w:unhideWhenUsed="0"/>
    <w:lsdException w:name="heading 8" w:semiHidden="0" w:unhideWhenUsed="0"/>
    <w:lsdException w:name="heading 9" w:semiHidden="0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line number" w:uiPriority="99"/>
    <w:lsdException w:name="Title" w:semiHidden="0" w:unhideWhenUsed="0" w:qFormat="1"/>
    <w:lsdException w:name="Closing" w:uiPriority="99"/>
    <w:lsdException w:name="Default Paragraph Font" w:uiPriority="1"/>
    <w:lsdException w:name="Subtitle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531FA3"/>
    <w:pPr>
      <w:spacing w:before="60" w:after="60"/>
      <w:jc w:val="both"/>
    </w:pPr>
    <w:rPr>
      <w:rFonts w:ascii="Verdana" w:hAnsi="Verdana"/>
      <w:sz w:val="18"/>
      <w:szCs w:val="24"/>
    </w:rPr>
  </w:style>
  <w:style w:type="paragraph" w:styleId="Titre1">
    <w:name w:val="heading 1"/>
    <w:basedOn w:val="Normal"/>
    <w:next w:val="Corps"/>
    <w:qFormat/>
    <w:rsid w:val="00D169EE"/>
    <w:pPr>
      <w:keepNext/>
      <w:numPr>
        <w:numId w:val="22"/>
      </w:numPr>
      <w:pBdr>
        <w:bottom w:val="single" w:sz="12" w:space="1" w:color="22891F"/>
      </w:pBdr>
      <w:spacing w:before="400" w:after="320"/>
      <w:jc w:val="left"/>
      <w:outlineLvl w:val="0"/>
    </w:pPr>
    <w:rPr>
      <w:rFonts w:cs="Arial"/>
      <w:b/>
      <w:bCs/>
      <w:color w:val="22891F"/>
      <w:kern w:val="28"/>
      <w:sz w:val="32"/>
      <w:szCs w:val="28"/>
    </w:rPr>
  </w:style>
  <w:style w:type="paragraph" w:styleId="Titre2">
    <w:name w:val="heading 2"/>
    <w:aliases w:val="charte T2,Heading 2,l2,Titre2,heading 2,H2,Premier sous-titre,sous-chapitre,Sous-Titre,numéroté  1.1.,h2,T2,Titre 1.1,14 Gras,b"/>
    <w:basedOn w:val="Normal"/>
    <w:next w:val="Corps"/>
    <w:link w:val="Titre2Car"/>
    <w:autoRedefine/>
    <w:rsid w:val="00EB7BB3"/>
    <w:pPr>
      <w:keepNext/>
      <w:widowControl w:val="0"/>
      <w:numPr>
        <w:ilvl w:val="1"/>
        <w:numId w:val="1"/>
      </w:numPr>
      <w:tabs>
        <w:tab w:val="left" w:pos="851"/>
      </w:tabs>
      <w:spacing w:before="360" w:after="240"/>
      <w:outlineLvl w:val="1"/>
    </w:pPr>
    <w:rPr>
      <w:rFonts w:cs="Arial"/>
      <w:b/>
      <w:bCs/>
      <w:kern w:val="28"/>
      <w:sz w:val="24"/>
    </w:rPr>
  </w:style>
  <w:style w:type="paragraph" w:styleId="Titre3">
    <w:name w:val="heading 3"/>
    <w:aliases w:val="H3,h3,3rd level,T3,Deuxième sous-titre,Section,numéroté  1.1.1,Titre 3 sans num,3,TITRE 3,Point,12 Gras,c"/>
    <w:basedOn w:val="Normal"/>
    <w:next w:val="Corps"/>
    <w:autoRedefine/>
    <w:rsid w:val="00826149"/>
    <w:pPr>
      <w:keepNext/>
      <w:numPr>
        <w:ilvl w:val="2"/>
        <w:numId w:val="1"/>
      </w:numPr>
      <w:tabs>
        <w:tab w:val="left" w:pos="900"/>
      </w:tabs>
      <w:spacing w:before="360" w:after="240"/>
      <w:outlineLvl w:val="2"/>
    </w:pPr>
    <w:rPr>
      <w:b/>
      <w:kern w:val="28"/>
      <w:szCs w:val="20"/>
    </w:rPr>
  </w:style>
  <w:style w:type="paragraph" w:styleId="Titre4">
    <w:name w:val="heading 4"/>
    <w:aliases w:val="T4,Sous-Section,H4,numéroté  1.1.1.1."/>
    <w:basedOn w:val="Normal"/>
    <w:next w:val="Corps"/>
    <w:link w:val="Titre4Car"/>
    <w:rsid w:val="00005F9F"/>
    <w:pPr>
      <w:keepNext/>
      <w:numPr>
        <w:ilvl w:val="3"/>
        <w:numId w:val="1"/>
      </w:numPr>
      <w:tabs>
        <w:tab w:val="left" w:pos="1134"/>
      </w:tabs>
      <w:spacing w:before="240" w:after="120"/>
      <w:outlineLvl w:val="3"/>
    </w:pPr>
    <w:rPr>
      <w:rFonts w:eastAsia="Arial Unicode MS" w:cs="Arial"/>
      <w:b/>
      <w:bCs/>
    </w:rPr>
  </w:style>
  <w:style w:type="paragraph" w:styleId="Titre5">
    <w:name w:val="heading 5"/>
    <w:aliases w:val="H5"/>
    <w:basedOn w:val="Normal"/>
    <w:next w:val="Normal"/>
    <w:pPr>
      <w:keepNext/>
      <w:numPr>
        <w:ilvl w:val="4"/>
        <w:numId w:val="1"/>
      </w:numPr>
      <w:spacing w:before="240" w:after="120"/>
      <w:outlineLvl w:val="4"/>
    </w:pPr>
    <w:rPr>
      <w:rFonts w:cs="Arial"/>
      <w:b/>
      <w:i/>
      <w:iCs/>
      <w:szCs w:val="26"/>
      <w:u w:val="single"/>
    </w:rPr>
  </w:style>
  <w:style w:type="paragraph" w:styleId="Titre6">
    <w:name w:val="heading 6"/>
    <w:aliases w:val="H6"/>
    <w:basedOn w:val="Normal"/>
    <w:next w:val="Normal"/>
    <w:pPr>
      <w:keepNext/>
      <w:numPr>
        <w:ilvl w:val="5"/>
        <w:numId w:val="1"/>
      </w:numPr>
      <w:outlineLvl w:val="5"/>
    </w:pPr>
    <w:rPr>
      <w:rFonts w:ascii="Arial Narrow" w:hAnsi="Arial Narrow"/>
      <w:b/>
      <w:bCs/>
      <w:sz w:val="24"/>
    </w:rPr>
  </w:style>
  <w:style w:type="paragraph" w:styleId="Titre7">
    <w:name w:val="heading 7"/>
    <w:aliases w:val="Annexes"/>
    <w:basedOn w:val="Normal"/>
    <w:next w:val="Normal"/>
    <w:pPr>
      <w:keepNext/>
      <w:numPr>
        <w:ilvl w:val="6"/>
        <w:numId w:val="1"/>
      </w:numPr>
      <w:outlineLvl w:val="6"/>
    </w:pPr>
    <w:rPr>
      <w:sz w:val="24"/>
    </w:rPr>
  </w:style>
  <w:style w:type="paragraph" w:styleId="Titre8">
    <w:name w:val="heading 8"/>
    <w:basedOn w:val="Normal"/>
    <w:next w:val="Normal"/>
    <w:pPr>
      <w:keepNext/>
      <w:numPr>
        <w:ilvl w:val="7"/>
        <w:numId w:val="1"/>
      </w:numPr>
      <w:pBdr>
        <w:bottom w:val="single" w:sz="12" w:space="1" w:color="auto"/>
      </w:pBdr>
      <w:spacing w:after="480"/>
      <w:jc w:val="center"/>
      <w:outlineLvl w:val="7"/>
    </w:pPr>
    <w:rPr>
      <w:rFonts w:ascii="Arial Narrow" w:hAnsi="Arial Narrow"/>
      <w:b/>
      <w:bCs/>
      <w:i/>
      <w:iCs/>
      <w:sz w:val="28"/>
    </w:rPr>
  </w:style>
  <w:style w:type="paragraph" w:styleId="Titre9">
    <w:name w:val="heading 9"/>
    <w:basedOn w:val="Normal"/>
    <w:next w:val="Normal"/>
    <w:pPr>
      <w:numPr>
        <w:ilvl w:val="8"/>
        <w:numId w:val="1"/>
      </w:numPr>
      <w:tabs>
        <w:tab w:val="left" w:pos="3402"/>
      </w:tabs>
      <w:spacing w:before="240"/>
      <w:jc w:val="left"/>
      <w:outlineLvl w:val="8"/>
    </w:pPr>
    <w:rPr>
      <w:i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aliases w:val="charte T2 Car,Heading 2 Car,l2 Car,Titre2 Car,heading 2 Car,H2 Car,Premier sous-titre Car,sous-chapitre Car,Sous-Titre Car,numéroté  1.1. Car,h2 Car,T2 Car,Titre 1.1 Car,14 Gras Car,b Car"/>
    <w:basedOn w:val="Policepardfaut"/>
    <w:link w:val="Titre2"/>
    <w:rsid w:val="00EB7BB3"/>
    <w:rPr>
      <w:rFonts w:ascii="Verdana" w:hAnsi="Verdana" w:cs="Arial"/>
      <w:b/>
      <w:bCs/>
      <w:kern w:val="28"/>
      <w:sz w:val="24"/>
      <w:szCs w:val="24"/>
    </w:rPr>
  </w:style>
  <w:style w:type="paragraph" w:styleId="Titre">
    <w:name w:val="Title"/>
    <w:basedOn w:val="Normal"/>
    <w:qFormat/>
    <w:rsid w:val="002E1A37"/>
    <w:pPr>
      <w:spacing w:before="240" w:after="840"/>
      <w:jc w:val="left"/>
    </w:pPr>
    <w:rPr>
      <w:rFonts w:cs="Arial"/>
      <w:b/>
      <w:bCs/>
      <w:color w:val="22891F"/>
      <w:kern w:val="28"/>
      <w:sz w:val="40"/>
      <w:szCs w:val="40"/>
    </w:rPr>
  </w:style>
  <w:style w:type="paragraph" w:styleId="TM1">
    <w:name w:val="toc 1"/>
    <w:basedOn w:val="Normal"/>
    <w:next w:val="Normal"/>
    <w:autoRedefine/>
    <w:uiPriority w:val="39"/>
    <w:rsid w:val="00A166B8"/>
    <w:pPr>
      <w:keepNext/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tabs>
        <w:tab w:val="right" w:leader="hyphen" w:pos="9060"/>
      </w:tabs>
      <w:spacing w:before="80" w:after="0"/>
      <w:ind w:left="567" w:hanging="567"/>
      <w:jc w:val="left"/>
    </w:pPr>
    <w:rPr>
      <w:rFonts w:ascii="Calibri" w:hAnsi="Calibri"/>
      <w:b/>
      <w:bCs/>
      <w:iCs/>
      <w:noProof/>
      <w:sz w:val="24"/>
    </w:rPr>
  </w:style>
  <w:style w:type="paragraph" w:styleId="Listepuces">
    <w:name w:val="List Bullet"/>
    <w:basedOn w:val="Normal"/>
    <w:semiHidden/>
    <w:rsid w:val="00053432"/>
    <w:pPr>
      <w:keepNext/>
      <w:numPr>
        <w:numId w:val="4"/>
      </w:numPr>
      <w:tabs>
        <w:tab w:val="clear" w:pos="397"/>
        <w:tab w:val="num" w:pos="709"/>
      </w:tabs>
      <w:ind w:left="709"/>
      <w:jc w:val="left"/>
    </w:pPr>
    <w:rPr>
      <w:u w:val="single"/>
    </w:rPr>
  </w:style>
  <w:style w:type="paragraph" w:styleId="Listepuces2">
    <w:name w:val="List Bullet 2"/>
    <w:basedOn w:val="Normal"/>
    <w:autoRedefine/>
    <w:rsid w:val="00B067B6"/>
    <w:pPr>
      <w:numPr>
        <w:numId w:val="2"/>
      </w:numPr>
      <w:spacing w:after="0"/>
      <w:ind w:left="1321"/>
      <w:jc w:val="left"/>
    </w:pPr>
    <w:rPr>
      <w:bCs/>
      <w:szCs w:val="20"/>
      <w:lang w:eastAsia="en-US"/>
    </w:rPr>
  </w:style>
  <w:style w:type="paragraph" w:styleId="Lgende">
    <w:name w:val="caption"/>
    <w:basedOn w:val="Normal"/>
    <w:next w:val="Normal"/>
    <w:qFormat/>
    <w:rsid w:val="009F2195"/>
    <w:pPr>
      <w:spacing w:before="0" w:after="240"/>
      <w:jc w:val="center"/>
    </w:pPr>
    <w:rPr>
      <w:i/>
      <w:iCs/>
    </w:rPr>
  </w:style>
  <w:style w:type="paragraph" w:styleId="Sous-titre">
    <w:name w:val="Subtitle"/>
    <w:basedOn w:val="Normal"/>
    <w:pPr>
      <w:pageBreakBefore/>
      <w:spacing w:after="960"/>
      <w:jc w:val="center"/>
      <w:outlineLvl w:val="1"/>
    </w:pPr>
    <w:rPr>
      <w:rFonts w:cs="Arial"/>
      <w:sz w:val="24"/>
    </w:rPr>
  </w:style>
  <w:style w:type="paragraph" w:styleId="TM2">
    <w:name w:val="toc 2"/>
    <w:basedOn w:val="Normal"/>
    <w:next w:val="Normal"/>
    <w:autoRedefine/>
    <w:uiPriority w:val="39"/>
    <w:rsid w:val="00A166B8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tabs>
        <w:tab w:val="right" w:leader="underscore" w:pos="9060"/>
      </w:tabs>
      <w:spacing w:before="0" w:after="0"/>
      <w:ind w:left="567" w:hanging="567"/>
      <w:jc w:val="left"/>
    </w:pPr>
    <w:rPr>
      <w:rFonts w:ascii="Calibri" w:hAnsi="Calibri"/>
      <w:b/>
      <w:bCs/>
      <w:sz w:val="22"/>
      <w:szCs w:val="22"/>
    </w:rPr>
  </w:style>
  <w:style w:type="paragraph" w:styleId="TM3">
    <w:name w:val="toc 3"/>
    <w:basedOn w:val="Normal"/>
    <w:next w:val="Normal"/>
    <w:uiPriority w:val="39"/>
    <w:rsid w:val="00C84FBD"/>
    <w:pPr>
      <w:tabs>
        <w:tab w:val="right" w:leader="underscore" w:pos="9060"/>
      </w:tabs>
      <w:spacing w:before="0" w:after="0"/>
      <w:ind w:left="993" w:hanging="993"/>
      <w:jc w:val="left"/>
    </w:pPr>
    <w:rPr>
      <w:rFonts w:ascii="Calibri" w:hAnsi="Calibri"/>
      <w:b/>
      <w:noProof/>
      <w:sz w:val="20"/>
      <w:szCs w:val="20"/>
    </w:rPr>
  </w:style>
  <w:style w:type="paragraph" w:styleId="TM4">
    <w:name w:val="toc 4"/>
    <w:basedOn w:val="Normal"/>
    <w:next w:val="Normal"/>
    <w:autoRedefine/>
    <w:uiPriority w:val="39"/>
    <w:rsid w:val="003449E0"/>
    <w:pPr>
      <w:tabs>
        <w:tab w:val="left" w:pos="993"/>
        <w:tab w:val="right" w:leader="underscore" w:pos="9060"/>
      </w:tabs>
      <w:spacing w:before="0" w:after="0"/>
      <w:jc w:val="left"/>
    </w:pPr>
    <w:rPr>
      <w:rFonts w:ascii="Calibri" w:hAnsi="Calibri"/>
      <w:sz w:val="20"/>
      <w:szCs w:val="20"/>
    </w:rPr>
  </w:style>
  <w:style w:type="paragraph" w:styleId="TM5">
    <w:name w:val="toc 5"/>
    <w:basedOn w:val="Normal"/>
    <w:next w:val="Normal"/>
    <w:autoRedefine/>
    <w:uiPriority w:val="39"/>
    <w:pPr>
      <w:spacing w:before="0" w:after="0"/>
      <w:ind w:left="720"/>
      <w:jc w:val="left"/>
    </w:pPr>
    <w:rPr>
      <w:rFonts w:ascii="Calibri" w:hAnsi="Calibri"/>
      <w:sz w:val="20"/>
      <w:szCs w:val="20"/>
    </w:rPr>
  </w:style>
  <w:style w:type="paragraph" w:styleId="TM6">
    <w:name w:val="toc 6"/>
    <w:basedOn w:val="Normal"/>
    <w:next w:val="Normal"/>
    <w:autoRedefine/>
    <w:uiPriority w:val="39"/>
    <w:pPr>
      <w:spacing w:before="0" w:after="0"/>
      <w:ind w:left="900"/>
      <w:jc w:val="left"/>
    </w:pPr>
    <w:rPr>
      <w:rFonts w:ascii="Calibri" w:hAnsi="Calibri"/>
      <w:sz w:val="20"/>
      <w:szCs w:val="20"/>
    </w:rPr>
  </w:style>
  <w:style w:type="paragraph" w:styleId="TM7">
    <w:name w:val="toc 7"/>
    <w:basedOn w:val="Normal"/>
    <w:next w:val="Normal"/>
    <w:autoRedefine/>
    <w:uiPriority w:val="39"/>
    <w:pPr>
      <w:spacing w:before="0" w:after="0"/>
      <w:ind w:left="1080"/>
      <w:jc w:val="left"/>
    </w:pPr>
    <w:rPr>
      <w:rFonts w:ascii="Calibri" w:hAnsi="Calibri"/>
      <w:sz w:val="20"/>
      <w:szCs w:val="20"/>
    </w:rPr>
  </w:style>
  <w:style w:type="paragraph" w:styleId="TM8">
    <w:name w:val="toc 8"/>
    <w:basedOn w:val="Normal"/>
    <w:next w:val="Normal"/>
    <w:autoRedefine/>
    <w:uiPriority w:val="39"/>
    <w:pPr>
      <w:spacing w:before="0" w:after="0"/>
      <w:ind w:left="1260"/>
      <w:jc w:val="left"/>
    </w:pPr>
    <w:rPr>
      <w:rFonts w:ascii="Calibri" w:hAnsi="Calibri"/>
      <w:sz w:val="20"/>
      <w:szCs w:val="20"/>
    </w:rPr>
  </w:style>
  <w:style w:type="paragraph" w:styleId="TM9">
    <w:name w:val="toc 9"/>
    <w:basedOn w:val="Normal"/>
    <w:next w:val="Normal"/>
    <w:autoRedefine/>
    <w:uiPriority w:val="39"/>
    <w:pPr>
      <w:spacing w:before="0" w:after="0"/>
      <w:ind w:left="1440"/>
      <w:jc w:val="left"/>
    </w:pPr>
    <w:rPr>
      <w:rFonts w:ascii="Calibri" w:hAnsi="Calibri"/>
      <w:sz w:val="20"/>
      <w:szCs w:val="20"/>
    </w:rPr>
  </w:style>
  <w:style w:type="paragraph" w:styleId="Tabledesillustrations">
    <w:name w:val="table of figures"/>
    <w:basedOn w:val="Normal"/>
    <w:next w:val="Normal"/>
    <w:semiHidden/>
    <w:pPr>
      <w:tabs>
        <w:tab w:val="right" w:leader="dot" w:pos="9062"/>
      </w:tabs>
      <w:ind w:left="400" w:hanging="400"/>
    </w:pPr>
    <w:rPr>
      <w:b/>
      <w:bCs/>
      <w:noProof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ascii="Arial Narrow" w:hAnsi="Arial Narrow"/>
      <w:b/>
      <w:bCs/>
    </w:r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  <w:rPr>
      <w:rFonts w:ascii="Arial Narrow" w:hAnsi="Arial Narrow"/>
    </w:rPr>
  </w:style>
  <w:style w:type="character" w:styleId="Numrodepage">
    <w:name w:val="page number"/>
    <w:basedOn w:val="Policepardfaut"/>
    <w:semiHidden/>
  </w:style>
  <w:style w:type="paragraph" w:styleId="Listenumros">
    <w:name w:val="List Number"/>
    <w:basedOn w:val="Normal"/>
    <w:semiHidden/>
    <w:pPr>
      <w:tabs>
        <w:tab w:val="num" w:pos="360"/>
      </w:tabs>
      <w:ind w:left="360" w:hanging="360"/>
    </w:pPr>
  </w:style>
  <w:style w:type="character" w:styleId="Lienhypertexte">
    <w:name w:val="Hyperlink"/>
    <w:basedOn w:val="Policepardfaut"/>
    <w:uiPriority w:val="99"/>
    <w:rsid w:val="00CE233F"/>
    <w:rPr>
      <w:color w:val="0000FF"/>
      <w:u w:val="single"/>
    </w:rPr>
  </w:style>
  <w:style w:type="paragraph" w:styleId="Corpsdetexte">
    <w:name w:val="Body Text"/>
    <w:basedOn w:val="Normal"/>
    <w:semiHidden/>
    <w:rPr>
      <w:b/>
      <w:bCs/>
      <w:u w:val="single"/>
    </w:rPr>
  </w:style>
  <w:style w:type="paragraph" w:styleId="Corpsdetexte2">
    <w:name w:val="Body Text 2"/>
    <w:basedOn w:val="Normal"/>
    <w:semiHidden/>
    <w:pPr>
      <w:keepNext/>
      <w:spacing w:before="0" w:after="120"/>
      <w:ind w:left="357"/>
    </w:pPr>
    <w:rPr>
      <w:sz w:val="20"/>
    </w:rPr>
  </w:style>
  <w:style w:type="paragraph" w:styleId="Listepuces3">
    <w:name w:val="List Bullet 3"/>
    <w:basedOn w:val="Normal"/>
    <w:autoRedefine/>
    <w:semiHidden/>
    <w:rsid w:val="00AC0AA2"/>
    <w:pPr>
      <w:keepNext/>
      <w:numPr>
        <w:numId w:val="3"/>
      </w:numPr>
      <w:ind w:left="1661"/>
    </w:pPr>
  </w:style>
  <w:style w:type="paragraph" w:styleId="Corpsdetexte3">
    <w:name w:val="Body Text 3"/>
    <w:basedOn w:val="Normal"/>
    <w:semiHidden/>
    <w:pPr>
      <w:jc w:val="left"/>
    </w:pPr>
  </w:style>
  <w:style w:type="paragraph" w:customStyle="1" w:styleId="Illustration">
    <w:name w:val="Illustration"/>
    <w:basedOn w:val="Normal"/>
    <w:next w:val="Lgende"/>
    <w:qFormat/>
    <w:rsid w:val="007C6562"/>
    <w:pPr>
      <w:keepNext/>
      <w:spacing w:before="120"/>
      <w:ind w:left="-567" w:right="-567"/>
      <w:jc w:val="center"/>
    </w:pPr>
    <w:rPr>
      <w:rFonts w:ascii="CG Omega" w:hAnsi="CG Omega"/>
      <w:szCs w:val="20"/>
    </w:rPr>
  </w:style>
  <w:style w:type="paragraph" w:customStyle="1" w:styleId="Glisser-Dp-Liste">
    <w:name w:val="Glisser-Dép - Liste"/>
    <w:basedOn w:val="Liste"/>
    <w:rsid w:val="00837AC2"/>
    <w:pPr>
      <w:widowControl w:val="0"/>
      <w:tabs>
        <w:tab w:val="num" w:pos="0"/>
        <w:tab w:val="num" w:pos="2345"/>
        <w:tab w:val="num" w:pos="5327"/>
      </w:tabs>
      <w:spacing w:after="0"/>
      <w:ind w:left="2552" w:hanging="283"/>
      <w:jc w:val="left"/>
    </w:pPr>
    <w:rPr>
      <w:rFonts w:ascii="Arial" w:hAnsi="Arial"/>
      <w:b/>
      <w:bCs/>
      <w:color w:val="808080"/>
      <w:sz w:val="20"/>
      <w:szCs w:val="20"/>
    </w:rPr>
  </w:style>
  <w:style w:type="paragraph" w:styleId="Liste">
    <w:name w:val="List"/>
    <w:basedOn w:val="Normal"/>
    <w:semiHidden/>
    <w:pPr>
      <w:ind w:left="720"/>
    </w:pPr>
  </w:style>
  <w:style w:type="paragraph" w:customStyle="1" w:styleId="Retrait2">
    <w:name w:val="Retrait 2"/>
    <w:basedOn w:val="Normal"/>
    <w:pPr>
      <w:widowControl w:val="0"/>
      <w:spacing w:before="0" w:after="0"/>
      <w:ind w:left="924"/>
      <w:jc w:val="left"/>
    </w:pPr>
    <w:rPr>
      <w:rFonts w:ascii="Times New Roman" w:hAnsi="Times New Roman"/>
      <w:szCs w:val="20"/>
    </w:rPr>
  </w:style>
  <w:style w:type="paragraph" w:styleId="Retraitcorpsdetexte">
    <w:name w:val="Body Text Indent"/>
    <w:basedOn w:val="Normal"/>
    <w:semiHidden/>
    <w:pPr>
      <w:tabs>
        <w:tab w:val="left" w:pos="2520"/>
      </w:tabs>
      <w:ind w:left="2520" w:hanging="2520"/>
      <w:jc w:val="left"/>
    </w:pPr>
    <w:rPr>
      <w:sz w:val="16"/>
    </w:rPr>
  </w:style>
  <w:style w:type="paragraph" w:styleId="Retraitcorpsdetexte2">
    <w:name w:val="Body Text Indent 2"/>
    <w:basedOn w:val="Normal"/>
    <w:semiHidden/>
    <w:pPr>
      <w:spacing w:before="160"/>
      <w:ind w:left="576"/>
      <w:jc w:val="right"/>
    </w:pPr>
    <w:rPr>
      <w:rFonts w:ascii="Arial Narrow" w:hAnsi="Arial Narrow"/>
      <w:b/>
      <w:sz w:val="40"/>
      <w:lang w:eastAsia="en-US"/>
    </w:rPr>
  </w:style>
  <w:style w:type="paragraph" w:styleId="Retraitcorpsdetexte3">
    <w:name w:val="Body Text Indent 3"/>
    <w:basedOn w:val="Normal"/>
    <w:semiHidden/>
    <w:pPr>
      <w:spacing w:before="0"/>
      <w:ind w:left="578"/>
      <w:jc w:val="left"/>
    </w:pPr>
    <w:rPr>
      <w:rFonts w:ascii="Gill Sans MT Light" w:hAnsi="Gill Sans MT Light"/>
      <w:b/>
      <w:bCs/>
      <w:lang w:eastAsia="en-US"/>
    </w:rPr>
  </w:style>
  <w:style w:type="paragraph" w:customStyle="1" w:styleId="titreref">
    <w:name w:val="titre ref"/>
    <w:basedOn w:val="Normal"/>
    <w:pPr>
      <w:spacing w:before="0"/>
      <w:jc w:val="left"/>
    </w:pPr>
    <w:rPr>
      <w:rFonts w:ascii="Gill Sans MT Light" w:hAnsi="Gill Sans MT Light"/>
      <w:b/>
      <w:bCs/>
      <w:color w:val="FFFFFF"/>
      <w:spacing w:val="20"/>
      <w:lang w:eastAsia="en-US"/>
    </w:rPr>
  </w:style>
  <w:style w:type="paragraph" w:customStyle="1" w:styleId="Retrait-1">
    <w:name w:val="Retrait-1"/>
    <w:basedOn w:val="Normal"/>
    <w:pPr>
      <w:tabs>
        <w:tab w:val="num" w:pos="1260"/>
      </w:tabs>
      <w:spacing w:before="0"/>
      <w:ind w:left="1260" w:hanging="360"/>
      <w:jc w:val="left"/>
    </w:pPr>
    <w:rPr>
      <w:rFonts w:ascii="Gill Sans MT Light" w:hAnsi="Gill Sans MT Light"/>
      <w:lang w:eastAsia="en-US"/>
    </w:rPr>
  </w:style>
  <w:style w:type="paragraph" w:styleId="Listenumros2">
    <w:name w:val="List Number 2"/>
    <w:basedOn w:val="Normal"/>
    <w:semiHidden/>
    <w:pPr>
      <w:tabs>
        <w:tab w:val="num" w:pos="643"/>
      </w:tabs>
      <w:spacing w:before="0" w:after="0"/>
      <w:ind w:left="643" w:hanging="360"/>
      <w:jc w:val="left"/>
    </w:pPr>
    <w:rPr>
      <w:rFonts w:ascii="Gill Sans MT Light" w:hAnsi="Gill Sans MT Light"/>
      <w:lang w:eastAsia="en-US"/>
    </w:rPr>
  </w:style>
  <w:style w:type="paragraph" w:customStyle="1" w:styleId="Retrait-2">
    <w:name w:val="Retrait-2"/>
    <w:basedOn w:val="Retrait-1"/>
    <w:pPr>
      <w:tabs>
        <w:tab w:val="clear" w:pos="1260"/>
        <w:tab w:val="num" w:pos="1778"/>
      </w:tabs>
      <w:spacing w:after="0"/>
      <w:ind w:left="0" w:firstLine="1418"/>
    </w:pPr>
  </w:style>
  <w:style w:type="paragraph" w:styleId="Notedebasdepage">
    <w:name w:val="footnote text"/>
    <w:basedOn w:val="Normal"/>
    <w:semiHidden/>
    <w:pPr>
      <w:ind w:left="578"/>
      <w:jc w:val="left"/>
    </w:pPr>
    <w:rPr>
      <w:rFonts w:cs="Arial"/>
      <w:sz w:val="16"/>
      <w:szCs w:val="20"/>
      <w:lang w:eastAsia="en-US"/>
    </w:rPr>
  </w:style>
  <w:style w:type="character" w:styleId="Appelnotedebasdep">
    <w:name w:val="footnote reference"/>
    <w:basedOn w:val="Policepardfaut"/>
    <w:semiHidden/>
    <w:rPr>
      <w:vertAlign w:val="superscript"/>
    </w:rPr>
  </w:style>
  <w:style w:type="paragraph" w:styleId="Adressedestinataire">
    <w:name w:val="envelope address"/>
    <w:basedOn w:val="Normal"/>
    <w:semiHidden/>
    <w:pPr>
      <w:framePr w:w="7938" w:h="1985" w:hRule="exact" w:hSpace="141" w:wrap="auto" w:hAnchor="page" w:xAlign="center" w:yAlign="bottom"/>
      <w:ind w:left="2835"/>
    </w:pPr>
    <w:rPr>
      <w:rFonts w:cs="Arial"/>
      <w:sz w:val="24"/>
    </w:rPr>
  </w:style>
  <w:style w:type="paragraph" w:styleId="Adresseexpditeur">
    <w:name w:val="envelope return"/>
    <w:basedOn w:val="Normal"/>
    <w:semiHidden/>
    <w:rPr>
      <w:rFonts w:cs="Arial"/>
      <w:szCs w:val="20"/>
    </w:rPr>
  </w:style>
  <w:style w:type="paragraph" w:styleId="AdresseHTML">
    <w:name w:val="HTML Address"/>
    <w:basedOn w:val="Normal"/>
    <w:semiHidden/>
    <w:rPr>
      <w:i/>
      <w:iCs/>
    </w:rPr>
  </w:style>
  <w:style w:type="paragraph" w:styleId="Commentaire">
    <w:name w:val="annotation text"/>
    <w:basedOn w:val="Normal"/>
    <w:link w:val="CommentaireCar"/>
    <w:semiHidden/>
    <w:rPr>
      <w:szCs w:val="20"/>
    </w:rPr>
  </w:style>
  <w:style w:type="paragraph" w:styleId="Date">
    <w:name w:val="Date"/>
    <w:basedOn w:val="Normal"/>
    <w:next w:val="Normal"/>
    <w:semiHidden/>
  </w:style>
  <w:style w:type="paragraph" w:styleId="En-ttedemessage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Liste2">
    <w:name w:val="List 2"/>
    <w:basedOn w:val="Normal"/>
    <w:semiHidden/>
    <w:pPr>
      <w:ind w:left="291" w:hanging="8"/>
    </w:pPr>
  </w:style>
  <w:style w:type="paragraph" w:styleId="Liste3">
    <w:name w:val="List 3"/>
    <w:basedOn w:val="Normal"/>
    <w:semiHidden/>
    <w:pPr>
      <w:ind w:left="849" w:hanging="283"/>
    </w:pPr>
  </w:style>
  <w:style w:type="paragraph" w:styleId="Liste4">
    <w:name w:val="List 4"/>
    <w:basedOn w:val="Normal"/>
    <w:semiHidden/>
    <w:pPr>
      <w:ind w:left="1132" w:hanging="283"/>
    </w:pPr>
  </w:style>
  <w:style w:type="paragraph" w:styleId="Liste5">
    <w:name w:val="List 5"/>
    <w:basedOn w:val="Normal"/>
    <w:semiHidden/>
    <w:pPr>
      <w:ind w:left="1415" w:hanging="283"/>
    </w:pPr>
  </w:style>
  <w:style w:type="paragraph" w:styleId="Listenumros3">
    <w:name w:val="List Number 3"/>
    <w:basedOn w:val="Normal"/>
    <w:semiHidden/>
    <w:pPr>
      <w:tabs>
        <w:tab w:val="num" w:pos="926"/>
      </w:tabs>
      <w:ind w:left="926" w:hanging="360"/>
    </w:pPr>
  </w:style>
  <w:style w:type="paragraph" w:styleId="Listenumros4">
    <w:name w:val="List Number 4"/>
    <w:basedOn w:val="Normal"/>
    <w:semiHidden/>
    <w:pPr>
      <w:tabs>
        <w:tab w:val="num" w:pos="1209"/>
      </w:tabs>
      <w:ind w:left="1209" w:hanging="360"/>
    </w:pPr>
  </w:style>
  <w:style w:type="paragraph" w:styleId="Listenumros5">
    <w:name w:val="List Number 5"/>
    <w:basedOn w:val="Normal"/>
    <w:semiHidden/>
    <w:pPr>
      <w:numPr>
        <w:numId w:val="23"/>
      </w:numPr>
    </w:pPr>
  </w:style>
  <w:style w:type="paragraph" w:styleId="Listepuces4">
    <w:name w:val="List Bullet 4"/>
    <w:basedOn w:val="Normal"/>
    <w:autoRedefine/>
    <w:semiHidden/>
    <w:pPr>
      <w:tabs>
        <w:tab w:val="num" w:pos="1787"/>
      </w:tabs>
      <w:ind w:left="1787" w:hanging="369"/>
    </w:pPr>
  </w:style>
  <w:style w:type="paragraph" w:styleId="Listepuces5">
    <w:name w:val="List Bullet 5"/>
    <w:basedOn w:val="Normal"/>
    <w:autoRedefine/>
    <w:semiHidden/>
    <w:pPr>
      <w:tabs>
        <w:tab w:val="num" w:pos="1492"/>
      </w:tabs>
      <w:ind w:left="1492" w:hanging="360"/>
    </w:pPr>
  </w:style>
  <w:style w:type="paragraph" w:styleId="Listecontinue">
    <w:name w:val="List Continue"/>
    <w:basedOn w:val="Normal"/>
    <w:semiHidden/>
    <w:pPr>
      <w:spacing w:after="120"/>
      <w:ind w:left="283"/>
    </w:pPr>
  </w:style>
  <w:style w:type="paragraph" w:styleId="Listecontinue2">
    <w:name w:val="List Continue 2"/>
    <w:basedOn w:val="Normal"/>
    <w:semiHidden/>
    <w:pPr>
      <w:spacing w:after="120"/>
      <w:ind w:left="566"/>
    </w:pPr>
  </w:style>
  <w:style w:type="paragraph" w:styleId="Listecontinue3">
    <w:name w:val="List Continue 3"/>
    <w:basedOn w:val="Normal"/>
    <w:semiHidden/>
    <w:pPr>
      <w:spacing w:after="120"/>
      <w:ind w:left="849"/>
    </w:pPr>
  </w:style>
  <w:style w:type="paragraph" w:styleId="Listecontinue4">
    <w:name w:val="List Continue 4"/>
    <w:basedOn w:val="Normal"/>
    <w:semiHidden/>
    <w:pPr>
      <w:spacing w:after="120"/>
      <w:ind w:left="1132"/>
    </w:pPr>
  </w:style>
  <w:style w:type="paragraph" w:styleId="Listecontinue5">
    <w:name w:val="List Continue 5"/>
    <w:basedOn w:val="Normal"/>
    <w:semiHidden/>
    <w:pPr>
      <w:spacing w:after="120"/>
      <w:ind w:left="1415"/>
    </w:pPr>
  </w:style>
  <w:style w:type="paragraph" w:styleId="NormalWeb">
    <w:name w:val="Normal (Web)"/>
    <w:basedOn w:val="Normal"/>
    <w:semiHidden/>
    <w:rPr>
      <w:rFonts w:ascii="Times New Roman" w:hAnsi="Times New Roman"/>
      <w:sz w:val="24"/>
    </w:rPr>
  </w:style>
  <w:style w:type="paragraph" w:styleId="Normalcentr">
    <w:name w:val="Block Text"/>
    <w:basedOn w:val="Normal"/>
    <w:semiHidden/>
    <w:pPr>
      <w:spacing w:after="120"/>
      <w:ind w:left="1440" w:right="1440"/>
    </w:pPr>
  </w:style>
  <w:style w:type="paragraph" w:styleId="Notedefin">
    <w:name w:val="endnote text"/>
    <w:basedOn w:val="Normal"/>
    <w:semiHidden/>
    <w:rPr>
      <w:szCs w:val="20"/>
    </w:rPr>
  </w:style>
  <w:style w:type="paragraph" w:styleId="PrformatHTML">
    <w:name w:val="HTML Preformatted"/>
    <w:basedOn w:val="Normal"/>
    <w:semiHidden/>
    <w:rPr>
      <w:rFonts w:ascii="Courier New" w:hAnsi="Courier New" w:cs="Courier New"/>
      <w:szCs w:val="20"/>
    </w:rPr>
  </w:style>
  <w:style w:type="paragraph" w:styleId="Retrait1religne">
    <w:name w:val="Body Text First Indent"/>
    <w:basedOn w:val="Corpsdetexte"/>
    <w:semiHidden/>
    <w:pPr>
      <w:spacing w:after="120"/>
      <w:ind w:firstLine="210"/>
    </w:pPr>
    <w:rPr>
      <w:b w:val="0"/>
      <w:bCs w:val="0"/>
      <w:u w:val="none"/>
    </w:rPr>
  </w:style>
  <w:style w:type="paragraph" w:styleId="Retraitcorpset1relig">
    <w:name w:val="Body Text First Indent 2"/>
    <w:basedOn w:val="Retraitcorpsdetexte"/>
    <w:semiHidden/>
    <w:pPr>
      <w:tabs>
        <w:tab w:val="clear" w:pos="2520"/>
      </w:tabs>
      <w:spacing w:after="120"/>
      <w:ind w:left="283" w:firstLine="210"/>
      <w:jc w:val="both"/>
    </w:pPr>
    <w:rPr>
      <w:sz w:val="20"/>
    </w:rPr>
  </w:style>
  <w:style w:type="paragraph" w:styleId="Retraitnormal">
    <w:name w:val="Normal Indent"/>
    <w:basedOn w:val="Normal"/>
    <w:semiHidden/>
    <w:pPr>
      <w:ind w:left="708"/>
    </w:pPr>
  </w:style>
  <w:style w:type="paragraph" w:styleId="Salutations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paragraph" w:styleId="Signaturelectronique">
    <w:name w:val="E-mail Signature"/>
    <w:basedOn w:val="Normal"/>
    <w:semiHidden/>
  </w:style>
  <w:style w:type="paragraph" w:styleId="Tabledesrfrencesjuridiques">
    <w:name w:val="table of authorities"/>
    <w:basedOn w:val="Normal"/>
    <w:next w:val="Normal"/>
    <w:semiHidden/>
    <w:pPr>
      <w:ind w:left="200" w:hanging="200"/>
    </w:pPr>
  </w:style>
  <w:style w:type="paragraph" w:styleId="Textebrut">
    <w:name w:val="Plain Text"/>
    <w:basedOn w:val="Normal"/>
    <w:semiHidden/>
    <w:rPr>
      <w:rFonts w:ascii="Courier New" w:hAnsi="Courier New" w:cs="Courier New"/>
      <w:szCs w:val="20"/>
    </w:r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60"/>
      <w:ind w:left="1134" w:hanging="1134"/>
      <w:jc w:val="both"/>
    </w:pPr>
    <w:rPr>
      <w:rFonts w:ascii="Courier New" w:hAnsi="Courier New" w:cs="Courier New"/>
    </w:rPr>
  </w:style>
  <w:style w:type="paragraph" w:styleId="Titredenote">
    <w:name w:val="Note Heading"/>
    <w:basedOn w:val="Normal"/>
    <w:next w:val="Normal"/>
    <w:semiHidden/>
  </w:style>
  <w:style w:type="paragraph" w:styleId="Titreindex">
    <w:name w:val="index heading"/>
    <w:basedOn w:val="Normal"/>
    <w:next w:val="Index1"/>
    <w:semiHidden/>
    <w:rPr>
      <w:rFonts w:cs="Arial"/>
      <w:b/>
      <w:bCs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cs="Arial"/>
      <w:b/>
      <w:bCs/>
      <w:sz w:val="24"/>
    </w:rPr>
  </w:style>
  <w:style w:type="character" w:styleId="Lienhypertextesuivivisit">
    <w:name w:val="FollowedHyperlink"/>
    <w:basedOn w:val="Policepardfaut"/>
    <w:semiHidden/>
    <w:rPr>
      <w:color w:val="800080"/>
      <w:u w:val="single"/>
    </w:rPr>
  </w:style>
  <w:style w:type="paragraph" w:customStyle="1" w:styleId="Figures">
    <w:name w:val="Figures"/>
    <w:basedOn w:val="Corpsdetexte"/>
    <w:next w:val="Corps"/>
    <w:link w:val="FiguresCar"/>
    <w:qFormat/>
    <w:rsid w:val="0003396A"/>
    <w:pPr>
      <w:tabs>
        <w:tab w:val="left" w:pos="3600"/>
        <w:tab w:val="left" w:pos="3960"/>
      </w:tabs>
      <w:spacing w:before="120" w:after="240"/>
      <w:ind w:left="-567" w:right="-567"/>
      <w:jc w:val="center"/>
    </w:pPr>
    <w:rPr>
      <w:rFonts w:ascii="Times New Roman" w:hAnsi="Times New Roman"/>
      <w:b w:val="0"/>
      <w:bCs w:val="0"/>
      <w:szCs w:val="20"/>
      <w:u w:val="none"/>
      <w:lang w:eastAsia="en-US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left"/>
    </w:pPr>
    <w:rPr>
      <w:rFonts w:eastAsia="Arial Unicode MS" w:cs="Arial"/>
      <w:b/>
      <w:bCs/>
      <w:sz w:val="16"/>
      <w:szCs w:val="16"/>
    </w:rPr>
  </w:style>
  <w:style w:type="paragraph" w:customStyle="1" w:styleId="xl25">
    <w:name w:val="xl25"/>
    <w:basedOn w:val="Normal"/>
    <w:pPr>
      <w:spacing w:before="100" w:beforeAutospacing="1" w:after="100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customStyle="1" w:styleId="xl26">
    <w:name w:val="xl26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</w:rPr>
  </w:style>
  <w:style w:type="paragraph" w:customStyle="1" w:styleId="xl27">
    <w:name w:val="xl27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</w:rPr>
  </w:style>
  <w:style w:type="paragraph" w:customStyle="1" w:styleId="xl28">
    <w:name w:val="xl28"/>
    <w:basedOn w:val="Normal"/>
    <w:pPr>
      <w:spacing w:before="100" w:beforeAutospacing="1" w:after="100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customStyle="1" w:styleId="xl29">
    <w:name w:val="xl29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  <w:u w:val="single"/>
    </w:rPr>
  </w:style>
  <w:style w:type="paragraph" w:customStyle="1" w:styleId="xl30">
    <w:name w:val="xl30"/>
    <w:basedOn w:val="Normal"/>
    <w:pPr>
      <w:spacing w:before="100" w:beforeAutospacing="1" w:after="100" w:afterAutospacing="1"/>
      <w:jc w:val="center"/>
    </w:pPr>
    <w:rPr>
      <w:rFonts w:eastAsia="Arial Unicode MS" w:cs="Arial"/>
      <w:sz w:val="16"/>
      <w:szCs w:val="16"/>
    </w:rPr>
  </w:style>
  <w:style w:type="character" w:styleId="lev">
    <w:name w:val="Strong"/>
    <w:basedOn w:val="Policepardfaut"/>
    <w:rPr>
      <w:b/>
      <w:bCs/>
    </w:rPr>
  </w:style>
  <w:style w:type="paragraph" w:customStyle="1" w:styleId="RedTxt">
    <w:name w:val="RedTxt"/>
    <w:basedOn w:val="Normal"/>
    <w:pPr>
      <w:widowControl w:val="0"/>
      <w:overflowPunct w:val="0"/>
      <w:autoSpaceDE w:val="0"/>
      <w:autoSpaceDN w:val="0"/>
      <w:adjustRightInd w:val="0"/>
      <w:spacing w:before="0" w:after="0"/>
      <w:jc w:val="left"/>
      <w:textAlignment w:val="baseline"/>
    </w:pPr>
    <w:rPr>
      <w:szCs w:val="18"/>
    </w:rPr>
  </w:style>
  <w:style w:type="paragraph" w:customStyle="1" w:styleId="style18">
    <w:name w:val="style18"/>
    <w:basedOn w:val="Normal"/>
    <w:pPr>
      <w:spacing w:before="100" w:beforeAutospacing="1" w:after="100" w:afterAutospacing="1"/>
      <w:jc w:val="left"/>
    </w:pPr>
    <w:rPr>
      <w:sz w:val="13"/>
      <w:szCs w:val="13"/>
    </w:rPr>
  </w:style>
  <w:style w:type="paragraph" w:customStyle="1" w:styleId="style31">
    <w:name w:val="style31"/>
    <w:basedOn w:val="Normal"/>
    <w:pPr>
      <w:spacing w:before="100" w:beforeAutospacing="1" w:after="100" w:afterAutospacing="1"/>
      <w:jc w:val="left"/>
    </w:pPr>
    <w:rPr>
      <w:b/>
      <w:bCs/>
      <w:color w:val="3F93D0"/>
      <w:sz w:val="15"/>
      <w:szCs w:val="15"/>
    </w:rPr>
  </w:style>
  <w:style w:type="character" w:customStyle="1" w:styleId="spipsurligne">
    <w:name w:val="spip_surligne"/>
    <w:basedOn w:val="Policepardfaut"/>
  </w:style>
  <w:style w:type="paragraph" w:customStyle="1" w:styleId="C1HBullet2">
    <w:name w:val="C1H Bullet 2"/>
    <w:basedOn w:val="Corpsdetexte"/>
    <w:rsid w:val="003A7E97"/>
    <w:pPr>
      <w:keepNext/>
      <w:numPr>
        <w:numId w:val="10"/>
      </w:numPr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Principal-Puce2">
    <w:name w:val="Principal - Puce2"/>
    <w:basedOn w:val="Normal"/>
    <w:qFormat/>
    <w:rsid w:val="008C41FA"/>
    <w:pPr>
      <w:widowControl w:val="0"/>
      <w:numPr>
        <w:numId w:val="9"/>
      </w:numPr>
      <w:spacing w:before="0" w:after="240"/>
      <w:ind w:left="1780" w:hanging="357"/>
    </w:pPr>
  </w:style>
  <w:style w:type="character" w:customStyle="1" w:styleId="Principal-Puce1Car">
    <w:name w:val="Principal - Puce1 Car"/>
    <w:basedOn w:val="Policepardfaut"/>
    <w:rPr>
      <w:rFonts w:ascii="Verdana" w:hAnsi="Verdana"/>
      <w:szCs w:val="24"/>
    </w:rPr>
  </w:style>
  <w:style w:type="paragraph" w:customStyle="1" w:styleId="Principal">
    <w:name w:val="Principal"/>
    <w:basedOn w:val="Normal"/>
    <w:rPr>
      <w:szCs w:val="20"/>
    </w:rPr>
  </w:style>
  <w:style w:type="character" w:customStyle="1" w:styleId="Principal-Puce2Car">
    <w:name w:val="Principal - Puce2 Car"/>
    <w:basedOn w:val="Policepardfaut"/>
    <w:rPr>
      <w:rFonts w:ascii="Verdana" w:hAnsi="Verdana"/>
      <w:szCs w:val="24"/>
    </w:rPr>
  </w:style>
  <w:style w:type="paragraph" w:customStyle="1" w:styleId="Principal-P2">
    <w:name w:val="Principal - P2"/>
    <w:basedOn w:val="Listepuces2"/>
    <w:qFormat/>
    <w:rsid w:val="00B067B6"/>
    <w:pPr>
      <w:keepNext/>
      <w:tabs>
        <w:tab w:val="left" w:pos="851"/>
      </w:tabs>
      <w:ind w:left="1323"/>
      <w:jc w:val="both"/>
    </w:pPr>
    <w:rPr>
      <w:bCs w:val="0"/>
      <w:szCs w:val="22"/>
    </w:rPr>
  </w:style>
  <w:style w:type="character" w:customStyle="1" w:styleId="PrincipalCar">
    <w:name w:val="Principal Car"/>
    <w:basedOn w:val="Policepardfaut"/>
    <w:rPr>
      <w:rFonts w:ascii="Verdana" w:hAnsi="Verdana"/>
    </w:rPr>
  </w:style>
  <w:style w:type="character" w:customStyle="1" w:styleId="Listepuces2Car">
    <w:name w:val="Liste à puces 2 Car"/>
    <w:basedOn w:val="Policepardfaut"/>
    <w:semiHidden/>
    <w:rPr>
      <w:rFonts w:ascii="Verdana" w:hAnsi="Verdana"/>
      <w:szCs w:val="24"/>
    </w:rPr>
  </w:style>
  <w:style w:type="character" w:customStyle="1" w:styleId="Principal-P2Car">
    <w:name w:val="Principal - P2 Car"/>
    <w:basedOn w:val="Listepuces2Car"/>
    <w:rPr>
      <w:rFonts w:ascii="Verdana" w:hAnsi="Verdana"/>
      <w:szCs w:val="24"/>
    </w:rPr>
  </w:style>
  <w:style w:type="character" w:styleId="Appeldenotedefin">
    <w:name w:val="endnote reference"/>
    <w:basedOn w:val="Policepardfaut"/>
    <w:semiHidden/>
    <w:rPr>
      <w:vertAlign w:val="superscript"/>
    </w:rPr>
  </w:style>
  <w:style w:type="character" w:customStyle="1" w:styleId="ListepucesCar">
    <w:name w:val="Liste à puces Car"/>
    <w:basedOn w:val="Policepardfaut"/>
    <w:semiHidden/>
    <w:rPr>
      <w:rFonts w:ascii="Verdana" w:hAnsi="Verdana"/>
      <w:szCs w:val="24"/>
    </w:rPr>
  </w:style>
  <w:style w:type="character" w:customStyle="1" w:styleId="Principal-P1Car">
    <w:name w:val="Principal - P1 Car"/>
    <w:basedOn w:val="ListepucesCar"/>
    <w:rPr>
      <w:rFonts w:ascii="Verdana" w:hAnsi="Verdana"/>
      <w:szCs w:val="24"/>
    </w:rPr>
  </w:style>
  <w:style w:type="paragraph" w:customStyle="1" w:styleId="vs">
    <w:name w:val="vs"/>
    <w:basedOn w:val="Figures"/>
    <w:pPr>
      <w:tabs>
        <w:tab w:val="clear" w:pos="3600"/>
        <w:tab w:val="clear" w:pos="3960"/>
      </w:tabs>
      <w:spacing w:before="60" w:after="0"/>
    </w:pPr>
    <w:rPr>
      <w:rFonts w:ascii="Verdana" w:hAnsi="Verdana" w:cs="Arial"/>
      <w:sz w:val="40"/>
      <w:szCs w:val="24"/>
      <w:lang w:eastAsia="fr-FR"/>
    </w:rPr>
  </w:style>
  <w:style w:type="paragraph" w:customStyle="1" w:styleId="StyleHeading3LeftLeft0cmFirstline0cmAfter6pt">
    <w:name w:val="Style Heading 3 + Left Left:  0 cm First line:  0 cm After:  6 pt"/>
    <w:basedOn w:val="Titre3"/>
    <w:autoRedefine/>
    <w:rsid w:val="00F85C6C"/>
    <w:pPr>
      <w:keepLines/>
      <w:numPr>
        <w:ilvl w:val="0"/>
        <w:numId w:val="0"/>
      </w:numPr>
      <w:tabs>
        <w:tab w:val="left" w:pos="5670"/>
      </w:tabs>
      <w:spacing w:before="240"/>
      <w:jc w:val="left"/>
      <w:outlineLvl w:val="3"/>
    </w:pPr>
    <w:rPr>
      <w:kern w:val="0"/>
      <w:sz w:val="20"/>
      <w:u w:val="single"/>
    </w:rPr>
  </w:style>
  <w:style w:type="paragraph" w:customStyle="1" w:styleId="RedNomDoc">
    <w:name w:val="RedNomDoc"/>
    <w:basedOn w:val="Normal"/>
    <w:pPr>
      <w:widowControl w:val="0"/>
      <w:spacing w:before="0" w:after="0"/>
      <w:jc w:val="center"/>
    </w:pPr>
    <w:rPr>
      <w:rFonts w:ascii="Arial" w:hAnsi="Arial"/>
      <w:b/>
      <w:snapToGrid w:val="0"/>
      <w:sz w:val="30"/>
      <w:szCs w:val="20"/>
    </w:rPr>
  </w:style>
  <w:style w:type="paragraph" w:customStyle="1" w:styleId="Normaltableau">
    <w:name w:val="Normal tableau"/>
    <w:basedOn w:val="Normal"/>
    <w:autoRedefine/>
    <w:pPr>
      <w:spacing w:before="0" w:after="100" w:afterAutospacing="1"/>
      <w:jc w:val="left"/>
    </w:pPr>
    <w:rPr>
      <w:rFonts w:cs="Tahoma"/>
      <w:szCs w:val="20"/>
    </w:rPr>
  </w:style>
  <w:style w:type="paragraph" w:customStyle="1" w:styleId="xl31">
    <w:name w:val="xl31"/>
    <w:basedOn w:val="Normal"/>
    <w:pPr>
      <w:pBdr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2">
    <w:name w:val="xl32"/>
    <w:basedOn w:val="Normal"/>
    <w:pPr>
      <w:pBdr>
        <w:left w:val="single" w:sz="4" w:space="0" w:color="C0C0C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Normal"/>
    <w:pPr>
      <w:pBdr>
        <w:top w:val="single" w:sz="4" w:space="0" w:color="008080"/>
        <w:left w:val="double" w:sz="6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4">
    <w:name w:val="xl34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5">
    <w:name w:val="xl35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6">
    <w:name w:val="xl36"/>
    <w:basedOn w:val="Normal"/>
    <w:pPr>
      <w:pBdr>
        <w:top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7">
    <w:name w:val="xl37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8">
    <w:name w:val="xl38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9">
    <w:name w:val="xl39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40">
    <w:name w:val="xl40"/>
    <w:basedOn w:val="Normal"/>
    <w:pPr>
      <w:pBdr>
        <w:top w:val="single" w:sz="4" w:space="0" w:color="008080"/>
        <w:left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1">
    <w:name w:val="xl41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2">
    <w:name w:val="xl42"/>
    <w:basedOn w:val="Normal"/>
    <w:pPr>
      <w:pBdr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3">
    <w:name w:val="xl43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4">
    <w:name w:val="xl44"/>
    <w:basedOn w:val="Normal"/>
    <w:pPr>
      <w:pBdr>
        <w:top w:val="single" w:sz="4" w:space="0" w:color="33CCCC"/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5">
    <w:name w:val="xl45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6">
    <w:name w:val="xl46"/>
    <w:basedOn w:val="Normal"/>
    <w:pPr>
      <w:pBdr>
        <w:top w:val="single" w:sz="4" w:space="0" w:color="00808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7">
    <w:name w:val="xl47"/>
    <w:basedOn w:val="Normal"/>
    <w:pPr>
      <w:pBdr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8">
    <w:name w:val="xl48"/>
    <w:basedOn w:val="Normal"/>
    <w:pPr>
      <w:pBdr>
        <w:top w:val="single" w:sz="4" w:space="0" w:color="33CCCC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9">
    <w:name w:val="xl49"/>
    <w:basedOn w:val="Normal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0">
    <w:name w:val="xl50"/>
    <w:basedOn w:val="Normal"/>
    <w:pPr>
      <w:pBdr>
        <w:left w:val="double" w:sz="6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1">
    <w:name w:val="xl51"/>
    <w:basedOn w:val="Normal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2">
    <w:name w:val="xl52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3">
    <w:name w:val="xl53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4">
    <w:name w:val="xl54"/>
    <w:basedOn w:val="Normal"/>
    <w:pPr>
      <w:pBdr>
        <w:bottom w:val="single" w:sz="4" w:space="0" w:color="000080"/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5">
    <w:name w:val="xl55"/>
    <w:basedOn w:val="Normal"/>
    <w:pPr>
      <w:pBdr>
        <w:left w:val="double" w:sz="6" w:space="0" w:color="00808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6">
    <w:name w:val="xl56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7">
    <w:name w:val="xl57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8">
    <w:name w:val="xl58"/>
    <w:basedOn w:val="Normal"/>
    <w:pPr>
      <w:pBdr>
        <w:left w:val="single" w:sz="4" w:space="0" w:color="C0C0C0"/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9">
    <w:name w:val="xl59"/>
    <w:basedOn w:val="Normal"/>
    <w:pPr>
      <w:pBdr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0">
    <w:name w:val="xl60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1">
    <w:name w:val="xl61"/>
    <w:basedOn w:val="Normal"/>
    <w:pPr>
      <w:pBdr>
        <w:left w:val="single" w:sz="4" w:space="0" w:color="C0C0C0"/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2">
    <w:name w:val="xl62"/>
    <w:basedOn w:val="Normal"/>
    <w:pPr>
      <w:pBdr>
        <w:left w:val="single" w:sz="4" w:space="0" w:color="00808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3">
    <w:name w:val="xl63"/>
    <w:basedOn w:val="Normal"/>
    <w:pPr>
      <w:pBdr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4">
    <w:name w:val="xl64"/>
    <w:basedOn w:val="Normal"/>
    <w:pPr>
      <w:pBdr>
        <w:left w:val="single" w:sz="4" w:space="0" w:color="C0C0C0"/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5">
    <w:name w:val="xl65"/>
    <w:basedOn w:val="Normal"/>
    <w:pPr>
      <w:pBdr>
        <w:top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66">
    <w:name w:val="xl66"/>
    <w:basedOn w:val="Normal"/>
    <w:pPr>
      <w:pBdr>
        <w:top w:val="single" w:sz="4" w:space="0" w:color="008080"/>
        <w:bottom w:val="single" w:sz="4" w:space="0" w:color="C0C0C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67">
    <w:name w:val="xl67"/>
    <w:basedOn w:val="Normal"/>
    <w:pPr>
      <w:pBdr>
        <w:top w:val="single" w:sz="4" w:space="0" w:color="33CCCC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68">
    <w:name w:val="xl68"/>
    <w:basedOn w:val="Normal"/>
    <w:pPr>
      <w:pBdr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69">
    <w:name w:val="xl69"/>
    <w:basedOn w:val="Normal"/>
    <w:pPr>
      <w:pBdr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0">
    <w:name w:val="xl70"/>
    <w:basedOn w:val="Normal"/>
    <w:pPr>
      <w:pBdr>
        <w:top w:val="double" w:sz="6" w:space="0" w:color="000080"/>
        <w:left w:val="double" w:sz="6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b/>
      <w:bCs/>
      <w:color w:val="000080"/>
      <w:sz w:val="16"/>
      <w:szCs w:val="16"/>
    </w:rPr>
  </w:style>
  <w:style w:type="paragraph" w:customStyle="1" w:styleId="xl71">
    <w:name w:val="xl71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2">
    <w:name w:val="xl72"/>
    <w:basedOn w:val="Normal"/>
    <w:pPr>
      <w:pBdr>
        <w:top w:val="single" w:sz="4" w:space="0" w:color="33CCCC"/>
        <w:left w:val="double" w:sz="6" w:space="0" w:color="000080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3">
    <w:name w:val="xl73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74">
    <w:name w:val="xl74"/>
    <w:basedOn w:val="Normal"/>
    <w:pPr>
      <w:pBdr>
        <w:top w:val="single" w:sz="4" w:space="0" w:color="33CCCC"/>
        <w:left w:val="double" w:sz="6" w:space="0" w:color="008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5">
    <w:name w:val="xl75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6">
    <w:name w:val="xl76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7">
    <w:name w:val="xl77"/>
    <w:basedOn w:val="Normal"/>
    <w:pPr>
      <w:pBdr>
        <w:top w:val="single" w:sz="4" w:space="0" w:color="33CCCC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8">
    <w:name w:val="xl78"/>
    <w:basedOn w:val="Normal"/>
    <w:pPr>
      <w:pBdr>
        <w:top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9">
    <w:name w:val="xl79"/>
    <w:basedOn w:val="Normal"/>
    <w:pPr>
      <w:pBdr>
        <w:top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0">
    <w:name w:val="xl80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1">
    <w:name w:val="xl81"/>
    <w:basedOn w:val="Normal"/>
    <w:pPr>
      <w:pBdr>
        <w:top w:val="single" w:sz="4" w:space="0" w:color="33CCCC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2">
    <w:name w:val="xl82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3">
    <w:name w:val="xl83"/>
    <w:basedOn w:val="Normal"/>
    <w:pPr>
      <w:pBdr>
        <w:top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4">
    <w:name w:val="xl84"/>
    <w:basedOn w:val="Normal"/>
    <w:pPr>
      <w:pBdr>
        <w:top w:val="single" w:sz="4" w:space="0" w:color="33CCCC"/>
        <w:left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5">
    <w:name w:val="xl85"/>
    <w:basedOn w:val="Normal"/>
    <w:pPr>
      <w:pBdr>
        <w:top w:val="single" w:sz="4" w:space="0" w:color="000080"/>
        <w:left w:val="double" w:sz="6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6">
    <w:name w:val="xl86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7">
    <w:name w:val="xl87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8">
    <w:name w:val="xl88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9">
    <w:name w:val="xl89"/>
    <w:basedOn w:val="Normal"/>
    <w:pPr>
      <w:pBdr>
        <w:top w:val="single" w:sz="4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0">
    <w:name w:val="xl90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1">
    <w:name w:val="xl91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2">
    <w:name w:val="xl92"/>
    <w:basedOn w:val="Normal"/>
    <w:pPr>
      <w:pBdr>
        <w:top w:val="single" w:sz="4" w:space="0" w:color="000080"/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3">
    <w:name w:val="xl93"/>
    <w:basedOn w:val="Normal"/>
    <w:pPr>
      <w:pBdr>
        <w:top w:val="single" w:sz="4" w:space="0" w:color="00008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4">
    <w:name w:val="xl94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5">
    <w:name w:val="xl95"/>
    <w:basedOn w:val="Normal"/>
    <w:pPr>
      <w:pBdr>
        <w:top w:val="single" w:sz="4" w:space="0" w:color="33CCCC"/>
        <w:left w:val="double" w:sz="6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6">
    <w:name w:val="xl96"/>
    <w:basedOn w:val="Normal"/>
    <w:pPr>
      <w:pBdr>
        <w:top w:val="single" w:sz="4" w:space="0" w:color="33CCCC"/>
        <w:left w:val="double" w:sz="6" w:space="0" w:color="00008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7">
    <w:name w:val="xl97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8">
    <w:name w:val="xl98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9">
    <w:name w:val="xl99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0">
    <w:name w:val="xl100"/>
    <w:basedOn w:val="Normal"/>
    <w:pPr>
      <w:pBdr>
        <w:top w:val="single" w:sz="4" w:space="0" w:color="33CCCC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1">
    <w:name w:val="xl101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2">
    <w:name w:val="xl102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3">
    <w:name w:val="xl103"/>
    <w:basedOn w:val="Normal"/>
    <w:pPr>
      <w:pBdr>
        <w:top w:val="single" w:sz="4" w:space="0" w:color="33CCCC"/>
        <w:left w:val="single" w:sz="4" w:space="0" w:color="00808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4">
    <w:name w:val="xl104"/>
    <w:basedOn w:val="Normal"/>
    <w:pPr>
      <w:pBdr>
        <w:top w:val="single" w:sz="4" w:space="0" w:color="33CCCC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5">
    <w:name w:val="xl105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6">
    <w:name w:val="xl106"/>
    <w:basedOn w:val="Normal"/>
    <w:pPr>
      <w:pBdr>
        <w:top w:val="single" w:sz="4" w:space="0" w:color="008080"/>
        <w:left w:val="double" w:sz="6" w:space="0" w:color="008080"/>
        <w:bottom w:val="single" w:sz="4" w:space="0" w:color="C0C0C0"/>
      </w:pBdr>
      <w:shd w:val="clear" w:color="auto" w:fill="CCFFFF"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07">
    <w:name w:val="xl107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8">
    <w:name w:val="xl108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9">
    <w:name w:val="xl109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0">
    <w:name w:val="xl110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1">
    <w:name w:val="xl111"/>
    <w:basedOn w:val="Normal"/>
    <w:pPr>
      <w:pBdr>
        <w:top w:val="single" w:sz="4" w:space="0" w:color="33CCCC"/>
        <w:bottom w:val="single" w:sz="4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2">
    <w:name w:val="xl112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3">
    <w:name w:val="xl113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4">
    <w:name w:val="xl114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5">
    <w:name w:val="xl115"/>
    <w:basedOn w:val="Normal"/>
    <w:pPr>
      <w:pBdr>
        <w:top w:val="single" w:sz="4" w:space="0" w:color="00008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6">
    <w:name w:val="xl116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7">
    <w:name w:val="xl117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8">
    <w:name w:val="xl118"/>
    <w:basedOn w:val="Normal"/>
    <w:pPr>
      <w:pBdr>
        <w:left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19">
    <w:name w:val="xl119"/>
    <w:basedOn w:val="Normal"/>
    <w:pPr>
      <w:pBdr>
        <w:top w:val="single" w:sz="4" w:space="0" w:color="000080"/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0">
    <w:name w:val="xl120"/>
    <w:basedOn w:val="Normal"/>
    <w:pPr>
      <w:pBdr>
        <w:top w:val="single" w:sz="4" w:space="0" w:color="000080"/>
        <w:left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1">
    <w:name w:val="xl121"/>
    <w:basedOn w:val="Normal"/>
    <w:pPr>
      <w:pBdr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2">
    <w:name w:val="xl122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3">
    <w:name w:val="xl123"/>
    <w:basedOn w:val="Normal"/>
    <w:pPr>
      <w:pBdr>
        <w:top w:val="single" w:sz="4" w:space="0" w:color="000080"/>
        <w:left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4">
    <w:name w:val="xl124"/>
    <w:basedOn w:val="Normal"/>
    <w:pPr>
      <w:pBdr>
        <w:top w:val="single" w:sz="4" w:space="0" w:color="00008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5">
    <w:name w:val="xl125"/>
    <w:basedOn w:val="Normal"/>
    <w:pPr>
      <w:pBdr>
        <w:top w:val="single" w:sz="4" w:space="0" w:color="000080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6">
    <w:name w:val="xl126"/>
    <w:basedOn w:val="Normal"/>
    <w:pPr>
      <w:pBdr>
        <w:top w:val="single" w:sz="4" w:space="0" w:color="000080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7">
    <w:name w:val="xl127"/>
    <w:basedOn w:val="Normal"/>
    <w:pPr>
      <w:pBdr>
        <w:top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8">
    <w:name w:val="xl128"/>
    <w:basedOn w:val="Normal"/>
    <w:pPr>
      <w:pBdr>
        <w:top w:val="single" w:sz="4" w:space="0" w:color="000080"/>
        <w:left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9">
    <w:name w:val="xl129"/>
    <w:basedOn w:val="Normal"/>
    <w:pPr>
      <w:pBdr>
        <w:top w:val="single" w:sz="4" w:space="0" w:color="000080"/>
        <w:left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0">
    <w:name w:val="xl130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31">
    <w:name w:val="xl131"/>
    <w:basedOn w:val="Normal"/>
    <w:pPr>
      <w:pBdr>
        <w:top w:val="single" w:sz="4" w:space="0" w:color="33CCCC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32">
    <w:name w:val="xl132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3">
    <w:name w:val="xl133"/>
    <w:basedOn w:val="Normal"/>
    <w:pPr>
      <w:pBdr>
        <w:top w:val="single" w:sz="4" w:space="0" w:color="33CCCC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4">
    <w:name w:val="xl134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35">
    <w:name w:val="xl135"/>
    <w:basedOn w:val="Normal"/>
    <w:pPr>
      <w:pBdr>
        <w:top w:val="single" w:sz="4" w:space="0" w:color="000080"/>
        <w:left w:val="single" w:sz="4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szCs w:val="20"/>
    </w:rPr>
  </w:style>
  <w:style w:type="paragraph" w:customStyle="1" w:styleId="xl136">
    <w:name w:val="xl136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37">
    <w:name w:val="xl137"/>
    <w:basedOn w:val="Normal"/>
    <w:pPr>
      <w:pBdr>
        <w:left w:val="single" w:sz="4" w:space="0" w:color="000080"/>
        <w:bottom w:val="double" w:sz="6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szCs w:val="20"/>
    </w:rPr>
  </w:style>
  <w:style w:type="paragraph" w:customStyle="1" w:styleId="xl138">
    <w:name w:val="xl138"/>
    <w:basedOn w:val="Normal"/>
    <w:pPr>
      <w:pBdr>
        <w:bottom w:val="double" w:sz="6" w:space="0" w:color="000080"/>
        <w:right w:val="double" w:sz="6" w:space="0" w:color="000080"/>
      </w:pBdr>
      <w:spacing w:before="100" w:beforeAutospacing="1" w:after="100" w:afterAutospacing="1"/>
      <w:jc w:val="left"/>
    </w:pPr>
    <w:rPr>
      <w:rFonts w:ascii="Arial" w:eastAsia="Arial Unicode MS" w:hAnsi="Arial" w:cs="Arial"/>
      <w:sz w:val="16"/>
      <w:szCs w:val="16"/>
    </w:rPr>
  </w:style>
  <w:style w:type="paragraph" w:customStyle="1" w:styleId="xl139">
    <w:name w:val="xl139"/>
    <w:basedOn w:val="Normal"/>
    <w:pPr>
      <w:pBdr>
        <w:top w:val="double" w:sz="6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i/>
      <w:iCs/>
      <w:color w:val="000080"/>
      <w:sz w:val="16"/>
      <w:szCs w:val="16"/>
    </w:rPr>
  </w:style>
  <w:style w:type="paragraph" w:customStyle="1" w:styleId="xl140">
    <w:name w:val="xl140"/>
    <w:basedOn w:val="Normal"/>
    <w:pPr>
      <w:pBdr>
        <w:top w:val="double" w:sz="6" w:space="0" w:color="000080"/>
        <w:bottom w:val="single" w:sz="4" w:space="0" w:color="000080"/>
        <w:right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i/>
      <w:iCs/>
      <w:color w:val="000080"/>
      <w:sz w:val="16"/>
      <w:szCs w:val="16"/>
    </w:rPr>
  </w:style>
  <w:style w:type="paragraph" w:customStyle="1" w:styleId="xl141">
    <w:name w:val="xl141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42">
    <w:name w:val="xl142"/>
    <w:basedOn w:val="Normal"/>
    <w:pPr>
      <w:pBdr>
        <w:left w:val="double" w:sz="6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3">
    <w:name w:val="xl143"/>
    <w:basedOn w:val="Normal"/>
    <w:pPr>
      <w:pBdr>
        <w:left w:val="double" w:sz="6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4">
    <w:name w:val="xl144"/>
    <w:basedOn w:val="Normal"/>
    <w:pPr>
      <w:pBdr>
        <w:top w:val="single" w:sz="4" w:space="0" w:color="000080"/>
        <w:left w:val="double" w:sz="6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5">
    <w:name w:val="xl145"/>
    <w:basedOn w:val="Normal"/>
    <w:pPr>
      <w:pBdr>
        <w:left w:val="double" w:sz="6" w:space="0" w:color="000080"/>
        <w:bottom w:val="double" w:sz="6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6">
    <w:name w:val="xl146"/>
    <w:basedOn w:val="Normal"/>
    <w:pPr>
      <w:pBdr>
        <w:top w:val="single" w:sz="4" w:space="0" w:color="C0C0C0"/>
        <w:left w:val="single" w:sz="4" w:space="0" w:color="00808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47">
    <w:name w:val="xl147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48">
    <w:name w:val="xl148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49">
    <w:name w:val="xl149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0">
    <w:name w:val="xl150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1">
    <w:name w:val="xl151"/>
    <w:basedOn w:val="Normal"/>
    <w:pPr>
      <w:pBdr>
        <w:top w:val="double" w:sz="6" w:space="0" w:color="000080"/>
        <w:left w:val="double" w:sz="6" w:space="0" w:color="000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2">
    <w:name w:val="xl152"/>
    <w:basedOn w:val="Normal"/>
    <w:pPr>
      <w:pBdr>
        <w:top w:val="double" w:sz="6" w:space="0" w:color="000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3">
    <w:name w:val="xl153"/>
    <w:basedOn w:val="Normal"/>
    <w:pPr>
      <w:pBdr>
        <w:top w:val="double" w:sz="6" w:space="0" w:color="000080"/>
        <w:right w:val="double" w:sz="6" w:space="0" w:color="008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4">
    <w:name w:val="xl154"/>
    <w:basedOn w:val="Normal"/>
    <w:pPr>
      <w:pBdr>
        <w:left w:val="double" w:sz="6" w:space="0" w:color="000080"/>
        <w:bottom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5">
    <w:name w:val="xl155"/>
    <w:basedOn w:val="Normal"/>
    <w:pPr>
      <w:pBdr>
        <w:bottom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6">
    <w:name w:val="xl156"/>
    <w:basedOn w:val="Normal"/>
    <w:pPr>
      <w:pBdr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7">
    <w:name w:val="xl157"/>
    <w:basedOn w:val="Normal"/>
    <w:pPr>
      <w:pBdr>
        <w:top w:val="double" w:sz="6" w:space="0" w:color="008080"/>
        <w:left w:val="double" w:sz="6" w:space="0" w:color="008080"/>
        <w:bottom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008080"/>
      <w:sz w:val="22"/>
      <w:szCs w:val="22"/>
    </w:rPr>
  </w:style>
  <w:style w:type="paragraph" w:customStyle="1" w:styleId="xl158">
    <w:name w:val="xl158"/>
    <w:basedOn w:val="Normal"/>
    <w:pPr>
      <w:pBdr>
        <w:top w:val="double" w:sz="6" w:space="0" w:color="008080"/>
        <w:bottom w:val="single" w:sz="4" w:space="0" w:color="C0C0C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59">
    <w:name w:val="xl159"/>
    <w:basedOn w:val="Normal"/>
    <w:pPr>
      <w:pBdr>
        <w:top w:val="double" w:sz="6" w:space="0" w:color="00808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60">
    <w:name w:val="xl160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1">
    <w:name w:val="xl161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2">
    <w:name w:val="xl162"/>
    <w:basedOn w:val="Normal"/>
    <w:pPr>
      <w:pBdr>
        <w:top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3">
    <w:name w:val="xl163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4">
    <w:name w:val="xl164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5">
    <w:name w:val="xl165"/>
    <w:basedOn w:val="Normal"/>
    <w:pPr>
      <w:pBdr>
        <w:top w:val="single" w:sz="4" w:space="0" w:color="C0C0C0"/>
        <w:left w:val="double" w:sz="6" w:space="0" w:color="00808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6">
    <w:name w:val="xl166"/>
    <w:basedOn w:val="Normal"/>
    <w:pPr>
      <w:pBdr>
        <w:top w:val="single" w:sz="4" w:space="0" w:color="C0C0C0"/>
        <w:left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7">
    <w:name w:val="xl167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8">
    <w:name w:val="xl168"/>
    <w:basedOn w:val="Normal"/>
    <w:pPr>
      <w:pBdr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69">
    <w:name w:val="xl169"/>
    <w:basedOn w:val="Normal"/>
    <w:pPr>
      <w:pBdr>
        <w:left w:val="single" w:sz="4" w:space="0" w:color="C0C0C0"/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0">
    <w:name w:val="xl170"/>
    <w:basedOn w:val="Normal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71">
    <w:name w:val="xl171"/>
    <w:basedOn w:val="Normal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72">
    <w:name w:val="xl172"/>
    <w:basedOn w:val="Normal"/>
    <w:pPr>
      <w:pBdr>
        <w:left w:val="double" w:sz="6" w:space="0" w:color="auto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73">
    <w:name w:val="xl173"/>
    <w:basedOn w:val="Normal"/>
    <w:pPr>
      <w:pBdr>
        <w:top w:val="single" w:sz="4" w:space="0" w:color="000080"/>
        <w:left w:val="double" w:sz="6" w:space="0" w:color="000080"/>
        <w:bottom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color w:val="FF0000"/>
      <w:sz w:val="24"/>
    </w:rPr>
  </w:style>
  <w:style w:type="paragraph" w:customStyle="1" w:styleId="xl174">
    <w:name w:val="xl174"/>
    <w:basedOn w:val="Normal"/>
    <w:pPr>
      <w:pBdr>
        <w:top w:val="single" w:sz="4" w:space="0" w:color="000080"/>
        <w:left w:val="single" w:sz="4" w:space="0" w:color="C0C0C0"/>
        <w:bottom w:val="single" w:sz="4" w:space="0" w:color="000080"/>
        <w:right w:val="single" w:sz="4" w:space="0" w:color="00808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5">
    <w:name w:val="xl175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6">
    <w:name w:val="xl176"/>
    <w:basedOn w:val="Normal"/>
    <w:pPr>
      <w:pBdr>
        <w:top w:val="single" w:sz="4" w:space="0" w:color="000080"/>
        <w:left w:val="single" w:sz="4" w:space="0" w:color="008080"/>
        <w:bottom w:val="single" w:sz="4" w:space="0" w:color="000080"/>
        <w:right w:val="single" w:sz="4" w:space="0" w:color="C0C0C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7">
    <w:name w:val="xl177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Principal-enum1">
    <w:name w:val="Principal - enum1"/>
    <w:basedOn w:val="Normal"/>
    <w:rsid w:val="008F7688"/>
    <w:pPr>
      <w:keepNext/>
      <w:tabs>
        <w:tab w:val="num" w:pos="1003"/>
      </w:tabs>
      <w:spacing w:before="240" w:after="120"/>
      <w:ind w:left="1003" w:hanging="360"/>
      <w:jc w:val="left"/>
    </w:pPr>
    <w:rPr>
      <w:color w:val="FF0000"/>
    </w:rPr>
  </w:style>
  <w:style w:type="paragraph" w:customStyle="1" w:styleId="Principal-Puce3">
    <w:name w:val="Principal - Puce3"/>
    <w:basedOn w:val="Principal-Puce2"/>
    <w:pPr>
      <w:tabs>
        <w:tab w:val="num" w:pos="1363"/>
      </w:tabs>
      <w:spacing w:after="0"/>
      <w:ind w:left="1361"/>
      <w:jc w:val="left"/>
    </w:pPr>
  </w:style>
  <w:style w:type="character" w:customStyle="1" w:styleId="Principal-Puce1Car1">
    <w:name w:val="Principal - Puce1 Car1"/>
    <w:basedOn w:val="ListepucesCar"/>
    <w:rPr>
      <w:rFonts w:ascii="Verdana" w:hAnsi="Verdana"/>
      <w:szCs w:val="24"/>
    </w:rPr>
  </w:style>
  <w:style w:type="character" w:customStyle="1" w:styleId="Principal-enum1Car">
    <w:name w:val="Principal - enum1 Car"/>
    <w:basedOn w:val="Principal-Puce1Car1"/>
    <w:rPr>
      <w:rFonts w:ascii="Verdana" w:hAnsi="Verdana"/>
      <w:color w:val="FF0000"/>
      <w:szCs w:val="24"/>
    </w:rPr>
  </w:style>
  <w:style w:type="paragraph" w:customStyle="1" w:styleId="Titre5-1">
    <w:name w:val="Titre 5-1"/>
    <w:basedOn w:val="Titre5"/>
    <w:pPr>
      <w:ind w:left="1418"/>
    </w:pPr>
    <w:rPr>
      <w:i w:val="0"/>
    </w:rPr>
  </w:style>
  <w:style w:type="character" w:customStyle="1" w:styleId="Principal-Puce3Car">
    <w:name w:val="Principal - Puce3 Car"/>
    <w:basedOn w:val="Principal-Puce2Car"/>
    <w:rPr>
      <w:rFonts w:ascii="Verdana" w:hAnsi="Verdana"/>
      <w:szCs w:val="24"/>
    </w:rPr>
  </w:style>
  <w:style w:type="paragraph" w:customStyle="1" w:styleId="Principal-Puce4">
    <w:name w:val="Principal - Puce4"/>
    <w:basedOn w:val="Principal-Puce3"/>
    <w:pPr>
      <w:tabs>
        <w:tab w:val="clear" w:pos="1363"/>
        <w:tab w:val="num" w:pos="2160"/>
      </w:tabs>
      <w:ind w:left="2160"/>
    </w:pPr>
  </w:style>
  <w:style w:type="character" w:customStyle="1" w:styleId="Titre5Car">
    <w:name w:val="Titre 5 Car"/>
    <w:aliases w:val="H5 Car"/>
    <w:basedOn w:val="Policepardfaut"/>
    <w:rsid w:val="001C534C"/>
    <w:rPr>
      <w:rFonts w:ascii="Verdana" w:hAnsi="Verdana"/>
      <w:iCs/>
      <w:sz w:val="18"/>
      <w:szCs w:val="18"/>
    </w:rPr>
  </w:style>
  <w:style w:type="character" w:customStyle="1" w:styleId="Titre5-1Car">
    <w:name w:val="Titre 5-1 Car"/>
    <w:basedOn w:val="Titre5Car"/>
    <w:rPr>
      <w:rFonts w:ascii="Verdana" w:hAnsi="Verdana"/>
      <w:iCs/>
      <w:sz w:val="18"/>
      <w:szCs w:val="18"/>
      <w:u w:val="single"/>
    </w:rPr>
  </w:style>
  <w:style w:type="character" w:customStyle="1" w:styleId="Principal-Puce4Car">
    <w:name w:val="Principal - Puce4 Car"/>
    <w:basedOn w:val="Principal-Puce3Car"/>
    <w:rPr>
      <w:rFonts w:ascii="Verdana" w:hAnsi="Verdana"/>
      <w:szCs w:val="24"/>
    </w:rPr>
  </w:style>
  <w:style w:type="paragraph" w:customStyle="1" w:styleId="Principal-Rponse">
    <w:name w:val="Principal - Réponse"/>
    <w:basedOn w:val="Principal"/>
    <w:qFormat/>
    <w:pPr>
      <w:spacing w:before="120"/>
      <w:jc w:val="left"/>
    </w:pPr>
    <w:rPr>
      <w:color w:val="300DFF"/>
      <w:sz w:val="20"/>
      <w:szCs w:val="24"/>
    </w:rPr>
  </w:style>
  <w:style w:type="paragraph" w:customStyle="1" w:styleId="Ligne-commande">
    <w:name w:val="Ligne-commande"/>
    <w:basedOn w:val="Corps"/>
    <w:next w:val="Corps"/>
    <w:rsid w:val="003A7E97"/>
    <w:pPr>
      <w:keepNext/>
      <w:widowControl w:val="0"/>
      <w:overflowPunct/>
      <w:autoSpaceDE/>
      <w:autoSpaceDN/>
      <w:adjustRightInd/>
      <w:spacing w:after="240"/>
      <w:ind w:left="873"/>
      <w:textAlignment w:val="auto"/>
    </w:pPr>
    <w:rPr>
      <w:rFonts w:ascii="Arial" w:hAnsi="Arial"/>
      <w:color w:val="339966"/>
      <w:sz w:val="22"/>
      <w:szCs w:val="22"/>
    </w:rPr>
  </w:style>
  <w:style w:type="paragraph" w:customStyle="1" w:styleId="Principal-Lgende">
    <w:name w:val="Principal - Légende"/>
    <w:basedOn w:val="Principal"/>
    <w:pPr>
      <w:spacing w:before="120"/>
      <w:jc w:val="center"/>
    </w:pPr>
    <w:rPr>
      <w:szCs w:val="24"/>
    </w:rPr>
  </w:style>
  <w:style w:type="character" w:customStyle="1" w:styleId="Principal-RponseCar">
    <w:name w:val="Principal - Réponse Car"/>
    <w:basedOn w:val="PrincipalCar"/>
    <w:rPr>
      <w:rFonts w:ascii="Verdana" w:hAnsi="Verdana"/>
      <w:color w:val="300DFF"/>
      <w:szCs w:val="24"/>
    </w:rPr>
  </w:style>
  <w:style w:type="paragraph" w:customStyle="1" w:styleId="enum2">
    <w:name w:val="enum2"/>
    <w:basedOn w:val="Normal"/>
    <w:pPr>
      <w:tabs>
        <w:tab w:val="num" w:pos="1080"/>
      </w:tabs>
      <w:spacing w:before="0" w:after="0"/>
      <w:ind w:left="1080" w:hanging="360"/>
    </w:pPr>
    <w:rPr>
      <w:rFonts w:eastAsia="Calibri"/>
      <w:szCs w:val="22"/>
      <w:lang w:eastAsia="en-US"/>
    </w:rPr>
  </w:style>
  <w:style w:type="character" w:customStyle="1" w:styleId="Principal-LgendeCar">
    <w:name w:val="Principal - Légende Car"/>
    <w:basedOn w:val="PrincipalCar"/>
    <w:rPr>
      <w:rFonts w:ascii="Verdana" w:hAnsi="Verdana"/>
      <w:sz w:val="18"/>
      <w:szCs w:val="24"/>
    </w:rPr>
  </w:style>
  <w:style w:type="character" w:customStyle="1" w:styleId="enum2Car">
    <w:name w:val="enum2 Car"/>
    <w:basedOn w:val="Policepardfaut"/>
    <w:rPr>
      <w:rFonts w:ascii="Calibri" w:eastAsia="Calibri" w:hAnsi="Calibri"/>
      <w:color w:val="FF0000"/>
      <w:sz w:val="22"/>
      <w:szCs w:val="22"/>
      <w:lang w:eastAsia="en-US"/>
    </w:rPr>
  </w:style>
  <w:style w:type="paragraph" w:customStyle="1" w:styleId="Style1">
    <w:name w:val="Style1"/>
    <w:basedOn w:val="Normal"/>
    <w:qFormat/>
    <w:rsid w:val="007B1B4D"/>
    <w:pPr>
      <w:spacing w:before="150" w:after="0"/>
      <w:ind w:left="150" w:right="150"/>
      <w:jc w:val="left"/>
    </w:pPr>
    <w:rPr>
      <w:color w:val="000000"/>
      <w:sz w:val="20"/>
      <w:szCs w:val="20"/>
    </w:rPr>
  </w:style>
  <w:style w:type="paragraph" w:customStyle="1" w:styleId="spip">
    <w:name w:val="spip"/>
    <w:basedOn w:val="Normal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Principal-Schma">
    <w:name w:val="Principal - Schéma"/>
    <w:basedOn w:val="Principal"/>
    <w:qFormat/>
    <w:pPr>
      <w:spacing w:before="120" w:after="240"/>
      <w:jc w:val="center"/>
    </w:pPr>
    <w:rPr>
      <w:sz w:val="20"/>
      <w:szCs w:val="24"/>
    </w:rPr>
  </w:style>
  <w:style w:type="paragraph" w:customStyle="1" w:styleId="Default">
    <w:name w:val="Default"/>
    <w:pPr>
      <w:autoSpaceDE w:val="0"/>
      <w:autoSpaceDN w:val="0"/>
      <w:adjustRightInd w:val="0"/>
      <w:spacing w:before="240" w:after="120"/>
      <w:ind w:left="1134" w:hanging="1134"/>
      <w:jc w:val="both"/>
    </w:pPr>
    <w:rPr>
      <w:rFonts w:ascii="Futura Light" w:hAnsi="Futura Light" w:cs="Futura Light"/>
      <w:color w:val="000000"/>
      <w:sz w:val="24"/>
      <w:szCs w:val="24"/>
    </w:rPr>
  </w:style>
  <w:style w:type="character" w:customStyle="1" w:styleId="Principal-SchmaCar">
    <w:name w:val="Principal - Schéma Car"/>
    <w:basedOn w:val="PrincipalCar"/>
    <w:rPr>
      <w:rFonts w:ascii="Verdana" w:hAnsi="Verdana"/>
      <w:szCs w:val="24"/>
    </w:rPr>
  </w:style>
  <w:style w:type="paragraph" w:customStyle="1" w:styleId="Tableau">
    <w:name w:val="Tableau"/>
    <w:basedOn w:val="Normal"/>
    <w:pPr>
      <w:spacing w:before="0" w:after="0" w:line="360" w:lineRule="auto"/>
      <w:jc w:val="left"/>
    </w:pPr>
    <w:rPr>
      <w:rFonts w:ascii="Futura Light" w:hAnsi="Futura Light"/>
      <w:bCs/>
      <w:sz w:val="24"/>
      <w:szCs w:val="20"/>
    </w:rPr>
  </w:style>
  <w:style w:type="paragraph" w:customStyle="1" w:styleId="Titre4-bis">
    <w:name w:val="Titre 4 - bis"/>
    <w:basedOn w:val="Titre3"/>
    <w:pPr>
      <w:numPr>
        <w:ilvl w:val="0"/>
        <w:numId w:val="0"/>
      </w:numPr>
      <w:tabs>
        <w:tab w:val="clear" w:pos="900"/>
      </w:tabs>
      <w:ind w:left="1080" w:hanging="1008"/>
      <w:outlineLvl w:val="3"/>
    </w:pPr>
  </w:style>
  <w:style w:type="character" w:customStyle="1" w:styleId="Principal-P1Car1">
    <w:name w:val="Principal - P1 Car1"/>
    <w:basedOn w:val="ListepucesCar"/>
    <w:rPr>
      <w:rFonts w:ascii="Verdana" w:hAnsi="Verdana"/>
      <w:sz w:val="22"/>
      <w:szCs w:val="22"/>
    </w:rPr>
  </w:style>
  <w:style w:type="character" w:customStyle="1" w:styleId="Principal-P1tableauCar">
    <w:name w:val="Principal - P1 tableau Car"/>
    <w:basedOn w:val="Principal-P1Car1"/>
    <w:rPr>
      <w:rFonts w:ascii="Verdana" w:hAnsi="Verdana"/>
      <w:sz w:val="22"/>
      <w:szCs w:val="22"/>
    </w:rPr>
  </w:style>
  <w:style w:type="paragraph" w:customStyle="1" w:styleId="Principal-Puce1">
    <w:name w:val="Principal - Puce 1"/>
    <w:basedOn w:val="Normal"/>
    <w:qFormat/>
    <w:rsid w:val="00B11FA0"/>
    <w:pPr>
      <w:keepNext/>
      <w:numPr>
        <w:numId w:val="8"/>
      </w:numPr>
      <w:spacing w:before="120"/>
      <w:ind w:left="567"/>
      <w:jc w:val="left"/>
    </w:pPr>
  </w:style>
  <w:style w:type="paragraph" w:customStyle="1" w:styleId="Principal-RA">
    <w:name w:val="Principal - RA"/>
    <w:basedOn w:val="Principal-Puce2"/>
    <w:qFormat/>
    <w:pPr>
      <w:numPr>
        <w:numId w:val="0"/>
      </w:numPr>
      <w:ind w:left="709"/>
      <w:jc w:val="left"/>
    </w:pPr>
    <w:rPr>
      <w:i/>
    </w:rPr>
  </w:style>
  <w:style w:type="paragraph" w:customStyle="1" w:styleId="Principal-RA-Puce1">
    <w:name w:val="Principal - RA - Puce1"/>
    <w:basedOn w:val="Normal"/>
    <w:qFormat/>
    <w:rsid w:val="008F7688"/>
    <w:pPr>
      <w:keepNext/>
      <w:tabs>
        <w:tab w:val="num" w:pos="1080"/>
      </w:tabs>
      <w:spacing w:before="240" w:after="120"/>
      <w:ind w:left="1080" w:hanging="360"/>
      <w:jc w:val="left"/>
    </w:pPr>
    <w:rPr>
      <w:i/>
    </w:rPr>
  </w:style>
  <w:style w:type="paragraph" w:customStyle="1" w:styleId="puce2">
    <w:name w:val="puce2"/>
    <w:basedOn w:val="Normal"/>
    <w:autoRedefine/>
    <w:pPr>
      <w:spacing w:before="120" w:after="0"/>
      <w:ind w:left="284" w:right="23"/>
    </w:pPr>
    <w:rPr>
      <w:rFonts w:ascii="Comic Sans MS" w:eastAsia="SimSun" w:hAnsi="Comic Sans MS"/>
      <w:szCs w:val="20"/>
      <w:lang w:eastAsia="zh-CN"/>
    </w:rPr>
  </w:style>
  <w:style w:type="paragraph" w:customStyle="1" w:styleId="s">
    <w:name w:val="s"/>
    <w:basedOn w:val="Normal"/>
    <w:pPr>
      <w:tabs>
        <w:tab w:val="left" w:pos="2410"/>
      </w:tabs>
      <w:spacing w:before="115" w:after="0"/>
      <w:ind w:left="2410" w:hanging="360"/>
      <w:jc w:val="left"/>
    </w:pPr>
    <w:rPr>
      <w:rFonts w:ascii="Times New Roman" w:hAnsi="Times New Roman"/>
      <w:szCs w:val="20"/>
      <w:lang w:eastAsia="en-US"/>
    </w:rPr>
  </w:style>
  <w:style w:type="paragraph" w:styleId="Textedebulles">
    <w:name w:val="Balloon Text"/>
    <w:basedOn w:val="Normal"/>
    <w:semiHidden/>
    <w:unhideWhenUsed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semiHidden/>
    <w:rPr>
      <w:rFonts w:ascii="Tahoma" w:hAnsi="Tahoma" w:cs="Tahoma"/>
      <w:sz w:val="16"/>
      <w:szCs w:val="16"/>
    </w:rPr>
  </w:style>
  <w:style w:type="paragraph" w:customStyle="1" w:styleId="Titre4-1">
    <w:name w:val="Titre 4-1"/>
    <w:basedOn w:val="Titre3"/>
    <w:pPr>
      <w:numPr>
        <w:ilvl w:val="0"/>
        <w:numId w:val="0"/>
      </w:numPr>
      <w:tabs>
        <w:tab w:val="num" w:pos="1800"/>
      </w:tabs>
      <w:spacing w:before="480"/>
      <w:ind w:left="1497" w:hanging="646"/>
    </w:pPr>
    <w:rPr>
      <w:sz w:val="20"/>
    </w:rPr>
  </w:style>
  <w:style w:type="paragraph" w:customStyle="1" w:styleId="Principal-P3">
    <w:name w:val="Principal - P3"/>
    <w:basedOn w:val="Principal-P2"/>
    <w:qFormat/>
    <w:rsid w:val="005E11D8"/>
    <w:pPr>
      <w:numPr>
        <w:numId w:val="14"/>
      </w:numPr>
      <w:ind w:left="1560"/>
    </w:pPr>
  </w:style>
  <w:style w:type="character" w:customStyle="1" w:styleId="PieddepageCar">
    <w:name w:val="Pied de page Car"/>
    <w:basedOn w:val="Policepardfaut"/>
    <w:semiHidden/>
    <w:rPr>
      <w:rFonts w:ascii="Arial Narrow" w:hAnsi="Arial Narrow"/>
      <w:sz w:val="18"/>
      <w:szCs w:val="24"/>
    </w:rPr>
  </w:style>
  <w:style w:type="table" w:styleId="Grilledutableau">
    <w:name w:val="Table Grid"/>
    <w:basedOn w:val="TableauNormal"/>
    <w:uiPriority w:val="59"/>
    <w:rsid w:val="0084777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rps">
    <w:name w:val="Corps"/>
    <w:basedOn w:val="Normal"/>
    <w:qFormat/>
    <w:rsid w:val="002E758E"/>
    <w:pPr>
      <w:tabs>
        <w:tab w:val="left" w:pos="2268"/>
        <w:tab w:val="left" w:pos="2835"/>
      </w:tabs>
      <w:overflowPunct w:val="0"/>
      <w:autoSpaceDE w:val="0"/>
      <w:autoSpaceDN w:val="0"/>
      <w:adjustRightInd w:val="0"/>
      <w:spacing w:before="120" w:after="50"/>
      <w:jc w:val="left"/>
      <w:textAlignment w:val="baseline"/>
    </w:pPr>
    <w:rPr>
      <w:bCs/>
      <w:szCs w:val="20"/>
    </w:rPr>
  </w:style>
  <w:style w:type="paragraph" w:customStyle="1" w:styleId="C1HBullet">
    <w:name w:val="C1H Bullet"/>
    <w:basedOn w:val="Corpsdetexte"/>
    <w:rsid w:val="00944F5A"/>
    <w:pPr>
      <w:numPr>
        <w:numId w:val="6"/>
      </w:numPr>
      <w:tabs>
        <w:tab w:val="left" w:pos="357"/>
      </w:tabs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Enumr-rfer">
    <w:name w:val="Enuméré-réfer"/>
    <w:basedOn w:val="Normal"/>
    <w:rsid w:val="00944F5A"/>
    <w:pPr>
      <w:widowControl w:val="0"/>
      <w:numPr>
        <w:numId w:val="5"/>
      </w:numPr>
      <w:tabs>
        <w:tab w:val="left" w:pos="567"/>
      </w:tabs>
      <w:spacing w:before="50" w:after="120"/>
      <w:jc w:val="left"/>
    </w:pPr>
    <w:rPr>
      <w:rFonts w:ascii="Arial" w:hAnsi="Arial"/>
      <w:sz w:val="20"/>
      <w:szCs w:val="20"/>
    </w:rPr>
  </w:style>
  <w:style w:type="paragraph" w:customStyle="1" w:styleId="Enumr-refer-2">
    <w:name w:val="Enuméré-refer-2"/>
    <w:basedOn w:val="Enumr-rfer"/>
    <w:rsid w:val="00944F5A"/>
    <w:pPr>
      <w:numPr>
        <w:ilvl w:val="1"/>
      </w:numPr>
    </w:pPr>
  </w:style>
  <w:style w:type="paragraph" w:customStyle="1" w:styleId="C1HNumber">
    <w:name w:val="C1H Number"/>
    <w:basedOn w:val="Corpsdetexte"/>
    <w:rsid w:val="001D3B87"/>
    <w:pPr>
      <w:keepNext/>
      <w:numPr>
        <w:numId w:val="7"/>
      </w:numPr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Enumr4">
    <w:name w:val="Enuméré4"/>
    <w:basedOn w:val="Normal"/>
    <w:autoRedefine/>
    <w:rsid w:val="00DC4CDA"/>
    <w:pPr>
      <w:keepNext/>
      <w:numPr>
        <w:numId w:val="11"/>
      </w:numPr>
      <w:tabs>
        <w:tab w:val="clear" w:pos="1800"/>
        <w:tab w:val="num" w:pos="2552"/>
      </w:tabs>
      <w:spacing w:before="0" w:after="120"/>
      <w:ind w:left="2551" w:hanging="357"/>
      <w:jc w:val="left"/>
    </w:pPr>
    <w:rPr>
      <w:szCs w:val="18"/>
      <w:lang w:eastAsia="en-US"/>
    </w:rPr>
  </w:style>
  <w:style w:type="paragraph" w:customStyle="1" w:styleId="Corpssolidaire">
    <w:name w:val="Corps solidaire"/>
    <w:basedOn w:val="Corps"/>
    <w:rsid w:val="001B052B"/>
    <w:pPr>
      <w:keepNext/>
      <w:overflowPunct/>
      <w:autoSpaceDE/>
      <w:autoSpaceDN/>
      <w:adjustRightInd/>
      <w:spacing w:after="60"/>
      <w:textAlignment w:val="auto"/>
    </w:pPr>
    <w:rPr>
      <w:rFonts w:cs="Arial"/>
      <w:bCs w:val="0"/>
      <w:szCs w:val="18"/>
    </w:rPr>
  </w:style>
  <w:style w:type="paragraph" w:customStyle="1" w:styleId="C1HBullet2A">
    <w:name w:val="C1H Bullet 2A"/>
    <w:basedOn w:val="Corpsdetexte"/>
    <w:rsid w:val="004E6BF3"/>
    <w:pPr>
      <w:numPr>
        <w:numId w:val="12"/>
      </w:numPr>
      <w:tabs>
        <w:tab w:val="clear" w:pos="4320"/>
        <w:tab w:val="num" w:pos="2410"/>
      </w:tabs>
      <w:spacing w:before="100" w:after="120"/>
      <w:ind w:left="2398" w:hanging="357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Jump">
    <w:name w:val="Jump"/>
    <w:basedOn w:val="Corpsdetexte"/>
    <w:rsid w:val="006848B0"/>
    <w:pPr>
      <w:widowControl w:val="0"/>
      <w:spacing w:before="115" w:after="120"/>
      <w:ind w:left="2880"/>
      <w:jc w:val="left"/>
    </w:pPr>
    <w:rPr>
      <w:rFonts w:ascii="Arial" w:hAnsi="Arial" w:cs="Arial"/>
      <w:b w:val="0"/>
      <w:bCs w:val="0"/>
      <w:color w:val="FF00FF"/>
      <w:sz w:val="20"/>
      <w:szCs w:val="20"/>
      <w:u w:val="double"/>
    </w:rPr>
  </w:style>
  <w:style w:type="paragraph" w:customStyle="1" w:styleId="Enumr6">
    <w:name w:val="Enuméré6"/>
    <w:basedOn w:val="Normal"/>
    <w:rsid w:val="00F609CA"/>
    <w:pPr>
      <w:widowControl w:val="0"/>
      <w:numPr>
        <w:ilvl w:val="1"/>
        <w:numId w:val="13"/>
      </w:numPr>
      <w:spacing w:before="0" w:after="40"/>
      <w:jc w:val="left"/>
    </w:pPr>
    <w:rPr>
      <w:rFonts w:ascii="Arial" w:hAnsi="Arial"/>
      <w:sz w:val="20"/>
      <w:szCs w:val="20"/>
    </w:rPr>
  </w:style>
  <w:style w:type="paragraph" w:customStyle="1" w:styleId="RelatedHead">
    <w:name w:val="RelatedHead"/>
    <w:basedOn w:val="Normal"/>
    <w:next w:val="Jump"/>
    <w:rsid w:val="006848B0"/>
    <w:pPr>
      <w:widowControl w:val="0"/>
      <w:spacing w:before="240" w:after="120"/>
      <w:ind w:left="873"/>
      <w:jc w:val="left"/>
    </w:pPr>
    <w:rPr>
      <w:rFonts w:ascii="Arial" w:hAnsi="Arial" w:cs="Arial"/>
      <w:b/>
      <w:bCs/>
      <w:color w:val="FF00FF"/>
      <w:sz w:val="24"/>
    </w:rPr>
  </w:style>
  <w:style w:type="paragraph" w:customStyle="1" w:styleId="TableHeading">
    <w:name w:val="TableHeading"/>
    <w:basedOn w:val="Normal"/>
    <w:rsid w:val="00282627"/>
    <w:pPr>
      <w:widowControl w:val="0"/>
      <w:ind w:left="72" w:right="72"/>
      <w:jc w:val="left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TableText">
    <w:name w:val="TableText"/>
    <w:basedOn w:val="Corpsdetexte"/>
    <w:rsid w:val="00282627"/>
    <w:pPr>
      <w:widowControl w:val="0"/>
      <w:spacing w:before="40" w:after="40"/>
      <w:ind w:left="72" w:right="72"/>
      <w:jc w:val="left"/>
    </w:pPr>
    <w:rPr>
      <w:rFonts w:ascii="Times New Roman" w:hAnsi="Times New Roman"/>
      <w:b w:val="0"/>
      <w:bCs w:val="0"/>
      <w:szCs w:val="18"/>
      <w:u w:val="none"/>
    </w:rPr>
  </w:style>
  <w:style w:type="character" w:styleId="Marquedecommentaire">
    <w:name w:val="annotation reference"/>
    <w:basedOn w:val="Policepardfaut"/>
    <w:semiHidden/>
    <w:rsid w:val="00282627"/>
    <w:rPr>
      <w:sz w:val="16"/>
      <w:szCs w:val="16"/>
    </w:rPr>
  </w:style>
  <w:style w:type="paragraph" w:customStyle="1" w:styleId="Retrait4">
    <w:name w:val="Retrait 4"/>
    <w:basedOn w:val="Enumr4"/>
    <w:rsid w:val="00282627"/>
    <w:pPr>
      <w:numPr>
        <w:numId w:val="15"/>
      </w:numPr>
      <w:tabs>
        <w:tab w:val="clear" w:pos="1080"/>
        <w:tab w:val="left" w:pos="4287"/>
      </w:tabs>
      <w:spacing w:after="40"/>
      <w:ind w:left="4287" w:hanging="1487"/>
    </w:pPr>
    <w:rPr>
      <w:rFonts w:ascii="Times New Roman" w:hAnsi="Times New Roman"/>
      <w:sz w:val="20"/>
      <w:szCs w:val="20"/>
    </w:rPr>
  </w:style>
  <w:style w:type="character" w:customStyle="1" w:styleId="Gras">
    <w:name w:val="Gras"/>
    <w:basedOn w:val="Policepardfaut"/>
    <w:rsid w:val="00282627"/>
    <w:rPr>
      <w:b/>
      <w:u w:val="none"/>
    </w:rPr>
  </w:style>
  <w:style w:type="paragraph" w:customStyle="1" w:styleId="Corps6">
    <w:name w:val="Corps 6"/>
    <w:basedOn w:val="RelatedHead"/>
    <w:rsid w:val="00282627"/>
    <w:pPr>
      <w:spacing w:before="0" w:after="0"/>
      <w:ind w:left="0"/>
    </w:pPr>
    <w:rPr>
      <w:b w:val="0"/>
      <w:sz w:val="20"/>
    </w:rPr>
  </w:style>
  <w:style w:type="paragraph" w:customStyle="1" w:styleId="TableText-Enum">
    <w:name w:val="TableText-Enum"/>
    <w:basedOn w:val="Normal"/>
    <w:rsid w:val="00B814C4"/>
    <w:pPr>
      <w:widowControl w:val="0"/>
      <w:numPr>
        <w:numId w:val="16"/>
      </w:numPr>
      <w:spacing w:before="0" w:after="40"/>
      <w:ind w:right="74"/>
      <w:jc w:val="left"/>
    </w:pPr>
    <w:rPr>
      <w:rFonts w:ascii="Times New Roman" w:hAnsi="Times New Roman"/>
      <w:szCs w:val="18"/>
    </w:rPr>
  </w:style>
  <w:style w:type="character" w:customStyle="1" w:styleId="C1HJump">
    <w:name w:val="C1H Jump"/>
    <w:basedOn w:val="Policepardfaut"/>
    <w:rsid w:val="004F1CAA"/>
    <w:rPr>
      <w:color w:val="008000"/>
    </w:rPr>
  </w:style>
  <w:style w:type="paragraph" w:customStyle="1" w:styleId="Remarque1">
    <w:name w:val="Remarque1"/>
    <w:basedOn w:val="Normal"/>
    <w:next w:val="Normal"/>
    <w:rsid w:val="00DC4CDA"/>
    <w:pPr>
      <w:keepNext/>
      <w:pBdr>
        <w:bottom w:val="double" w:sz="4" w:space="1" w:color="auto"/>
      </w:pBdr>
      <w:tabs>
        <w:tab w:val="left" w:pos="2268"/>
        <w:tab w:val="left" w:pos="2835"/>
      </w:tabs>
      <w:spacing w:before="120" w:after="0"/>
      <w:ind w:left="57" w:right="51"/>
      <w:jc w:val="left"/>
    </w:pPr>
    <w:rPr>
      <w:b/>
      <w:bCs/>
      <w:i/>
      <w:iCs/>
      <w:szCs w:val="18"/>
    </w:rPr>
  </w:style>
  <w:style w:type="paragraph" w:customStyle="1" w:styleId="Notabene-1">
    <w:name w:val="Notabene-1"/>
    <w:basedOn w:val="Normal"/>
    <w:next w:val="Normal"/>
    <w:rsid w:val="00994E06"/>
    <w:pPr>
      <w:widowControl w:val="0"/>
      <w:tabs>
        <w:tab w:val="left" w:pos="709"/>
        <w:tab w:val="left" w:pos="9072"/>
      </w:tabs>
      <w:spacing w:before="0" w:after="120"/>
      <w:jc w:val="left"/>
    </w:pPr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F265A6"/>
  </w:style>
  <w:style w:type="character" w:customStyle="1" w:styleId="Titre4Car">
    <w:name w:val="Titre 4 Car"/>
    <w:aliases w:val="T4 Car,Sous-Section Car,H4 Car,numéroté  1.1.1.1. Car"/>
    <w:basedOn w:val="Policepardfaut"/>
    <w:link w:val="Titre4"/>
    <w:rsid w:val="006E4A15"/>
    <w:rPr>
      <w:rFonts w:ascii="Verdana" w:eastAsia="Arial Unicode MS" w:hAnsi="Verdana" w:cs="Arial"/>
      <w:b/>
      <w:bCs/>
      <w:sz w:val="18"/>
      <w:szCs w:val="24"/>
    </w:rPr>
  </w:style>
  <w:style w:type="character" w:customStyle="1" w:styleId="Titre3Car">
    <w:name w:val="Titre 3 Car"/>
    <w:aliases w:val="H3 Car,h3 Car,3rd level Car,T3 Car,Deuxième sous-titre Car,Section Car,numéroté  1.1.1 Car,Titre 3 sans num Car,3 Car,TITRE 3 Car,Point Car,12 Gras Car,c Car"/>
    <w:basedOn w:val="Policepardfaut"/>
    <w:rsid w:val="00F25E81"/>
    <w:rPr>
      <w:rFonts w:cs="Helvetica-Bold"/>
      <w:bCs/>
    </w:rPr>
  </w:style>
  <w:style w:type="paragraph" w:customStyle="1" w:styleId="C1HNumber2">
    <w:name w:val="C1H Number 2"/>
    <w:basedOn w:val="Corpsdetexte"/>
    <w:rsid w:val="00266AB0"/>
    <w:pPr>
      <w:widowControl w:val="0"/>
      <w:numPr>
        <w:numId w:val="26"/>
      </w:numPr>
      <w:spacing w:before="115" w:after="120"/>
      <w:jc w:val="left"/>
    </w:pPr>
    <w:rPr>
      <w:rFonts w:ascii="Arial" w:hAnsi="Arial"/>
      <w:b w:val="0"/>
      <w:bCs w:val="0"/>
      <w:sz w:val="20"/>
      <w:szCs w:val="20"/>
      <w:u w:val="none"/>
    </w:rPr>
  </w:style>
  <w:style w:type="paragraph" w:customStyle="1" w:styleId="NB-Attention-1">
    <w:name w:val="NB-Attention-1"/>
    <w:basedOn w:val="Normal"/>
    <w:next w:val="Normal"/>
    <w:rsid w:val="00266AB0"/>
    <w:pPr>
      <w:keepNext/>
      <w:widowControl w:val="0"/>
      <w:tabs>
        <w:tab w:val="left" w:pos="9072"/>
      </w:tabs>
      <w:spacing w:before="0" w:after="0"/>
      <w:jc w:val="left"/>
    </w:pPr>
    <w:rPr>
      <w:rFonts w:ascii="Arial" w:hAnsi="Arial"/>
      <w:b/>
      <w:bCs/>
      <w:i/>
      <w:iCs/>
      <w:sz w:val="20"/>
      <w:szCs w:val="20"/>
    </w:rPr>
  </w:style>
  <w:style w:type="paragraph" w:customStyle="1" w:styleId="Titre4bis">
    <w:name w:val="Titre 4 bis"/>
    <w:basedOn w:val="Titre4"/>
    <w:next w:val="Corps"/>
    <w:rsid w:val="001C534C"/>
    <w:pPr>
      <w:widowControl w:val="0"/>
      <w:numPr>
        <w:ilvl w:val="0"/>
        <w:numId w:val="0"/>
      </w:numPr>
      <w:tabs>
        <w:tab w:val="clear" w:pos="1134"/>
      </w:tabs>
      <w:jc w:val="left"/>
      <w:outlineLvl w:val="4"/>
    </w:pPr>
    <w:rPr>
      <w:rFonts w:eastAsia="Times New Roman"/>
      <w:i/>
    </w:rPr>
  </w:style>
  <w:style w:type="paragraph" w:customStyle="1" w:styleId="Liste-puce-4">
    <w:name w:val="Liste-puce-4"/>
    <w:basedOn w:val="Normal"/>
    <w:rsid w:val="007F2B81"/>
    <w:pPr>
      <w:widowControl w:val="0"/>
      <w:numPr>
        <w:numId w:val="17"/>
      </w:numPr>
      <w:spacing w:before="240" w:after="120"/>
      <w:jc w:val="left"/>
    </w:pPr>
    <w:rPr>
      <w:rFonts w:ascii="Arial" w:hAnsi="Arial"/>
      <w:sz w:val="20"/>
      <w:szCs w:val="20"/>
    </w:rPr>
  </w:style>
  <w:style w:type="paragraph" w:customStyle="1" w:styleId="Corps-2-Flche">
    <w:name w:val="Corps-2-Flèche"/>
    <w:basedOn w:val="Normal"/>
    <w:rsid w:val="002B543D"/>
    <w:pPr>
      <w:numPr>
        <w:numId w:val="18"/>
      </w:numPr>
      <w:tabs>
        <w:tab w:val="left" w:pos="3402"/>
      </w:tabs>
      <w:spacing w:after="120"/>
      <w:jc w:val="left"/>
    </w:pPr>
    <w:rPr>
      <w:rFonts w:ascii="Arial" w:hAnsi="Arial"/>
      <w:sz w:val="20"/>
      <w:szCs w:val="20"/>
    </w:rPr>
  </w:style>
  <w:style w:type="paragraph" w:customStyle="1" w:styleId="Enumr3">
    <w:name w:val="Enuméré3"/>
    <w:basedOn w:val="Corps"/>
    <w:rsid w:val="007003A4"/>
    <w:pPr>
      <w:keepNext/>
      <w:widowControl w:val="0"/>
      <w:numPr>
        <w:ilvl w:val="3"/>
        <w:numId w:val="19"/>
      </w:numPr>
      <w:tabs>
        <w:tab w:val="clear" w:pos="2268"/>
        <w:tab w:val="clear" w:pos="2835"/>
        <w:tab w:val="left" w:pos="1985"/>
      </w:tabs>
      <w:overflowPunct/>
      <w:autoSpaceDE/>
      <w:autoSpaceDN/>
      <w:adjustRightInd/>
      <w:spacing w:before="60" w:after="60"/>
      <w:ind w:left="2874" w:hanging="357"/>
      <w:textAlignment w:val="auto"/>
    </w:pPr>
    <w:rPr>
      <w:bCs w:val="0"/>
      <w:szCs w:val="18"/>
    </w:rPr>
  </w:style>
  <w:style w:type="paragraph" w:customStyle="1" w:styleId="NB-Attention">
    <w:name w:val="NB-Attention"/>
    <w:basedOn w:val="Normal"/>
    <w:next w:val="NB-Attention-1"/>
    <w:rsid w:val="00171DF2"/>
    <w:pPr>
      <w:keepNext/>
      <w:widowControl w:val="0"/>
      <w:pBdr>
        <w:bottom w:val="single" w:sz="4" w:space="1" w:color="auto"/>
      </w:pBdr>
      <w:tabs>
        <w:tab w:val="left" w:pos="9072"/>
      </w:tabs>
      <w:spacing w:before="0" w:after="0"/>
      <w:jc w:val="left"/>
    </w:pPr>
    <w:rPr>
      <w:rFonts w:ascii="Arial" w:hAnsi="Arial"/>
      <w:b/>
      <w:bCs/>
      <w:i/>
      <w:iCs/>
      <w:sz w:val="20"/>
      <w:szCs w:val="20"/>
    </w:rPr>
  </w:style>
  <w:style w:type="character" w:customStyle="1" w:styleId="FiguresCar">
    <w:name w:val="Figures Car"/>
    <w:basedOn w:val="Policepardfaut"/>
    <w:link w:val="Figures"/>
    <w:rsid w:val="00AF4601"/>
    <w:rPr>
      <w:sz w:val="18"/>
      <w:lang w:eastAsia="en-US"/>
    </w:rPr>
  </w:style>
  <w:style w:type="paragraph" w:customStyle="1" w:styleId="Retrait1">
    <w:name w:val="Retrait 1"/>
    <w:basedOn w:val="Normal"/>
    <w:rsid w:val="00A8235C"/>
    <w:pPr>
      <w:widowControl w:val="0"/>
      <w:spacing w:before="240" w:after="120"/>
      <w:ind w:left="714"/>
      <w:jc w:val="left"/>
    </w:pPr>
    <w:rPr>
      <w:rFonts w:ascii="Arial" w:hAnsi="Arial"/>
      <w:sz w:val="20"/>
      <w:szCs w:val="20"/>
    </w:rPr>
  </w:style>
  <w:style w:type="paragraph" w:customStyle="1" w:styleId="Enumr2">
    <w:name w:val="Enuméré2"/>
    <w:basedOn w:val="Normal"/>
    <w:rsid w:val="007003A4"/>
    <w:pPr>
      <w:widowControl w:val="0"/>
      <w:numPr>
        <w:numId w:val="20"/>
      </w:numPr>
      <w:spacing w:before="50" w:after="0"/>
      <w:jc w:val="left"/>
    </w:pPr>
    <w:rPr>
      <w:rFonts w:ascii="Arial" w:hAnsi="Arial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470CC"/>
    <w:pPr>
      <w:keepLines/>
      <w:numPr>
        <w:numId w:val="0"/>
      </w:num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</w:rPr>
  </w:style>
  <w:style w:type="paragraph" w:customStyle="1" w:styleId="Corps-1-Flche">
    <w:name w:val="Corps-1-Flèche"/>
    <w:basedOn w:val="Normal"/>
    <w:autoRedefine/>
    <w:rsid w:val="00757D6B"/>
    <w:pPr>
      <w:keepNext/>
      <w:numPr>
        <w:numId w:val="21"/>
      </w:numPr>
      <w:tabs>
        <w:tab w:val="left" w:pos="798"/>
      </w:tabs>
      <w:spacing w:before="120" w:after="120"/>
      <w:jc w:val="left"/>
    </w:pPr>
    <w:rPr>
      <w:rFonts w:ascii="Arial" w:hAnsi="Arial" w:cs="Arial"/>
      <w:b/>
      <w:i/>
      <w:sz w:val="20"/>
      <w:szCs w:val="20"/>
    </w:rPr>
  </w:style>
  <w:style w:type="paragraph" w:customStyle="1" w:styleId="Remarque">
    <w:name w:val="Remarque"/>
    <w:basedOn w:val="Corps"/>
    <w:qFormat/>
    <w:rsid w:val="00F265A6"/>
    <w:pPr>
      <w:keepNext/>
      <w:spacing w:before="40" w:after="40"/>
    </w:pPr>
    <w:rPr>
      <w:i/>
      <w:iCs/>
    </w:rPr>
  </w:style>
  <w:style w:type="paragraph" w:customStyle="1" w:styleId="Style2">
    <w:name w:val="Style2"/>
    <w:basedOn w:val="Titre1"/>
    <w:link w:val="Style2Car"/>
    <w:qFormat/>
    <w:rsid w:val="00D85E25"/>
    <w:pPr>
      <w:numPr>
        <w:ilvl w:val="1"/>
      </w:numPr>
      <w:pBdr>
        <w:bottom w:val="none" w:sz="0" w:space="0" w:color="auto"/>
      </w:pBdr>
      <w:outlineLvl w:val="1"/>
    </w:pPr>
    <w:rPr>
      <w:color w:val="auto"/>
      <w:sz w:val="24"/>
      <w:szCs w:val="24"/>
    </w:rPr>
  </w:style>
  <w:style w:type="character" w:customStyle="1" w:styleId="Style2Car">
    <w:name w:val="Style2 Car"/>
    <w:basedOn w:val="Policepardfaut"/>
    <w:link w:val="Style2"/>
    <w:rsid w:val="00D85E25"/>
    <w:rPr>
      <w:rFonts w:ascii="Verdana" w:hAnsi="Verdana" w:cs="Arial"/>
      <w:b/>
      <w:bCs/>
      <w:kern w:val="28"/>
      <w:sz w:val="24"/>
      <w:szCs w:val="24"/>
    </w:rPr>
  </w:style>
  <w:style w:type="paragraph" w:customStyle="1" w:styleId="Style3">
    <w:name w:val="Style3"/>
    <w:basedOn w:val="Style2"/>
    <w:link w:val="Style3Car"/>
    <w:qFormat/>
    <w:rsid w:val="00D85E25"/>
    <w:pPr>
      <w:numPr>
        <w:ilvl w:val="2"/>
      </w:numPr>
      <w:outlineLvl w:val="2"/>
    </w:pPr>
  </w:style>
  <w:style w:type="character" w:customStyle="1" w:styleId="Style3Car">
    <w:name w:val="Style3 Car"/>
    <w:basedOn w:val="Style2Car"/>
    <w:link w:val="Style3"/>
    <w:rsid w:val="00D85E25"/>
    <w:rPr>
      <w:rFonts w:ascii="Verdana" w:hAnsi="Verdana" w:cs="Arial"/>
      <w:b/>
      <w:bCs/>
      <w:kern w:val="28"/>
      <w:sz w:val="24"/>
      <w:szCs w:val="24"/>
    </w:rPr>
  </w:style>
  <w:style w:type="paragraph" w:styleId="Bibliographie">
    <w:name w:val="Bibliography"/>
    <w:basedOn w:val="Normal"/>
    <w:next w:val="Normal"/>
    <w:uiPriority w:val="37"/>
    <w:semiHidden/>
    <w:unhideWhenUsed/>
    <w:rsid w:val="00E525C4"/>
  </w:style>
  <w:style w:type="paragraph" w:styleId="Citation">
    <w:name w:val="Quote"/>
    <w:basedOn w:val="Normal"/>
    <w:next w:val="Normal"/>
    <w:link w:val="CitationCar"/>
    <w:uiPriority w:val="29"/>
    <w:rsid w:val="00E525C4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E525C4"/>
    <w:rPr>
      <w:rFonts w:ascii="Verdana" w:hAnsi="Verdana"/>
      <w:i/>
      <w:iCs/>
      <w:color w:val="000000" w:themeColor="text1"/>
      <w:sz w:val="18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rsid w:val="00E525C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525C4"/>
    <w:rPr>
      <w:rFonts w:ascii="Verdana" w:hAnsi="Verdana"/>
      <w:b/>
      <w:bCs/>
      <w:i/>
      <w:iCs/>
      <w:color w:val="4F81BD" w:themeColor="accent1"/>
      <w:sz w:val="18"/>
      <w:szCs w:val="24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525C4"/>
    <w:pPr>
      <w:spacing w:before="0" w:after="0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525C4"/>
    <w:rPr>
      <w:rFonts w:ascii="Verdana" w:hAnsi="Verdana"/>
      <w:sz w:val="18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25C4"/>
    <w:rPr>
      <w:b/>
      <w:bCs/>
      <w:sz w:val="20"/>
    </w:rPr>
  </w:style>
  <w:style w:type="character" w:customStyle="1" w:styleId="CommentaireCar">
    <w:name w:val="Commentaire Car"/>
    <w:basedOn w:val="Policepardfaut"/>
    <w:link w:val="Commentaire"/>
    <w:semiHidden/>
    <w:rsid w:val="00E525C4"/>
    <w:rPr>
      <w:rFonts w:ascii="Verdana" w:hAnsi="Verdana"/>
      <w:sz w:val="18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25C4"/>
    <w:rPr>
      <w:rFonts w:ascii="Verdana" w:hAnsi="Verdana"/>
      <w:b/>
      <w:bCs/>
      <w:sz w:val="18"/>
    </w:rPr>
  </w:style>
  <w:style w:type="paragraph" w:styleId="Sansinterligne">
    <w:name w:val="No Spacing"/>
    <w:uiPriority w:val="1"/>
    <w:qFormat/>
    <w:rsid w:val="00E525C4"/>
    <w:pPr>
      <w:jc w:val="both"/>
    </w:pPr>
    <w:rPr>
      <w:rFonts w:ascii="Verdana" w:hAnsi="Verdana"/>
      <w:sz w:val="18"/>
      <w:szCs w:val="24"/>
    </w:rPr>
  </w:style>
  <w:style w:type="paragraph" w:customStyle="1" w:styleId="Dmarche">
    <w:name w:val="Démarche"/>
    <w:basedOn w:val="Corps"/>
    <w:qFormat/>
    <w:rsid w:val="00531FA3"/>
    <w:pPr>
      <w:keepNext/>
      <w:spacing w:before="80" w:after="80"/>
    </w:pPr>
    <w:rPr>
      <w:b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 w:unhideWhenUsed="0"/>
    <w:lsdException w:name="heading 8" w:semiHidden="0" w:unhideWhenUsed="0"/>
    <w:lsdException w:name="heading 9" w:semiHidden="0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line number" w:uiPriority="99"/>
    <w:lsdException w:name="Title" w:semiHidden="0" w:unhideWhenUsed="0" w:qFormat="1"/>
    <w:lsdException w:name="Closing" w:uiPriority="99"/>
    <w:lsdException w:name="Default Paragraph Font" w:uiPriority="1"/>
    <w:lsdException w:name="Subtitle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annotation subject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5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531FA3"/>
    <w:pPr>
      <w:spacing w:before="60" w:after="60"/>
      <w:jc w:val="both"/>
    </w:pPr>
    <w:rPr>
      <w:rFonts w:ascii="Verdana" w:hAnsi="Verdana"/>
      <w:sz w:val="18"/>
      <w:szCs w:val="24"/>
    </w:rPr>
  </w:style>
  <w:style w:type="paragraph" w:styleId="Titre1">
    <w:name w:val="heading 1"/>
    <w:basedOn w:val="Normal"/>
    <w:next w:val="Corps"/>
    <w:qFormat/>
    <w:rsid w:val="00D169EE"/>
    <w:pPr>
      <w:keepNext/>
      <w:numPr>
        <w:numId w:val="22"/>
      </w:numPr>
      <w:pBdr>
        <w:bottom w:val="single" w:sz="12" w:space="1" w:color="22891F"/>
      </w:pBdr>
      <w:spacing w:before="400" w:after="320"/>
      <w:jc w:val="left"/>
      <w:outlineLvl w:val="0"/>
    </w:pPr>
    <w:rPr>
      <w:rFonts w:cs="Arial"/>
      <w:b/>
      <w:bCs/>
      <w:color w:val="22891F"/>
      <w:kern w:val="28"/>
      <w:sz w:val="32"/>
      <w:szCs w:val="28"/>
    </w:rPr>
  </w:style>
  <w:style w:type="paragraph" w:styleId="Titre2">
    <w:name w:val="heading 2"/>
    <w:aliases w:val="charte T2,Heading 2,l2,Titre2,heading 2,H2,Premier sous-titre,sous-chapitre,Sous-Titre,numéroté  1.1.,h2,T2,Titre 1.1,14 Gras,b"/>
    <w:basedOn w:val="Normal"/>
    <w:next w:val="Corps"/>
    <w:link w:val="Titre2Car"/>
    <w:autoRedefine/>
    <w:rsid w:val="00EB7BB3"/>
    <w:pPr>
      <w:keepNext/>
      <w:widowControl w:val="0"/>
      <w:numPr>
        <w:ilvl w:val="1"/>
        <w:numId w:val="1"/>
      </w:numPr>
      <w:tabs>
        <w:tab w:val="left" w:pos="851"/>
      </w:tabs>
      <w:spacing w:before="360" w:after="240"/>
      <w:outlineLvl w:val="1"/>
    </w:pPr>
    <w:rPr>
      <w:rFonts w:cs="Arial"/>
      <w:b/>
      <w:bCs/>
      <w:kern w:val="28"/>
      <w:sz w:val="24"/>
    </w:rPr>
  </w:style>
  <w:style w:type="paragraph" w:styleId="Titre3">
    <w:name w:val="heading 3"/>
    <w:aliases w:val="H3,h3,3rd level,T3,Deuxième sous-titre,Section,numéroté  1.1.1,Titre 3 sans num,3,TITRE 3,Point,12 Gras,c"/>
    <w:basedOn w:val="Normal"/>
    <w:next w:val="Corps"/>
    <w:autoRedefine/>
    <w:rsid w:val="00826149"/>
    <w:pPr>
      <w:keepNext/>
      <w:numPr>
        <w:ilvl w:val="2"/>
        <w:numId w:val="1"/>
      </w:numPr>
      <w:tabs>
        <w:tab w:val="left" w:pos="900"/>
      </w:tabs>
      <w:spacing w:before="360" w:after="240"/>
      <w:outlineLvl w:val="2"/>
    </w:pPr>
    <w:rPr>
      <w:b/>
      <w:kern w:val="28"/>
      <w:szCs w:val="20"/>
    </w:rPr>
  </w:style>
  <w:style w:type="paragraph" w:styleId="Titre4">
    <w:name w:val="heading 4"/>
    <w:aliases w:val="T4,Sous-Section,H4,numéroté  1.1.1.1."/>
    <w:basedOn w:val="Normal"/>
    <w:next w:val="Corps"/>
    <w:link w:val="Titre4Car"/>
    <w:rsid w:val="00005F9F"/>
    <w:pPr>
      <w:keepNext/>
      <w:numPr>
        <w:ilvl w:val="3"/>
        <w:numId w:val="1"/>
      </w:numPr>
      <w:tabs>
        <w:tab w:val="left" w:pos="1134"/>
      </w:tabs>
      <w:spacing w:before="240" w:after="120"/>
      <w:outlineLvl w:val="3"/>
    </w:pPr>
    <w:rPr>
      <w:rFonts w:eastAsia="Arial Unicode MS" w:cs="Arial"/>
      <w:b/>
      <w:bCs/>
    </w:rPr>
  </w:style>
  <w:style w:type="paragraph" w:styleId="Titre5">
    <w:name w:val="heading 5"/>
    <w:aliases w:val="H5"/>
    <w:basedOn w:val="Normal"/>
    <w:next w:val="Normal"/>
    <w:pPr>
      <w:keepNext/>
      <w:numPr>
        <w:ilvl w:val="4"/>
        <w:numId w:val="1"/>
      </w:numPr>
      <w:spacing w:before="240" w:after="120"/>
      <w:outlineLvl w:val="4"/>
    </w:pPr>
    <w:rPr>
      <w:rFonts w:cs="Arial"/>
      <w:b/>
      <w:i/>
      <w:iCs/>
      <w:szCs w:val="26"/>
      <w:u w:val="single"/>
    </w:rPr>
  </w:style>
  <w:style w:type="paragraph" w:styleId="Titre6">
    <w:name w:val="heading 6"/>
    <w:aliases w:val="H6"/>
    <w:basedOn w:val="Normal"/>
    <w:next w:val="Normal"/>
    <w:pPr>
      <w:keepNext/>
      <w:numPr>
        <w:ilvl w:val="5"/>
        <w:numId w:val="1"/>
      </w:numPr>
      <w:outlineLvl w:val="5"/>
    </w:pPr>
    <w:rPr>
      <w:rFonts w:ascii="Arial Narrow" w:hAnsi="Arial Narrow"/>
      <w:b/>
      <w:bCs/>
      <w:sz w:val="24"/>
    </w:rPr>
  </w:style>
  <w:style w:type="paragraph" w:styleId="Titre7">
    <w:name w:val="heading 7"/>
    <w:aliases w:val="Annexes"/>
    <w:basedOn w:val="Normal"/>
    <w:next w:val="Normal"/>
    <w:pPr>
      <w:keepNext/>
      <w:numPr>
        <w:ilvl w:val="6"/>
        <w:numId w:val="1"/>
      </w:numPr>
      <w:outlineLvl w:val="6"/>
    </w:pPr>
    <w:rPr>
      <w:sz w:val="24"/>
    </w:rPr>
  </w:style>
  <w:style w:type="paragraph" w:styleId="Titre8">
    <w:name w:val="heading 8"/>
    <w:basedOn w:val="Normal"/>
    <w:next w:val="Normal"/>
    <w:pPr>
      <w:keepNext/>
      <w:numPr>
        <w:ilvl w:val="7"/>
        <w:numId w:val="1"/>
      </w:numPr>
      <w:pBdr>
        <w:bottom w:val="single" w:sz="12" w:space="1" w:color="auto"/>
      </w:pBdr>
      <w:spacing w:after="480"/>
      <w:jc w:val="center"/>
      <w:outlineLvl w:val="7"/>
    </w:pPr>
    <w:rPr>
      <w:rFonts w:ascii="Arial Narrow" w:hAnsi="Arial Narrow"/>
      <w:b/>
      <w:bCs/>
      <w:i/>
      <w:iCs/>
      <w:sz w:val="28"/>
    </w:rPr>
  </w:style>
  <w:style w:type="paragraph" w:styleId="Titre9">
    <w:name w:val="heading 9"/>
    <w:basedOn w:val="Normal"/>
    <w:next w:val="Normal"/>
    <w:pPr>
      <w:numPr>
        <w:ilvl w:val="8"/>
        <w:numId w:val="1"/>
      </w:numPr>
      <w:tabs>
        <w:tab w:val="left" w:pos="3402"/>
      </w:tabs>
      <w:spacing w:before="240"/>
      <w:jc w:val="left"/>
      <w:outlineLvl w:val="8"/>
    </w:pPr>
    <w:rPr>
      <w:i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aliases w:val="charte T2 Car,Heading 2 Car,l2 Car,Titre2 Car,heading 2 Car,H2 Car,Premier sous-titre Car,sous-chapitre Car,Sous-Titre Car,numéroté  1.1. Car,h2 Car,T2 Car,Titre 1.1 Car,14 Gras Car,b Car"/>
    <w:basedOn w:val="Policepardfaut"/>
    <w:link w:val="Titre2"/>
    <w:rsid w:val="00EB7BB3"/>
    <w:rPr>
      <w:rFonts w:ascii="Verdana" w:hAnsi="Verdana" w:cs="Arial"/>
      <w:b/>
      <w:bCs/>
      <w:kern w:val="28"/>
      <w:sz w:val="24"/>
      <w:szCs w:val="24"/>
    </w:rPr>
  </w:style>
  <w:style w:type="paragraph" w:styleId="Titre">
    <w:name w:val="Title"/>
    <w:basedOn w:val="Normal"/>
    <w:qFormat/>
    <w:rsid w:val="002E1A37"/>
    <w:pPr>
      <w:spacing w:before="240" w:after="840"/>
      <w:jc w:val="left"/>
    </w:pPr>
    <w:rPr>
      <w:rFonts w:cs="Arial"/>
      <w:b/>
      <w:bCs/>
      <w:color w:val="22891F"/>
      <w:kern w:val="28"/>
      <w:sz w:val="40"/>
      <w:szCs w:val="40"/>
    </w:rPr>
  </w:style>
  <w:style w:type="paragraph" w:styleId="TM1">
    <w:name w:val="toc 1"/>
    <w:basedOn w:val="Normal"/>
    <w:next w:val="Normal"/>
    <w:autoRedefine/>
    <w:uiPriority w:val="39"/>
    <w:rsid w:val="00A166B8"/>
    <w:pPr>
      <w:keepNext/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tabs>
        <w:tab w:val="right" w:leader="hyphen" w:pos="9060"/>
      </w:tabs>
      <w:spacing w:before="80" w:after="0"/>
      <w:ind w:left="567" w:hanging="567"/>
      <w:jc w:val="left"/>
    </w:pPr>
    <w:rPr>
      <w:rFonts w:ascii="Calibri" w:hAnsi="Calibri"/>
      <w:b/>
      <w:bCs/>
      <w:iCs/>
      <w:noProof/>
      <w:sz w:val="24"/>
    </w:rPr>
  </w:style>
  <w:style w:type="paragraph" w:styleId="Listepuces">
    <w:name w:val="List Bullet"/>
    <w:basedOn w:val="Normal"/>
    <w:semiHidden/>
    <w:rsid w:val="00053432"/>
    <w:pPr>
      <w:keepNext/>
      <w:numPr>
        <w:numId w:val="4"/>
      </w:numPr>
      <w:tabs>
        <w:tab w:val="clear" w:pos="397"/>
        <w:tab w:val="num" w:pos="709"/>
      </w:tabs>
      <w:ind w:left="709"/>
      <w:jc w:val="left"/>
    </w:pPr>
    <w:rPr>
      <w:u w:val="single"/>
    </w:rPr>
  </w:style>
  <w:style w:type="paragraph" w:styleId="Listepuces2">
    <w:name w:val="List Bullet 2"/>
    <w:basedOn w:val="Normal"/>
    <w:autoRedefine/>
    <w:rsid w:val="00B067B6"/>
    <w:pPr>
      <w:numPr>
        <w:numId w:val="2"/>
      </w:numPr>
      <w:spacing w:after="0"/>
      <w:ind w:left="1321"/>
      <w:jc w:val="left"/>
    </w:pPr>
    <w:rPr>
      <w:bCs/>
      <w:szCs w:val="20"/>
      <w:lang w:eastAsia="en-US"/>
    </w:rPr>
  </w:style>
  <w:style w:type="paragraph" w:styleId="Lgende">
    <w:name w:val="caption"/>
    <w:basedOn w:val="Normal"/>
    <w:next w:val="Normal"/>
    <w:qFormat/>
    <w:rsid w:val="009F2195"/>
    <w:pPr>
      <w:spacing w:before="0" w:after="240"/>
      <w:jc w:val="center"/>
    </w:pPr>
    <w:rPr>
      <w:i/>
      <w:iCs/>
    </w:rPr>
  </w:style>
  <w:style w:type="paragraph" w:styleId="Sous-titre">
    <w:name w:val="Subtitle"/>
    <w:basedOn w:val="Normal"/>
    <w:pPr>
      <w:pageBreakBefore/>
      <w:spacing w:after="960"/>
      <w:jc w:val="center"/>
      <w:outlineLvl w:val="1"/>
    </w:pPr>
    <w:rPr>
      <w:rFonts w:cs="Arial"/>
      <w:sz w:val="24"/>
    </w:rPr>
  </w:style>
  <w:style w:type="paragraph" w:styleId="TM2">
    <w:name w:val="toc 2"/>
    <w:basedOn w:val="Normal"/>
    <w:next w:val="Normal"/>
    <w:autoRedefine/>
    <w:uiPriority w:val="39"/>
    <w:rsid w:val="00A166B8"/>
    <w:pPr>
      <w:pBdr>
        <w:top w:val="single" w:sz="4" w:space="1" w:color="auto"/>
        <w:left w:val="single" w:sz="4" w:space="1" w:color="auto"/>
        <w:bottom w:val="single" w:sz="4" w:space="1" w:color="auto"/>
        <w:right w:val="single" w:sz="4" w:space="1" w:color="auto"/>
      </w:pBdr>
      <w:tabs>
        <w:tab w:val="right" w:leader="underscore" w:pos="9060"/>
      </w:tabs>
      <w:spacing w:before="0" w:after="0"/>
      <w:ind w:left="567" w:hanging="567"/>
      <w:jc w:val="left"/>
    </w:pPr>
    <w:rPr>
      <w:rFonts w:ascii="Calibri" w:hAnsi="Calibri"/>
      <w:b/>
      <w:bCs/>
      <w:sz w:val="22"/>
      <w:szCs w:val="22"/>
    </w:rPr>
  </w:style>
  <w:style w:type="paragraph" w:styleId="TM3">
    <w:name w:val="toc 3"/>
    <w:basedOn w:val="Normal"/>
    <w:next w:val="Normal"/>
    <w:uiPriority w:val="39"/>
    <w:rsid w:val="00C84FBD"/>
    <w:pPr>
      <w:tabs>
        <w:tab w:val="right" w:leader="underscore" w:pos="9060"/>
      </w:tabs>
      <w:spacing w:before="0" w:after="0"/>
      <w:ind w:left="993" w:hanging="993"/>
      <w:jc w:val="left"/>
    </w:pPr>
    <w:rPr>
      <w:rFonts w:ascii="Calibri" w:hAnsi="Calibri"/>
      <w:b/>
      <w:noProof/>
      <w:sz w:val="20"/>
      <w:szCs w:val="20"/>
    </w:rPr>
  </w:style>
  <w:style w:type="paragraph" w:styleId="TM4">
    <w:name w:val="toc 4"/>
    <w:basedOn w:val="Normal"/>
    <w:next w:val="Normal"/>
    <w:autoRedefine/>
    <w:uiPriority w:val="39"/>
    <w:rsid w:val="003449E0"/>
    <w:pPr>
      <w:tabs>
        <w:tab w:val="left" w:pos="993"/>
        <w:tab w:val="right" w:leader="underscore" w:pos="9060"/>
      </w:tabs>
      <w:spacing w:before="0" w:after="0"/>
      <w:jc w:val="left"/>
    </w:pPr>
    <w:rPr>
      <w:rFonts w:ascii="Calibri" w:hAnsi="Calibri"/>
      <w:sz w:val="20"/>
      <w:szCs w:val="20"/>
    </w:rPr>
  </w:style>
  <w:style w:type="paragraph" w:styleId="TM5">
    <w:name w:val="toc 5"/>
    <w:basedOn w:val="Normal"/>
    <w:next w:val="Normal"/>
    <w:autoRedefine/>
    <w:uiPriority w:val="39"/>
    <w:pPr>
      <w:spacing w:before="0" w:after="0"/>
      <w:ind w:left="720"/>
      <w:jc w:val="left"/>
    </w:pPr>
    <w:rPr>
      <w:rFonts w:ascii="Calibri" w:hAnsi="Calibri"/>
      <w:sz w:val="20"/>
      <w:szCs w:val="20"/>
    </w:rPr>
  </w:style>
  <w:style w:type="paragraph" w:styleId="TM6">
    <w:name w:val="toc 6"/>
    <w:basedOn w:val="Normal"/>
    <w:next w:val="Normal"/>
    <w:autoRedefine/>
    <w:uiPriority w:val="39"/>
    <w:pPr>
      <w:spacing w:before="0" w:after="0"/>
      <w:ind w:left="900"/>
      <w:jc w:val="left"/>
    </w:pPr>
    <w:rPr>
      <w:rFonts w:ascii="Calibri" w:hAnsi="Calibri"/>
      <w:sz w:val="20"/>
      <w:szCs w:val="20"/>
    </w:rPr>
  </w:style>
  <w:style w:type="paragraph" w:styleId="TM7">
    <w:name w:val="toc 7"/>
    <w:basedOn w:val="Normal"/>
    <w:next w:val="Normal"/>
    <w:autoRedefine/>
    <w:uiPriority w:val="39"/>
    <w:pPr>
      <w:spacing w:before="0" w:after="0"/>
      <w:ind w:left="1080"/>
      <w:jc w:val="left"/>
    </w:pPr>
    <w:rPr>
      <w:rFonts w:ascii="Calibri" w:hAnsi="Calibri"/>
      <w:sz w:val="20"/>
      <w:szCs w:val="20"/>
    </w:rPr>
  </w:style>
  <w:style w:type="paragraph" w:styleId="TM8">
    <w:name w:val="toc 8"/>
    <w:basedOn w:val="Normal"/>
    <w:next w:val="Normal"/>
    <w:autoRedefine/>
    <w:uiPriority w:val="39"/>
    <w:pPr>
      <w:spacing w:before="0" w:after="0"/>
      <w:ind w:left="1260"/>
      <w:jc w:val="left"/>
    </w:pPr>
    <w:rPr>
      <w:rFonts w:ascii="Calibri" w:hAnsi="Calibri"/>
      <w:sz w:val="20"/>
      <w:szCs w:val="20"/>
    </w:rPr>
  </w:style>
  <w:style w:type="paragraph" w:styleId="TM9">
    <w:name w:val="toc 9"/>
    <w:basedOn w:val="Normal"/>
    <w:next w:val="Normal"/>
    <w:autoRedefine/>
    <w:uiPriority w:val="39"/>
    <w:pPr>
      <w:spacing w:before="0" w:after="0"/>
      <w:ind w:left="1440"/>
      <w:jc w:val="left"/>
    </w:pPr>
    <w:rPr>
      <w:rFonts w:ascii="Calibri" w:hAnsi="Calibri"/>
      <w:sz w:val="20"/>
      <w:szCs w:val="20"/>
    </w:rPr>
  </w:style>
  <w:style w:type="paragraph" w:styleId="Tabledesillustrations">
    <w:name w:val="table of figures"/>
    <w:basedOn w:val="Normal"/>
    <w:next w:val="Normal"/>
    <w:semiHidden/>
    <w:pPr>
      <w:tabs>
        <w:tab w:val="right" w:leader="dot" w:pos="9062"/>
      </w:tabs>
      <w:ind w:left="400" w:hanging="400"/>
    </w:pPr>
    <w:rPr>
      <w:b/>
      <w:bCs/>
      <w:noProof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ascii="Arial Narrow" w:hAnsi="Arial Narrow"/>
      <w:b/>
      <w:bCs/>
    </w:r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  <w:rPr>
      <w:rFonts w:ascii="Arial Narrow" w:hAnsi="Arial Narrow"/>
    </w:rPr>
  </w:style>
  <w:style w:type="character" w:styleId="Numrodepage">
    <w:name w:val="page number"/>
    <w:basedOn w:val="Policepardfaut"/>
    <w:semiHidden/>
  </w:style>
  <w:style w:type="paragraph" w:styleId="Listenumros">
    <w:name w:val="List Number"/>
    <w:basedOn w:val="Normal"/>
    <w:semiHidden/>
    <w:pPr>
      <w:tabs>
        <w:tab w:val="num" w:pos="360"/>
      </w:tabs>
      <w:ind w:left="360" w:hanging="360"/>
    </w:pPr>
  </w:style>
  <w:style w:type="character" w:styleId="Lienhypertexte">
    <w:name w:val="Hyperlink"/>
    <w:basedOn w:val="Policepardfaut"/>
    <w:uiPriority w:val="99"/>
    <w:rsid w:val="00CE233F"/>
    <w:rPr>
      <w:color w:val="0000FF"/>
      <w:u w:val="single"/>
    </w:rPr>
  </w:style>
  <w:style w:type="paragraph" w:styleId="Corpsdetexte">
    <w:name w:val="Body Text"/>
    <w:basedOn w:val="Normal"/>
    <w:semiHidden/>
    <w:rPr>
      <w:b/>
      <w:bCs/>
      <w:u w:val="single"/>
    </w:rPr>
  </w:style>
  <w:style w:type="paragraph" w:styleId="Corpsdetexte2">
    <w:name w:val="Body Text 2"/>
    <w:basedOn w:val="Normal"/>
    <w:semiHidden/>
    <w:pPr>
      <w:keepNext/>
      <w:spacing w:before="0" w:after="120"/>
      <w:ind w:left="357"/>
    </w:pPr>
    <w:rPr>
      <w:sz w:val="20"/>
    </w:rPr>
  </w:style>
  <w:style w:type="paragraph" w:styleId="Listepuces3">
    <w:name w:val="List Bullet 3"/>
    <w:basedOn w:val="Normal"/>
    <w:autoRedefine/>
    <w:semiHidden/>
    <w:rsid w:val="00AC0AA2"/>
    <w:pPr>
      <w:keepNext/>
      <w:numPr>
        <w:numId w:val="3"/>
      </w:numPr>
      <w:ind w:left="1661"/>
    </w:pPr>
  </w:style>
  <w:style w:type="paragraph" w:styleId="Corpsdetexte3">
    <w:name w:val="Body Text 3"/>
    <w:basedOn w:val="Normal"/>
    <w:semiHidden/>
    <w:pPr>
      <w:jc w:val="left"/>
    </w:pPr>
  </w:style>
  <w:style w:type="paragraph" w:customStyle="1" w:styleId="Illustration">
    <w:name w:val="Illustration"/>
    <w:basedOn w:val="Normal"/>
    <w:next w:val="Lgende"/>
    <w:qFormat/>
    <w:rsid w:val="007C6562"/>
    <w:pPr>
      <w:keepNext/>
      <w:spacing w:before="120"/>
      <w:ind w:left="-567" w:right="-567"/>
      <w:jc w:val="center"/>
    </w:pPr>
    <w:rPr>
      <w:rFonts w:ascii="CG Omega" w:hAnsi="CG Omega"/>
      <w:szCs w:val="20"/>
    </w:rPr>
  </w:style>
  <w:style w:type="paragraph" w:customStyle="1" w:styleId="Glisser-Dp-Liste">
    <w:name w:val="Glisser-Dép - Liste"/>
    <w:basedOn w:val="Liste"/>
    <w:rsid w:val="00837AC2"/>
    <w:pPr>
      <w:widowControl w:val="0"/>
      <w:tabs>
        <w:tab w:val="num" w:pos="0"/>
        <w:tab w:val="num" w:pos="2345"/>
        <w:tab w:val="num" w:pos="5327"/>
      </w:tabs>
      <w:spacing w:after="0"/>
      <w:ind w:left="2552" w:hanging="283"/>
      <w:jc w:val="left"/>
    </w:pPr>
    <w:rPr>
      <w:rFonts w:ascii="Arial" w:hAnsi="Arial"/>
      <w:b/>
      <w:bCs/>
      <w:color w:val="808080"/>
      <w:sz w:val="20"/>
      <w:szCs w:val="20"/>
    </w:rPr>
  </w:style>
  <w:style w:type="paragraph" w:styleId="Liste">
    <w:name w:val="List"/>
    <w:basedOn w:val="Normal"/>
    <w:semiHidden/>
    <w:pPr>
      <w:ind w:left="720"/>
    </w:pPr>
  </w:style>
  <w:style w:type="paragraph" w:customStyle="1" w:styleId="Retrait2">
    <w:name w:val="Retrait 2"/>
    <w:basedOn w:val="Normal"/>
    <w:pPr>
      <w:widowControl w:val="0"/>
      <w:spacing w:before="0" w:after="0"/>
      <w:ind w:left="924"/>
      <w:jc w:val="left"/>
    </w:pPr>
    <w:rPr>
      <w:rFonts w:ascii="Times New Roman" w:hAnsi="Times New Roman"/>
      <w:szCs w:val="20"/>
    </w:rPr>
  </w:style>
  <w:style w:type="paragraph" w:styleId="Retraitcorpsdetexte">
    <w:name w:val="Body Text Indent"/>
    <w:basedOn w:val="Normal"/>
    <w:semiHidden/>
    <w:pPr>
      <w:tabs>
        <w:tab w:val="left" w:pos="2520"/>
      </w:tabs>
      <w:ind w:left="2520" w:hanging="2520"/>
      <w:jc w:val="left"/>
    </w:pPr>
    <w:rPr>
      <w:sz w:val="16"/>
    </w:rPr>
  </w:style>
  <w:style w:type="paragraph" w:styleId="Retraitcorpsdetexte2">
    <w:name w:val="Body Text Indent 2"/>
    <w:basedOn w:val="Normal"/>
    <w:semiHidden/>
    <w:pPr>
      <w:spacing w:before="160"/>
      <w:ind w:left="576"/>
      <w:jc w:val="right"/>
    </w:pPr>
    <w:rPr>
      <w:rFonts w:ascii="Arial Narrow" w:hAnsi="Arial Narrow"/>
      <w:b/>
      <w:sz w:val="40"/>
      <w:lang w:eastAsia="en-US"/>
    </w:rPr>
  </w:style>
  <w:style w:type="paragraph" w:styleId="Retraitcorpsdetexte3">
    <w:name w:val="Body Text Indent 3"/>
    <w:basedOn w:val="Normal"/>
    <w:semiHidden/>
    <w:pPr>
      <w:spacing w:before="0"/>
      <w:ind w:left="578"/>
      <w:jc w:val="left"/>
    </w:pPr>
    <w:rPr>
      <w:rFonts w:ascii="Gill Sans MT Light" w:hAnsi="Gill Sans MT Light"/>
      <w:b/>
      <w:bCs/>
      <w:lang w:eastAsia="en-US"/>
    </w:rPr>
  </w:style>
  <w:style w:type="paragraph" w:customStyle="1" w:styleId="titreref">
    <w:name w:val="titre ref"/>
    <w:basedOn w:val="Normal"/>
    <w:pPr>
      <w:spacing w:before="0"/>
      <w:jc w:val="left"/>
    </w:pPr>
    <w:rPr>
      <w:rFonts w:ascii="Gill Sans MT Light" w:hAnsi="Gill Sans MT Light"/>
      <w:b/>
      <w:bCs/>
      <w:color w:val="FFFFFF"/>
      <w:spacing w:val="20"/>
      <w:lang w:eastAsia="en-US"/>
    </w:rPr>
  </w:style>
  <w:style w:type="paragraph" w:customStyle="1" w:styleId="Retrait-1">
    <w:name w:val="Retrait-1"/>
    <w:basedOn w:val="Normal"/>
    <w:pPr>
      <w:tabs>
        <w:tab w:val="num" w:pos="1260"/>
      </w:tabs>
      <w:spacing w:before="0"/>
      <w:ind w:left="1260" w:hanging="360"/>
      <w:jc w:val="left"/>
    </w:pPr>
    <w:rPr>
      <w:rFonts w:ascii="Gill Sans MT Light" w:hAnsi="Gill Sans MT Light"/>
      <w:lang w:eastAsia="en-US"/>
    </w:rPr>
  </w:style>
  <w:style w:type="paragraph" w:styleId="Listenumros2">
    <w:name w:val="List Number 2"/>
    <w:basedOn w:val="Normal"/>
    <w:semiHidden/>
    <w:pPr>
      <w:tabs>
        <w:tab w:val="num" w:pos="643"/>
      </w:tabs>
      <w:spacing w:before="0" w:after="0"/>
      <w:ind w:left="643" w:hanging="360"/>
      <w:jc w:val="left"/>
    </w:pPr>
    <w:rPr>
      <w:rFonts w:ascii="Gill Sans MT Light" w:hAnsi="Gill Sans MT Light"/>
      <w:lang w:eastAsia="en-US"/>
    </w:rPr>
  </w:style>
  <w:style w:type="paragraph" w:customStyle="1" w:styleId="Retrait-2">
    <w:name w:val="Retrait-2"/>
    <w:basedOn w:val="Retrait-1"/>
    <w:pPr>
      <w:tabs>
        <w:tab w:val="clear" w:pos="1260"/>
        <w:tab w:val="num" w:pos="1778"/>
      </w:tabs>
      <w:spacing w:after="0"/>
      <w:ind w:left="0" w:firstLine="1418"/>
    </w:pPr>
  </w:style>
  <w:style w:type="paragraph" w:styleId="Notedebasdepage">
    <w:name w:val="footnote text"/>
    <w:basedOn w:val="Normal"/>
    <w:semiHidden/>
    <w:pPr>
      <w:ind w:left="578"/>
      <w:jc w:val="left"/>
    </w:pPr>
    <w:rPr>
      <w:rFonts w:cs="Arial"/>
      <w:sz w:val="16"/>
      <w:szCs w:val="20"/>
      <w:lang w:eastAsia="en-US"/>
    </w:rPr>
  </w:style>
  <w:style w:type="character" w:styleId="Appelnotedebasdep">
    <w:name w:val="footnote reference"/>
    <w:basedOn w:val="Policepardfaut"/>
    <w:semiHidden/>
    <w:rPr>
      <w:vertAlign w:val="superscript"/>
    </w:rPr>
  </w:style>
  <w:style w:type="paragraph" w:styleId="Adressedestinataire">
    <w:name w:val="envelope address"/>
    <w:basedOn w:val="Normal"/>
    <w:semiHidden/>
    <w:pPr>
      <w:framePr w:w="7938" w:h="1985" w:hRule="exact" w:hSpace="141" w:wrap="auto" w:hAnchor="page" w:xAlign="center" w:yAlign="bottom"/>
      <w:ind w:left="2835"/>
    </w:pPr>
    <w:rPr>
      <w:rFonts w:cs="Arial"/>
      <w:sz w:val="24"/>
    </w:rPr>
  </w:style>
  <w:style w:type="paragraph" w:styleId="Adresseexpditeur">
    <w:name w:val="envelope return"/>
    <w:basedOn w:val="Normal"/>
    <w:semiHidden/>
    <w:rPr>
      <w:rFonts w:cs="Arial"/>
      <w:szCs w:val="20"/>
    </w:rPr>
  </w:style>
  <w:style w:type="paragraph" w:styleId="AdresseHTML">
    <w:name w:val="HTML Address"/>
    <w:basedOn w:val="Normal"/>
    <w:semiHidden/>
    <w:rPr>
      <w:i/>
      <w:iCs/>
    </w:rPr>
  </w:style>
  <w:style w:type="paragraph" w:styleId="Commentaire">
    <w:name w:val="annotation text"/>
    <w:basedOn w:val="Normal"/>
    <w:link w:val="CommentaireCar"/>
    <w:semiHidden/>
    <w:rPr>
      <w:szCs w:val="20"/>
    </w:rPr>
  </w:style>
  <w:style w:type="paragraph" w:styleId="Date">
    <w:name w:val="Date"/>
    <w:basedOn w:val="Normal"/>
    <w:next w:val="Normal"/>
    <w:semiHidden/>
  </w:style>
  <w:style w:type="paragraph" w:styleId="En-ttedemessage">
    <w:name w:val="Message Header"/>
    <w:basedOn w:val="Normal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Liste2">
    <w:name w:val="List 2"/>
    <w:basedOn w:val="Normal"/>
    <w:semiHidden/>
    <w:pPr>
      <w:ind w:left="291" w:hanging="8"/>
    </w:pPr>
  </w:style>
  <w:style w:type="paragraph" w:styleId="Liste3">
    <w:name w:val="List 3"/>
    <w:basedOn w:val="Normal"/>
    <w:semiHidden/>
    <w:pPr>
      <w:ind w:left="849" w:hanging="283"/>
    </w:pPr>
  </w:style>
  <w:style w:type="paragraph" w:styleId="Liste4">
    <w:name w:val="List 4"/>
    <w:basedOn w:val="Normal"/>
    <w:semiHidden/>
    <w:pPr>
      <w:ind w:left="1132" w:hanging="283"/>
    </w:pPr>
  </w:style>
  <w:style w:type="paragraph" w:styleId="Liste5">
    <w:name w:val="List 5"/>
    <w:basedOn w:val="Normal"/>
    <w:semiHidden/>
    <w:pPr>
      <w:ind w:left="1415" w:hanging="283"/>
    </w:pPr>
  </w:style>
  <w:style w:type="paragraph" w:styleId="Listenumros3">
    <w:name w:val="List Number 3"/>
    <w:basedOn w:val="Normal"/>
    <w:semiHidden/>
    <w:pPr>
      <w:tabs>
        <w:tab w:val="num" w:pos="926"/>
      </w:tabs>
      <w:ind w:left="926" w:hanging="360"/>
    </w:pPr>
  </w:style>
  <w:style w:type="paragraph" w:styleId="Listenumros4">
    <w:name w:val="List Number 4"/>
    <w:basedOn w:val="Normal"/>
    <w:semiHidden/>
    <w:pPr>
      <w:tabs>
        <w:tab w:val="num" w:pos="1209"/>
      </w:tabs>
      <w:ind w:left="1209" w:hanging="360"/>
    </w:pPr>
  </w:style>
  <w:style w:type="paragraph" w:styleId="Listenumros5">
    <w:name w:val="List Number 5"/>
    <w:basedOn w:val="Normal"/>
    <w:semiHidden/>
    <w:pPr>
      <w:numPr>
        <w:numId w:val="23"/>
      </w:numPr>
    </w:pPr>
  </w:style>
  <w:style w:type="paragraph" w:styleId="Listepuces4">
    <w:name w:val="List Bullet 4"/>
    <w:basedOn w:val="Normal"/>
    <w:autoRedefine/>
    <w:semiHidden/>
    <w:pPr>
      <w:tabs>
        <w:tab w:val="num" w:pos="1787"/>
      </w:tabs>
      <w:ind w:left="1787" w:hanging="369"/>
    </w:pPr>
  </w:style>
  <w:style w:type="paragraph" w:styleId="Listepuces5">
    <w:name w:val="List Bullet 5"/>
    <w:basedOn w:val="Normal"/>
    <w:autoRedefine/>
    <w:semiHidden/>
    <w:pPr>
      <w:tabs>
        <w:tab w:val="num" w:pos="1492"/>
      </w:tabs>
      <w:ind w:left="1492" w:hanging="360"/>
    </w:pPr>
  </w:style>
  <w:style w:type="paragraph" w:styleId="Listecontinue">
    <w:name w:val="List Continue"/>
    <w:basedOn w:val="Normal"/>
    <w:semiHidden/>
    <w:pPr>
      <w:spacing w:after="120"/>
      <w:ind w:left="283"/>
    </w:pPr>
  </w:style>
  <w:style w:type="paragraph" w:styleId="Listecontinue2">
    <w:name w:val="List Continue 2"/>
    <w:basedOn w:val="Normal"/>
    <w:semiHidden/>
    <w:pPr>
      <w:spacing w:after="120"/>
      <w:ind w:left="566"/>
    </w:pPr>
  </w:style>
  <w:style w:type="paragraph" w:styleId="Listecontinue3">
    <w:name w:val="List Continue 3"/>
    <w:basedOn w:val="Normal"/>
    <w:semiHidden/>
    <w:pPr>
      <w:spacing w:after="120"/>
      <w:ind w:left="849"/>
    </w:pPr>
  </w:style>
  <w:style w:type="paragraph" w:styleId="Listecontinue4">
    <w:name w:val="List Continue 4"/>
    <w:basedOn w:val="Normal"/>
    <w:semiHidden/>
    <w:pPr>
      <w:spacing w:after="120"/>
      <w:ind w:left="1132"/>
    </w:pPr>
  </w:style>
  <w:style w:type="paragraph" w:styleId="Listecontinue5">
    <w:name w:val="List Continue 5"/>
    <w:basedOn w:val="Normal"/>
    <w:semiHidden/>
    <w:pPr>
      <w:spacing w:after="120"/>
      <w:ind w:left="1415"/>
    </w:pPr>
  </w:style>
  <w:style w:type="paragraph" w:styleId="NormalWeb">
    <w:name w:val="Normal (Web)"/>
    <w:basedOn w:val="Normal"/>
    <w:semiHidden/>
    <w:rPr>
      <w:rFonts w:ascii="Times New Roman" w:hAnsi="Times New Roman"/>
      <w:sz w:val="24"/>
    </w:rPr>
  </w:style>
  <w:style w:type="paragraph" w:styleId="Normalcentr">
    <w:name w:val="Block Text"/>
    <w:basedOn w:val="Normal"/>
    <w:semiHidden/>
    <w:pPr>
      <w:spacing w:after="120"/>
      <w:ind w:left="1440" w:right="1440"/>
    </w:pPr>
  </w:style>
  <w:style w:type="paragraph" w:styleId="Notedefin">
    <w:name w:val="endnote text"/>
    <w:basedOn w:val="Normal"/>
    <w:semiHidden/>
    <w:rPr>
      <w:szCs w:val="20"/>
    </w:rPr>
  </w:style>
  <w:style w:type="paragraph" w:styleId="PrformatHTML">
    <w:name w:val="HTML Preformatted"/>
    <w:basedOn w:val="Normal"/>
    <w:semiHidden/>
    <w:rPr>
      <w:rFonts w:ascii="Courier New" w:hAnsi="Courier New" w:cs="Courier New"/>
      <w:szCs w:val="20"/>
    </w:rPr>
  </w:style>
  <w:style w:type="paragraph" w:styleId="Retrait1religne">
    <w:name w:val="Body Text First Indent"/>
    <w:basedOn w:val="Corpsdetexte"/>
    <w:semiHidden/>
    <w:pPr>
      <w:spacing w:after="120"/>
      <w:ind w:firstLine="210"/>
    </w:pPr>
    <w:rPr>
      <w:b w:val="0"/>
      <w:bCs w:val="0"/>
      <w:u w:val="none"/>
    </w:rPr>
  </w:style>
  <w:style w:type="paragraph" w:styleId="Retraitcorpset1relig">
    <w:name w:val="Body Text First Indent 2"/>
    <w:basedOn w:val="Retraitcorpsdetexte"/>
    <w:semiHidden/>
    <w:pPr>
      <w:tabs>
        <w:tab w:val="clear" w:pos="2520"/>
      </w:tabs>
      <w:spacing w:after="120"/>
      <w:ind w:left="283" w:firstLine="210"/>
      <w:jc w:val="both"/>
    </w:pPr>
    <w:rPr>
      <w:sz w:val="20"/>
    </w:rPr>
  </w:style>
  <w:style w:type="paragraph" w:styleId="Retraitnormal">
    <w:name w:val="Normal Indent"/>
    <w:basedOn w:val="Normal"/>
    <w:semiHidden/>
    <w:pPr>
      <w:ind w:left="708"/>
    </w:pPr>
  </w:style>
  <w:style w:type="paragraph" w:styleId="Salutations">
    <w:name w:val="Salutation"/>
    <w:basedOn w:val="Normal"/>
    <w:next w:val="Normal"/>
    <w:semiHidden/>
  </w:style>
  <w:style w:type="paragraph" w:styleId="Signature">
    <w:name w:val="Signature"/>
    <w:basedOn w:val="Normal"/>
    <w:semiHidden/>
    <w:pPr>
      <w:ind w:left="4252"/>
    </w:pPr>
  </w:style>
  <w:style w:type="paragraph" w:styleId="Signaturelectronique">
    <w:name w:val="E-mail Signature"/>
    <w:basedOn w:val="Normal"/>
    <w:semiHidden/>
  </w:style>
  <w:style w:type="paragraph" w:styleId="Tabledesrfrencesjuridiques">
    <w:name w:val="table of authorities"/>
    <w:basedOn w:val="Normal"/>
    <w:next w:val="Normal"/>
    <w:semiHidden/>
    <w:pPr>
      <w:ind w:left="200" w:hanging="200"/>
    </w:pPr>
  </w:style>
  <w:style w:type="paragraph" w:styleId="Textebrut">
    <w:name w:val="Plain Text"/>
    <w:basedOn w:val="Normal"/>
    <w:semiHidden/>
    <w:rPr>
      <w:rFonts w:ascii="Courier New" w:hAnsi="Courier New" w:cs="Courier New"/>
      <w:szCs w:val="20"/>
    </w:rPr>
  </w:style>
  <w:style w:type="paragraph" w:styleId="Textede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60"/>
      <w:ind w:left="1134" w:hanging="1134"/>
      <w:jc w:val="both"/>
    </w:pPr>
    <w:rPr>
      <w:rFonts w:ascii="Courier New" w:hAnsi="Courier New" w:cs="Courier New"/>
    </w:rPr>
  </w:style>
  <w:style w:type="paragraph" w:styleId="Titredenote">
    <w:name w:val="Note Heading"/>
    <w:basedOn w:val="Normal"/>
    <w:next w:val="Normal"/>
    <w:semiHidden/>
  </w:style>
  <w:style w:type="paragraph" w:styleId="Titreindex">
    <w:name w:val="index heading"/>
    <w:basedOn w:val="Normal"/>
    <w:next w:val="Index1"/>
    <w:semiHidden/>
    <w:rPr>
      <w:rFonts w:cs="Arial"/>
      <w:b/>
      <w:bCs/>
    </w:rPr>
  </w:style>
  <w:style w:type="paragraph" w:styleId="TitreTR">
    <w:name w:val="toa heading"/>
    <w:basedOn w:val="Normal"/>
    <w:next w:val="Normal"/>
    <w:semiHidden/>
    <w:pPr>
      <w:spacing w:before="120"/>
    </w:pPr>
    <w:rPr>
      <w:rFonts w:cs="Arial"/>
      <w:b/>
      <w:bCs/>
      <w:sz w:val="24"/>
    </w:rPr>
  </w:style>
  <w:style w:type="character" w:styleId="Lienhypertextesuivivisit">
    <w:name w:val="FollowedHyperlink"/>
    <w:basedOn w:val="Policepardfaut"/>
    <w:semiHidden/>
    <w:rPr>
      <w:color w:val="800080"/>
      <w:u w:val="single"/>
    </w:rPr>
  </w:style>
  <w:style w:type="paragraph" w:customStyle="1" w:styleId="Figures">
    <w:name w:val="Figures"/>
    <w:basedOn w:val="Corpsdetexte"/>
    <w:next w:val="Corps"/>
    <w:link w:val="FiguresCar"/>
    <w:qFormat/>
    <w:rsid w:val="0003396A"/>
    <w:pPr>
      <w:tabs>
        <w:tab w:val="left" w:pos="3600"/>
        <w:tab w:val="left" w:pos="3960"/>
      </w:tabs>
      <w:spacing w:before="120" w:after="240"/>
      <w:ind w:left="-567" w:right="-567"/>
      <w:jc w:val="center"/>
    </w:pPr>
    <w:rPr>
      <w:rFonts w:ascii="Times New Roman" w:hAnsi="Times New Roman"/>
      <w:b w:val="0"/>
      <w:bCs w:val="0"/>
      <w:szCs w:val="20"/>
      <w:u w:val="none"/>
      <w:lang w:eastAsia="en-US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left"/>
    </w:pPr>
    <w:rPr>
      <w:rFonts w:eastAsia="Arial Unicode MS" w:cs="Arial"/>
      <w:b/>
      <w:bCs/>
      <w:sz w:val="16"/>
      <w:szCs w:val="16"/>
    </w:rPr>
  </w:style>
  <w:style w:type="paragraph" w:customStyle="1" w:styleId="xl25">
    <w:name w:val="xl25"/>
    <w:basedOn w:val="Normal"/>
    <w:pPr>
      <w:spacing w:before="100" w:beforeAutospacing="1" w:after="100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customStyle="1" w:styleId="xl26">
    <w:name w:val="xl26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</w:rPr>
  </w:style>
  <w:style w:type="paragraph" w:customStyle="1" w:styleId="xl27">
    <w:name w:val="xl27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</w:rPr>
  </w:style>
  <w:style w:type="paragraph" w:customStyle="1" w:styleId="xl28">
    <w:name w:val="xl28"/>
    <w:basedOn w:val="Normal"/>
    <w:pPr>
      <w:spacing w:before="100" w:beforeAutospacing="1" w:after="100" w:afterAutospacing="1"/>
      <w:jc w:val="center"/>
    </w:pPr>
    <w:rPr>
      <w:rFonts w:eastAsia="Arial Unicode MS" w:cs="Arial"/>
      <w:b/>
      <w:bCs/>
      <w:sz w:val="16"/>
      <w:szCs w:val="16"/>
    </w:rPr>
  </w:style>
  <w:style w:type="paragraph" w:customStyle="1" w:styleId="xl29">
    <w:name w:val="xl29"/>
    <w:basedOn w:val="Normal"/>
    <w:pPr>
      <w:spacing w:before="100" w:beforeAutospacing="1" w:after="100" w:afterAutospacing="1"/>
      <w:jc w:val="left"/>
    </w:pPr>
    <w:rPr>
      <w:rFonts w:eastAsia="Arial Unicode MS" w:cs="Arial"/>
      <w:sz w:val="16"/>
      <w:szCs w:val="16"/>
      <w:u w:val="single"/>
    </w:rPr>
  </w:style>
  <w:style w:type="paragraph" w:customStyle="1" w:styleId="xl30">
    <w:name w:val="xl30"/>
    <w:basedOn w:val="Normal"/>
    <w:pPr>
      <w:spacing w:before="100" w:beforeAutospacing="1" w:after="100" w:afterAutospacing="1"/>
      <w:jc w:val="center"/>
    </w:pPr>
    <w:rPr>
      <w:rFonts w:eastAsia="Arial Unicode MS" w:cs="Arial"/>
      <w:sz w:val="16"/>
      <w:szCs w:val="16"/>
    </w:rPr>
  </w:style>
  <w:style w:type="character" w:styleId="lev">
    <w:name w:val="Strong"/>
    <w:basedOn w:val="Policepardfaut"/>
    <w:rPr>
      <w:b/>
      <w:bCs/>
    </w:rPr>
  </w:style>
  <w:style w:type="paragraph" w:customStyle="1" w:styleId="RedTxt">
    <w:name w:val="RedTxt"/>
    <w:basedOn w:val="Normal"/>
    <w:pPr>
      <w:widowControl w:val="0"/>
      <w:overflowPunct w:val="0"/>
      <w:autoSpaceDE w:val="0"/>
      <w:autoSpaceDN w:val="0"/>
      <w:adjustRightInd w:val="0"/>
      <w:spacing w:before="0" w:after="0"/>
      <w:jc w:val="left"/>
      <w:textAlignment w:val="baseline"/>
    </w:pPr>
    <w:rPr>
      <w:szCs w:val="18"/>
    </w:rPr>
  </w:style>
  <w:style w:type="paragraph" w:customStyle="1" w:styleId="style18">
    <w:name w:val="style18"/>
    <w:basedOn w:val="Normal"/>
    <w:pPr>
      <w:spacing w:before="100" w:beforeAutospacing="1" w:after="100" w:afterAutospacing="1"/>
      <w:jc w:val="left"/>
    </w:pPr>
    <w:rPr>
      <w:sz w:val="13"/>
      <w:szCs w:val="13"/>
    </w:rPr>
  </w:style>
  <w:style w:type="paragraph" w:customStyle="1" w:styleId="style31">
    <w:name w:val="style31"/>
    <w:basedOn w:val="Normal"/>
    <w:pPr>
      <w:spacing w:before="100" w:beforeAutospacing="1" w:after="100" w:afterAutospacing="1"/>
      <w:jc w:val="left"/>
    </w:pPr>
    <w:rPr>
      <w:b/>
      <w:bCs/>
      <w:color w:val="3F93D0"/>
      <w:sz w:val="15"/>
      <w:szCs w:val="15"/>
    </w:rPr>
  </w:style>
  <w:style w:type="character" w:customStyle="1" w:styleId="spipsurligne">
    <w:name w:val="spip_surligne"/>
    <w:basedOn w:val="Policepardfaut"/>
  </w:style>
  <w:style w:type="paragraph" w:customStyle="1" w:styleId="C1HBullet2">
    <w:name w:val="C1H Bullet 2"/>
    <w:basedOn w:val="Corpsdetexte"/>
    <w:rsid w:val="003A7E97"/>
    <w:pPr>
      <w:keepNext/>
      <w:numPr>
        <w:numId w:val="10"/>
      </w:numPr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Principal-Puce2">
    <w:name w:val="Principal - Puce2"/>
    <w:basedOn w:val="Normal"/>
    <w:qFormat/>
    <w:rsid w:val="008C41FA"/>
    <w:pPr>
      <w:widowControl w:val="0"/>
      <w:numPr>
        <w:numId w:val="9"/>
      </w:numPr>
      <w:spacing w:before="0" w:after="240"/>
      <w:ind w:left="1780" w:hanging="357"/>
    </w:pPr>
  </w:style>
  <w:style w:type="character" w:customStyle="1" w:styleId="Principal-Puce1Car">
    <w:name w:val="Principal - Puce1 Car"/>
    <w:basedOn w:val="Policepardfaut"/>
    <w:rPr>
      <w:rFonts w:ascii="Verdana" w:hAnsi="Verdana"/>
      <w:szCs w:val="24"/>
    </w:rPr>
  </w:style>
  <w:style w:type="paragraph" w:customStyle="1" w:styleId="Principal">
    <w:name w:val="Principal"/>
    <w:basedOn w:val="Normal"/>
    <w:rPr>
      <w:szCs w:val="20"/>
    </w:rPr>
  </w:style>
  <w:style w:type="character" w:customStyle="1" w:styleId="Principal-Puce2Car">
    <w:name w:val="Principal - Puce2 Car"/>
    <w:basedOn w:val="Policepardfaut"/>
    <w:rPr>
      <w:rFonts w:ascii="Verdana" w:hAnsi="Verdana"/>
      <w:szCs w:val="24"/>
    </w:rPr>
  </w:style>
  <w:style w:type="paragraph" w:customStyle="1" w:styleId="Principal-P2">
    <w:name w:val="Principal - P2"/>
    <w:basedOn w:val="Listepuces2"/>
    <w:qFormat/>
    <w:rsid w:val="00B067B6"/>
    <w:pPr>
      <w:keepNext/>
      <w:tabs>
        <w:tab w:val="left" w:pos="851"/>
      </w:tabs>
      <w:ind w:left="1323"/>
      <w:jc w:val="both"/>
    </w:pPr>
    <w:rPr>
      <w:bCs w:val="0"/>
      <w:szCs w:val="22"/>
    </w:rPr>
  </w:style>
  <w:style w:type="character" w:customStyle="1" w:styleId="PrincipalCar">
    <w:name w:val="Principal Car"/>
    <w:basedOn w:val="Policepardfaut"/>
    <w:rPr>
      <w:rFonts w:ascii="Verdana" w:hAnsi="Verdana"/>
    </w:rPr>
  </w:style>
  <w:style w:type="character" w:customStyle="1" w:styleId="Listepuces2Car">
    <w:name w:val="Liste à puces 2 Car"/>
    <w:basedOn w:val="Policepardfaut"/>
    <w:semiHidden/>
    <w:rPr>
      <w:rFonts w:ascii="Verdana" w:hAnsi="Verdana"/>
      <w:szCs w:val="24"/>
    </w:rPr>
  </w:style>
  <w:style w:type="character" w:customStyle="1" w:styleId="Principal-P2Car">
    <w:name w:val="Principal - P2 Car"/>
    <w:basedOn w:val="Listepuces2Car"/>
    <w:rPr>
      <w:rFonts w:ascii="Verdana" w:hAnsi="Verdana"/>
      <w:szCs w:val="24"/>
    </w:rPr>
  </w:style>
  <w:style w:type="character" w:styleId="Appeldenotedefin">
    <w:name w:val="endnote reference"/>
    <w:basedOn w:val="Policepardfaut"/>
    <w:semiHidden/>
    <w:rPr>
      <w:vertAlign w:val="superscript"/>
    </w:rPr>
  </w:style>
  <w:style w:type="character" w:customStyle="1" w:styleId="ListepucesCar">
    <w:name w:val="Liste à puces Car"/>
    <w:basedOn w:val="Policepardfaut"/>
    <w:semiHidden/>
    <w:rPr>
      <w:rFonts w:ascii="Verdana" w:hAnsi="Verdana"/>
      <w:szCs w:val="24"/>
    </w:rPr>
  </w:style>
  <w:style w:type="character" w:customStyle="1" w:styleId="Principal-P1Car">
    <w:name w:val="Principal - P1 Car"/>
    <w:basedOn w:val="ListepucesCar"/>
    <w:rPr>
      <w:rFonts w:ascii="Verdana" w:hAnsi="Verdana"/>
      <w:szCs w:val="24"/>
    </w:rPr>
  </w:style>
  <w:style w:type="paragraph" w:customStyle="1" w:styleId="vs">
    <w:name w:val="vs"/>
    <w:basedOn w:val="Figures"/>
    <w:pPr>
      <w:tabs>
        <w:tab w:val="clear" w:pos="3600"/>
        <w:tab w:val="clear" w:pos="3960"/>
      </w:tabs>
      <w:spacing w:before="60" w:after="0"/>
    </w:pPr>
    <w:rPr>
      <w:rFonts w:ascii="Verdana" w:hAnsi="Verdana" w:cs="Arial"/>
      <w:sz w:val="40"/>
      <w:szCs w:val="24"/>
      <w:lang w:eastAsia="fr-FR"/>
    </w:rPr>
  </w:style>
  <w:style w:type="paragraph" w:customStyle="1" w:styleId="StyleHeading3LeftLeft0cmFirstline0cmAfter6pt">
    <w:name w:val="Style Heading 3 + Left Left:  0 cm First line:  0 cm After:  6 pt"/>
    <w:basedOn w:val="Titre3"/>
    <w:autoRedefine/>
    <w:rsid w:val="00F85C6C"/>
    <w:pPr>
      <w:keepLines/>
      <w:numPr>
        <w:ilvl w:val="0"/>
        <w:numId w:val="0"/>
      </w:numPr>
      <w:tabs>
        <w:tab w:val="left" w:pos="5670"/>
      </w:tabs>
      <w:spacing w:before="240"/>
      <w:jc w:val="left"/>
      <w:outlineLvl w:val="3"/>
    </w:pPr>
    <w:rPr>
      <w:kern w:val="0"/>
      <w:sz w:val="20"/>
      <w:u w:val="single"/>
    </w:rPr>
  </w:style>
  <w:style w:type="paragraph" w:customStyle="1" w:styleId="RedNomDoc">
    <w:name w:val="RedNomDoc"/>
    <w:basedOn w:val="Normal"/>
    <w:pPr>
      <w:widowControl w:val="0"/>
      <w:spacing w:before="0" w:after="0"/>
      <w:jc w:val="center"/>
    </w:pPr>
    <w:rPr>
      <w:rFonts w:ascii="Arial" w:hAnsi="Arial"/>
      <w:b/>
      <w:snapToGrid w:val="0"/>
      <w:sz w:val="30"/>
      <w:szCs w:val="20"/>
    </w:rPr>
  </w:style>
  <w:style w:type="paragraph" w:customStyle="1" w:styleId="Normaltableau">
    <w:name w:val="Normal tableau"/>
    <w:basedOn w:val="Normal"/>
    <w:autoRedefine/>
    <w:pPr>
      <w:spacing w:before="0" w:after="100" w:afterAutospacing="1"/>
      <w:jc w:val="left"/>
    </w:pPr>
    <w:rPr>
      <w:rFonts w:cs="Tahoma"/>
      <w:szCs w:val="20"/>
    </w:rPr>
  </w:style>
  <w:style w:type="paragraph" w:customStyle="1" w:styleId="xl31">
    <w:name w:val="xl31"/>
    <w:basedOn w:val="Normal"/>
    <w:pPr>
      <w:pBdr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2">
    <w:name w:val="xl32"/>
    <w:basedOn w:val="Normal"/>
    <w:pPr>
      <w:pBdr>
        <w:left w:val="single" w:sz="4" w:space="0" w:color="C0C0C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Normal"/>
    <w:pPr>
      <w:pBdr>
        <w:top w:val="single" w:sz="4" w:space="0" w:color="008080"/>
        <w:left w:val="double" w:sz="6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4">
    <w:name w:val="xl34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5">
    <w:name w:val="xl35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6">
    <w:name w:val="xl36"/>
    <w:basedOn w:val="Normal"/>
    <w:pPr>
      <w:pBdr>
        <w:top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7">
    <w:name w:val="xl37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38">
    <w:name w:val="xl38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39">
    <w:name w:val="xl39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40">
    <w:name w:val="xl40"/>
    <w:basedOn w:val="Normal"/>
    <w:pPr>
      <w:pBdr>
        <w:top w:val="single" w:sz="4" w:space="0" w:color="008080"/>
        <w:left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1">
    <w:name w:val="xl41"/>
    <w:basedOn w:val="Normal"/>
    <w:pPr>
      <w:pBdr>
        <w:top w:val="single" w:sz="4" w:space="0" w:color="00808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2">
    <w:name w:val="xl42"/>
    <w:basedOn w:val="Normal"/>
    <w:pPr>
      <w:pBdr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3">
    <w:name w:val="xl43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4">
    <w:name w:val="xl44"/>
    <w:basedOn w:val="Normal"/>
    <w:pPr>
      <w:pBdr>
        <w:top w:val="single" w:sz="4" w:space="0" w:color="33CCCC"/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5">
    <w:name w:val="xl45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6">
    <w:name w:val="xl46"/>
    <w:basedOn w:val="Normal"/>
    <w:pPr>
      <w:pBdr>
        <w:top w:val="single" w:sz="4" w:space="0" w:color="00808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14"/>
      <w:szCs w:val="14"/>
    </w:rPr>
  </w:style>
  <w:style w:type="paragraph" w:customStyle="1" w:styleId="xl47">
    <w:name w:val="xl47"/>
    <w:basedOn w:val="Normal"/>
    <w:pPr>
      <w:pBdr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8">
    <w:name w:val="xl48"/>
    <w:basedOn w:val="Normal"/>
    <w:pPr>
      <w:pBdr>
        <w:top w:val="single" w:sz="4" w:space="0" w:color="33CCCC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49">
    <w:name w:val="xl49"/>
    <w:basedOn w:val="Normal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0">
    <w:name w:val="xl50"/>
    <w:basedOn w:val="Normal"/>
    <w:pPr>
      <w:pBdr>
        <w:left w:val="double" w:sz="6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1">
    <w:name w:val="xl51"/>
    <w:basedOn w:val="Normal"/>
    <w:pPr>
      <w:pBdr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2">
    <w:name w:val="xl52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3">
    <w:name w:val="xl53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4">
    <w:name w:val="xl54"/>
    <w:basedOn w:val="Normal"/>
    <w:pPr>
      <w:pBdr>
        <w:bottom w:val="single" w:sz="4" w:space="0" w:color="000080"/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55">
    <w:name w:val="xl55"/>
    <w:basedOn w:val="Normal"/>
    <w:pPr>
      <w:pBdr>
        <w:left w:val="double" w:sz="6" w:space="0" w:color="00808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6">
    <w:name w:val="xl56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7">
    <w:name w:val="xl57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8">
    <w:name w:val="xl58"/>
    <w:basedOn w:val="Normal"/>
    <w:pPr>
      <w:pBdr>
        <w:left w:val="single" w:sz="4" w:space="0" w:color="C0C0C0"/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59">
    <w:name w:val="xl59"/>
    <w:basedOn w:val="Normal"/>
    <w:pPr>
      <w:pBdr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0">
    <w:name w:val="xl60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1">
    <w:name w:val="xl61"/>
    <w:basedOn w:val="Normal"/>
    <w:pPr>
      <w:pBdr>
        <w:left w:val="single" w:sz="4" w:space="0" w:color="C0C0C0"/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2">
    <w:name w:val="xl62"/>
    <w:basedOn w:val="Normal"/>
    <w:pPr>
      <w:pBdr>
        <w:left w:val="single" w:sz="4" w:space="0" w:color="008080"/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3">
    <w:name w:val="xl63"/>
    <w:basedOn w:val="Normal"/>
    <w:pPr>
      <w:pBdr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4">
    <w:name w:val="xl64"/>
    <w:basedOn w:val="Normal"/>
    <w:pPr>
      <w:pBdr>
        <w:left w:val="single" w:sz="4" w:space="0" w:color="C0C0C0"/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65">
    <w:name w:val="xl65"/>
    <w:basedOn w:val="Normal"/>
    <w:pPr>
      <w:pBdr>
        <w:top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color w:val="008080"/>
      <w:sz w:val="14"/>
      <w:szCs w:val="14"/>
    </w:rPr>
  </w:style>
  <w:style w:type="paragraph" w:customStyle="1" w:styleId="xl66">
    <w:name w:val="xl66"/>
    <w:basedOn w:val="Normal"/>
    <w:pPr>
      <w:pBdr>
        <w:top w:val="single" w:sz="4" w:space="0" w:color="008080"/>
        <w:bottom w:val="single" w:sz="4" w:space="0" w:color="C0C0C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67">
    <w:name w:val="xl67"/>
    <w:basedOn w:val="Normal"/>
    <w:pPr>
      <w:pBdr>
        <w:top w:val="single" w:sz="4" w:space="0" w:color="33CCCC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68">
    <w:name w:val="xl68"/>
    <w:basedOn w:val="Normal"/>
    <w:pPr>
      <w:pBdr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69">
    <w:name w:val="xl69"/>
    <w:basedOn w:val="Normal"/>
    <w:pPr>
      <w:pBdr>
        <w:bottom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0">
    <w:name w:val="xl70"/>
    <w:basedOn w:val="Normal"/>
    <w:pPr>
      <w:pBdr>
        <w:top w:val="double" w:sz="6" w:space="0" w:color="000080"/>
        <w:left w:val="double" w:sz="6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b/>
      <w:bCs/>
      <w:color w:val="000080"/>
      <w:sz w:val="16"/>
      <w:szCs w:val="16"/>
    </w:rPr>
  </w:style>
  <w:style w:type="paragraph" w:customStyle="1" w:styleId="xl71">
    <w:name w:val="xl71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2">
    <w:name w:val="xl72"/>
    <w:basedOn w:val="Normal"/>
    <w:pPr>
      <w:pBdr>
        <w:top w:val="single" w:sz="4" w:space="0" w:color="33CCCC"/>
        <w:left w:val="double" w:sz="6" w:space="0" w:color="000080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3">
    <w:name w:val="xl73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74">
    <w:name w:val="xl74"/>
    <w:basedOn w:val="Normal"/>
    <w:pPr>
      <w:pBdr>
        <w:top w:val="single" w:sz="4" w:space="0" w:color="33CCCC"/>
        <w:left w:val="double" w:sz="6" w:space="0" w:color="008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5">
    <w:name w:val="xl75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6">
    <w:name w:val="xl76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7">
    <w:name w:val="xl77"/>
    <w:basedOn w:val="Normal"/>
    <w:pPr>
      <w:pBdr>
        <w:top w:val="single" w:sz="4" w:space="0" w:color="33CCCC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8">
    <w:name w:val="xl78"/>
    <w:basedOn w:val="Normal"/>
    <w:pPr>
      <w:pBdr>
        <w:top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79">
    <w:name w:val="xl79"/>
    <w:basedOn w:val="Normal"/>
    <w:pPr>
      <w:pBdr>
        <w:top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0">
    <w:name w:val="xl80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1">
    <w:name w:val="xl81"/>
    <w:basedOn w:val="Normal"/>
    <w:pPr>
      <w:pBdr>
        <w:top w:val="single" w:sz="4" w:space="0" w:color="33CCCC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2">
    <w:name w:val="xl82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3">
    <w:name w:val="xl83"/>
    <w:basedOn w:val="Normal"/>
    <w:pPr>
      <w:pBdr>
        <w:top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4">
    <w:name w:val="xl84"/>
    <w:basedOn w:val="Normal"/>
    <w:pPr>
      <w:pBdr>
        <w:top w:val="single" w:sz="4" w:space="0" w:color="33CCCC"/>
        <w:left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85">
    <w:name w:val="xl85"/>
    <w:basedOn w:val="Normal"/>
    <w:pPr>
      <w:pBdr>
        <w:top w:val="single" w:sz="4" w:space="0" w:color="000080"/>
        <w:left w:val="double" w:sz="6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6">
    <w:name w:val="xl86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7">
    <w:name w:val="xl87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8">
    <w:name w:val="xl88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89">
    <w:name w:val="xl89"/>
    <w:basedOn w:val="Normal"/>
    <w:pPr>
      <w:pBdr>
        <w:top w:val="single" w:sz="4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0">
    <w:name w:val="xl90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1">
    <w:name w:val="xl91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2">
    <w:name w:val="xl92"/>
    <w:basedOn w:val="Normal"/>
    <w:pPr>
      <w:pBdr>
        <w:top w:val="single" w:sz="4" w:space="0" w:color="000080"/>
        <w:left w:val="single" w:sz="4" w:space="0" w:color="008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3">
    <w:name w:val="xl93"/>
    <w:basedOn w:val="Normal"/>
    <w:pPr>
      <w:pBdr>
        <w:top w:val="single" w:sz="4" w:space="0" w:color="000080"/>
        <w:bottom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4">
    <w:name w:val="xl94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95">
    <w:name w:val="xl95"/>
    <w:basedOn w:val="Normal"/>
    <w:pPr>
      <w:pBdr>
        <w:top w:val="single" w:sz="4" w:space="0" w:color="33CCCC"/>
        <w:left w:val="double" w:sz="6" w:space="0" w:color="000080"/>
        <w:bottom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6">
    <w:name w:val="xl96"/>
    <w:basedOn w:val="Normal"/>
    <w:pPr>
      <w:pBdr>
        <w:top w:val="single" w:sz="4" w:space="0" w:color="33CCCC"/>
        <w:left w:val="double" w:sz="6" w:space="0" w:color="00008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7">
    <w:name w:val="xl97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8">
    <w:name w:val="xl98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99">
    <w:name w:val="xl99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0">
    <w:name w:val="xl100"/>
    <w:basedOn w:val="Normal"/>
    <w:pPr>
      <w:pBdr>
        <w:top w:val="single" w:sz="4" w:space="0" w:color="33CCCC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1">
    <w:name w:val="xl101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2">
    <w:name w:val="xl102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3">
    <w:name w:val="xl103"/>
    <w:basedOn w:val="Normal"/>
    <w:pPr>
      <w:pBdr>
        <w:top w:val="single" w:sz="4" w:space="0" w:color="33CCCC"/>
        <w:left w:val="single" w:sz="4" w:space="0" w:color="008080"/>
        <w:bottom w:val="single" w:sz="4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4">
    <w:name w:val="xl104"/>
    <w:basedOn w:val="Normal"/>
    <w:pPr>
      <w:pBdr>
        <w:top w:val="single" w:sz="4" w:space="0" w:color="33CCCC"/>
        <w:bottom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5">
    <w:name w:val="xl105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06">
    <w:name w:val="xl106"/>
    <w:basedOn w:val="Normal"/>
    <w:pPr>
      <w:pBdr>
        <w:top w:val="single" w:sz="4" w:space="0" w:color="008080"/>
        <w:left w:val="double" w:sz="6" w:space="0" w:color="008080"/>
        <w:bottom w:val="single" w:sz="4" w:space="0" w:color="C0C0C0"/>
      </w:pBdr>
      <w:shd w:val="clear" w:color="auto" w:fill="CCFFFF"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07">
    <w:name w:val="xl107"/>
    <w:basedOn w:val="Normal"/>
    <w:pPr>
      <w:pBdr>
        <w:top w:val="single" w:sz="4" w:space="0" w:color="33CCCC"/>
        <w:left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8">
    <w:name w:val="xl108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09">
    <w:name w:val="xl109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0">
    <w:name w:val="xl110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1">
    <w:name w:val="xl111"/>
    <w:basedOn w:val="Normal"/>
    <w:pPr>
      <w:pBdr>
        <w:top w:val="single" w:sz="4" w:space="0" w:color="33CCCC"/>
        <w:bottom w:val="single" w:sz="4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2">
    <w:name w:val="xl112"/>
    <w:basedOn w:val="Normal"/>
    <w:pPr>
      <w:pBdr>
        <w:top w:val="single" w:sz="4" w:space="0" w:color="33CCCC"/>
        <w:left w:val="single" w:sz="4" w:space="0" w:color="C0C0C0"/>
        <w:bottom w:val="single" w:sz="4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13">
    <w:name w:val="xl113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4">
    <w:name w:val="xl114"/>
    <w:basedOn w:val="Normal"/>
    <w:pPr>
      <w:pBdr>
        <w:top w:val="single" w:sz="4" w:space="0" w:color="000080"/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5">
    <w:name w:val="xl115"/>
    <w:basedOn w:val="Normal"/>
    <w:pPr>
      <w:pBdr>
        <w:top w:val="single" w:sz="4" w:space="0" w:color="00008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6">
    <w:name w:val="xl116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7">
    <w:name w:val="xl117"/>
    <w:basedOn w:val="Normal"/>
    <w:pPr>
      <w:pBdr>
        <w:top w:val="single" w:sz="4" w:space="0" w:color="33CCCC"/>
        <w:left w:val="single" w:sz="4" w:space="0" w:color="C0C0C0"/>
        <w:bottom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18">
    <w:name w:val="xl118"/>
    <w:basedOn w:val="Normal"/>
    <w:pPr>
      <w:pBdr>
        <w:left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19">
    <w:name w:val="xl119"/>
    <w:basedOn w:val="Normal"/>
    <w:pPr>
      <w:pBdr>
        <w:top w:val="single" w:sz="4" w:space="0" w:color="000080"/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0">
    <w:name w:val="xl120"/>
    <w:basedOn w:val="Normal"/>
    <w:pPr>
      <w:pBdr>
        <w:top w:val="single" w:sz="4" w:space="0" w:color="000080"/>
        <w:left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1">
    <w:name w:val="xl121"/>
    <w:basedOn w:val="Normal"/>
    <w:pPr>
      <w:pBdr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22">
    <w:name w:val="xl122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3">
    <w:name w:val="xl123"/>
    <w:basedOn w:val="Normal"/>
    <w:pPr>
      <w:pBdr>
        <w:top w:val="single" w:sz="4" w:space="0" w:color="000080"/>
        <w:left w:val="double" w:sz="6" w:space="0" w:color="00008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4">
    <w:name w:val="xl124"/>
    <w:basedOn w:val="Normal"/>
    <w:pPr>
      <w:pBdr>
        <w:top w:val="single" w:sz="4" w:space="0" w:color="000080"/>
        <w:left w:val="single" w:sz="4" w:space="0" w:color="C0C0C0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5">
    <w:name w:val="xl125"/>
    <w:basedOn w:val="Normal"/>
    <w:pPr>
      <w:pBdr>
        <w:top w:val="single" w:sz="4" w:space="0" w:color="000080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6">
    <w:name w:val="xl126"/>
    <w:basedOn w:val="Normal"/>
    <w:pPr>
      <w:pBdr>
        <w:top w:val="single" w:sz="4" w:space="0" w:color="000080"/>
        <w:left w:val="single" w:sz="4" w:space="0" w:color="C0C0C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7">
    <w:name w:val="xl127"/>
    <w:basedOn w:val="Normal"/>
    <w:pPr>
      <w:pBdr>
        <w:top w:val="single" w:sz="4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28">
    <w:name w:val="xl128"/>
    <w:basedOn w:val="Normal"/>
    <w:pPr>
      <w:pBdr>
        <w:top w:val="single" w:sz="4" w:space="0" w:color="000080"/>
        <w:left w:val="single" w:sz="4" w:space="0" w:color="C0C0C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29">
    <w:name w:val="xl129"/>
    <w:basedOn w:val="Normal"/>
    <w:pPr>
      <w:pBdr>
        <w:top w:val="single" w:sz="4" w:space="0" w:color="000080"/>
        <w:left w:val="single" w:sz="4" w:space="0" w:color="C0C0C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0">
    <w:name w:val="xl130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31">
    <w:name w:val="xl131"/>
    <w:basedOn w:val="Normal"/>
    <w:pPr>
      <w:pBdr>
        <w:top w:val="single" w:sz="4" w:space="0" w:color="33CCCC"/>
        <w:bottom w:val="single" w:sz="4" w:space="0" w:color="33CCCC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32">
    <w:name w:val="xl132"/>
    <w:basedOn w:val="Normal"/>
    <w:pPr>
      <w:pBdr>
        <w:top w:val="single" w:sz="4" w:space="0" w:color="33CCCC"/>
        <w:left w:val="single" w:sz="4" w:space="0" w:color="C0C0C0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3">
    <w:name w:val="xl133"/>
    <w:basedOn w:val="Normal"/>
    <w:pPr>
      <w:pBdr>
        <w:top w:val="single" w:sz="4" w:space="0" w:color="33CCCC"/>
        <w:bottom w:val="single" w:sz="4" w:space="0" w:color="33CCCC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34">
    <w:name w:val="xl134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35">
    <w:name w:val="xl135"/>
    <w:basedOn w:val="Normal"/>
    <w:pPr>
      <w:pBdr>
        <w:top w:val="single" w:sz="4" w:space="0" w:color="000080"/>
        <w:left w:val="single" w:sz="4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szCs w:val="20"/>
    </w:rPr>
  </w:style>
  <w:style w:type="paragraph" w:customStyle="1" w:styleId="xl136">
    <w:name w:val="xl136"/>
    <w:basedOn w:val="Normal"/>
    <w:pPr>
      <w:pBdr>
        <w:right w:val="double" w:sz="6" w:space="0" w:color="00008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37">
    <w:name w:val="xl137"/>
    <w:basedOn w:val="Normal"/>
    <w:pPr>
      <w:pBdr>
        <w:left w:val="single" w:sz="4" w:space="0" w:color="000080"/>
        <w:bottom w:val="double" w:sz="6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szCs w:val="20"/>
    </w:rPr>
  </w:style>
  <w:style w:type="paragraph" w:customStyle="1" w:styleId="xl138">
    <w:name w:val="xl138"/>
    <w:basedOn w:val="Normal"/>
    <w:pPr>
      <w:pBdr>
        <w:bottom w:val="double" w:sz="6" w:space="0" w:color="000080"/>
        <w:right w:val="double" w:sz="6" w:space="0" w:color="000080"/>
      </w:pBdr>
      <w:spacing w:before="100" w:beforeAutospacing="1" w:after="100" w:afterAutospacing="1"/>
      <w:jc w:val="left"/>
    </w:pPr>
    <w:rPr>
      <w:rFonts w:ascii="Arial" w:eastAsia="Arial Unicode MS" w:hAnsi="Arial" w:cs="Arial"/>
      <w:sz w:val="16"/>
      <w:szCs w:val="16"/>
    </w:rPr>
  </w:style>
  <w:style w:type="paragraph" w:customStyle="1" w:styleId="xl139">
    <w:name w:val="xl139"/>
    <w:basedOn w:val="Normal"/>
    <w:pPr>
      <w:pBdr>
        <w:top w:val="double" w:sz="6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i/>
      <w:iCs/>
      <w:color w:val="000080"/>
      <w:sz w:val="16"/>
      <w:szCs w:val="16"/>
    </w:rPr>
  </w:style>
  <w:style w:type="paragraph" w:customStyle="1" w:styleId="xl140">
    <w:name w:val="xl140"/>
    <w:basedOn w:val="Normal"/>
    <w:pPr>
      <w:pBdr>
        <w:top w:val="double" w:sz="6" w:space="0" w:color="000080"/>
        <w:bottom w:val="single" w:sz="4" w:space="0" w:color="000080"/>
        <w:right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i/>
      <w:iCs/>
      <w:color w:val="000080"/>
      <w:sz w:val="16"/>
      <w:szCs w:val="16"/>
    </w:rPr>
  </w:style>
  <w:style w:type="paragraph" w:customStyle="1" w:styleId="xl141">
    <w:name w:val="xl141"/>
    <w:basedOn w:val="Normal"/>
    <w:pPr>
      <w:pBdr>
        <w:left w:val="single" w:sz="4" w:space="0" w:color="C0C0C0"/>
        <w:bottom w:val="double" w:sz="6" w:space="0" w:color="000080"/>
        <w:right w:val="single" w:sz="4" w:space="0" w:color="C0C0C0"/>
      </w:pBdr>
      <w:shd w:val="clear" w:color="auto" w:fill="CC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42">
    <w:name w:val="xl142"/>
    <w:basedOn w:val="Normal"/>
    <w:pPr>
      <w:pBdr>
        <w:left w:val="double" w:sz="6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3">
    <w:name w:val="xl143"/>
    <w:basedOn w:val="Normal"/>
    <w:pPr>
      <w:pBdr>
        <w:left w:val="double" w:sz="6" w:space="0" w:color="000080"/>
        <w:bottom w:val="single" w:sz="4" w:space="0" w:color="auto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4">
    <w:name w:val="xl144"/>
    <w:basedOn w:val="Normal"/>
    <w:pPr>
      <w:pBdr>
        <w:top w:val="single" w:sz="4" w:space="0" w:color="000080"/>
        <w:left w:val="double" w:sz="6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5">
    <w:name w:val="xl145"/>
    <w:basedOn w:val="Normal"/>
    <w:pPr>
      <w:pBdr>
        <w:left w:val="double" w:sz="6" w:space="0" w:color="000080"/>
        <w:bottom w:val="double" w:sz="6" w:space="0" w:color="000080"/>
        <w:right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b/>
      <w:bCs/>
      <w:color w:val="000080"/>
      <w:sz w:val="24"/>
    </w:rPr>
  </w:style>
  <w:style w:type="paragraph" w:customStyle="1" w:styleId="xl146">
    <w:name w:val="xl146"/>
    <w:basedOn w:val="Normal"/>
    <w:pPr>
      <w:pBdr>
        <w:top w:val="single" w:sz="4" w:space="0" w:color="C0C0C0"/>
        <w:left w:val="single" w:sz="4" w:space="0" w:color="00808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47">
    <w:name w:val="xl147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48">
    <w:name w:val="xl148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49">
    <w:name w:val="xl149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0">
    <w:name w:val="xl150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1">
    <w:name w:val="xl151"/>
    <w:basedOn w:val="Normal"/>
    <w:pPr>
      <w:pBdr>
        <w:top w:val="double" w:sz="6" w:space="0" w:color="000080"/>
        <w:left w:val="double" w:sz="6" w:space="0" w:color="000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2">
    <w:name w:val="xl152"/>
    <w:basedOn w:val="Normal"/>
    <w:pPr>
      <w:pBdr>
        <w:top w:val="double" w:sz="6" w:space="0" w:color="000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3">
    <w:name w:val="xl153"/>
    <w:basedOn w:val="Normal"/>
    <w:pPr>
      <w:pBdr>
        <w:top w:val="double" w:sz="6" w:space="0" w:color="000080"/>
        <w:right w:val="double" w:sz="6" w:space="0" w:color="008080"/>
      </w:pBdr>
      <w:shd w:val="clear" w:color="auto" w:fill="00FFFF"/>
      <w:spacing w:before="100" w:beforeAutospacing="1" w:after="100" w:afterAutospacing="1"/>
      <w:jc w:val="center"/>
      <w:textAlignment w:val="center"/>
    </w:pPr>
    <w:rPr>
      <w:rFonts w:eastAsia="Arial Unicode MS" w:cs="Arial Unicode MS"/>
      <w:b/>
      <w:bCs/>
      <w:color w:val="000080"/>
      <w:sz w:val="28"/>
      <w:szCs w:val="28"/>
    </w:rPr>
  </w:style>
  <w:style w:type="paragraph" w:customStyle="1" w:styleId="xl154">
    <w:name w:val="xl154"/>
    <w:basedOn w:val="Normal"/>
    <w:pPr>
      <w:pBdr>
        <w:left w:val="double" w:sz="6" w:space="0" w:color="000080"/>
        <w:bottom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5">
    <w:name w:val="xl155"/>
    <w:basedOn w:val="Normal"/>
    <w:pPr>
      <w:pBdr>
        <w:bottom w:val="double" w:sz="6" w:space="0" w:color="000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6">
    <w:name w:val="xl156"/>
    <w:basedOn w:val="Normal"/>
    <w:pPr>
      <w:pBdr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57">
    <w:name w:val="xl157"/>
    <w:basedOn w:val="Normal"/>
    <w:pPr>
      <w:pBdr>
        <w:top w:val="double" w:sz="6" w:space="0" w:color="008080"/>
        <w:left w:val="double" w:sz="6" w:space="0" w:color="008080"/>
        <w:bottom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color w:val="008080"/>
      <w:sz w:val="22"/>
      <w:szCs w:val="22"/>
    </w:rPr>
  </w:style>
  <w:style w:type="paragraph" w:customStyle="1" w:styleId="xl158">
    <w:name w:val="xl158"/>
    <w:basedOn w:val="Normal"/>
    <w:pPr>
      <w:pBdr>
        <w:top w:val="double" w:sz="6" w:space="0" w:color="008080"/>
        <w:bottom w:val="single" w:sz="4" w:space="0" w:color="C0C0C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59">
    <w:name w:val="xl159"/>
    <w:basedOn w:val="Normal"/>
    <w:pPr>
      <w:pBdr>
        <w:top w:val="double" w:sz="6" w:space="0" w:color="008080"/>
        <w:bottom w:val="single" w:sz="4" w:space="0" w:color="C0C0C0"/>
        <w:right w:val="double" w:sz="6" w:space="0" w:color="008080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160">
    <w:name w:val="xl160"/>
    <w:basedOn w:val="Normal"/>
    <w:pPr>
      <w:pBdr>
        <w:top w:val="single" w:sz="4" w:space="0" w:color="C0C0C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1">
    <w:name w:val="xl161"/>
    <w:basedOn w:val="Normal"/>
    <w:pPr>
      <w:pBdr>
        <w:top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2">
    <w:name w:val="xl162"/>
    <w:basedOn w:val="Normal"/>
    <w:pPr>
      <w:pBdr>
        <w:top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3">
    <w:name w:val="xl163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4">
    <w:name w:val="xl164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double" w:sz="6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5">
    <w:name w:val="xl165"/>
    <w:basedOn w:val="Normal"/>
    <w:pPr>
      <w:pBdr>
        <w:top w:val="single" w:sz="4" w:space="0" w:color="C0C0C0"/>
        <w:left w:val="double" w:sz="6" w:space="0" w:color="008080"/>
        <w:bottom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6">
    <w:name w:val="xl166"/>
    <w:basedOn w:val="Normal"/>
    <w:pPr>
      <w:pBdr>
        <w:top w:val="single" w:sz="4" w:space="0" w:color="C0C0C0"/>
        <w:left w:val="single" w:sz="4" w:space="0" w:color="008080"/>
        <w:bottom w:val="single" w:sz="4" w:space="0" w:color="008080"/>
        <w:right w:val="single" w:sz="4" w:space="0" w:color="C0C0C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7">
    <w:name w:val="xl167"/>
    <w:basedOn w:val="Normal"/>
    <w:pPr>
      <w:pBdr>
        <w:top w:val="single" w:sz="4" w:space="0" w:color="C0C0C0"/>
        <w:left w:val="single" w:sz="4" w:space="0" w:color="C0C0C0"/>
        <w:bottom w:val="single" w:sz="4" w:space="0" w:color="008080"/>
        <w:right w:val="single" w:sz="4" w:space="0" w:color="008080"/>
      </w:pBdr>
      <w:spacing w:before="100" w:beforeAutospacing="1" w:after="100" w:afterAutospacing="1"/>
      <w:jc w:val="center"/>
      <w:textAlignment w:val="center"/>
    </w:pPr>
    <w:rPr>
      <w:rFonts w:ascii="Helv" w:eastAsia="Arial Unicode MS" w:hAnsi="Helv" w:cs="Arial Unicode MS"/>
      <w:color w:val="008080"/>
      <w:sz w:val="24"/>
    </w:rPr>
  </w:style>
  <w:style w:type="paragraph" w:customStyle="1" w:styleId="xl168">
    <w:name w:val="xl168"/>
    <w:basedOn w:val="Normal"/>
    <w:pPr>
      <w:pBdr>
        <w:bottom w:val="double" w:sz="6" w:space="0" w:color="000080"/>
        <w:right w:val="single" w:sz="4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69">
    <w:name w:val="xl169"/>
    <w:basedOn w:val="Normal"/>
    <w:pPr>
      <w:pBdr>
        <w:left w:val="single" w:sz="4" w:space="0" w:color="C0C0C0"/>
        <w:bottom w:val="double" w:sz="6" w:space="0" w:color="000080"/>
        <w:right w:val="double" w:sz="6" w:space="0" w:color="008080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0">
    <w:name w:val="xl170"/>
    <w:basedOn w:val="Normal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71">
    <w:name w:val="xl171"/>
    <w:basedOn w:val="Normal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6"/>
      <w:szCs w:val="16"/>
    </w:rPr>
  </w:style>
  <w:style w:type="paragraph" w:customStyle="1" w:styleId="xl172">
    <w:name w:val="xl172"/>
    <w:basedOn w:val="Normal"/>
    <w:pPr>
      <w:pBdr>
        <w:left w:val="double" w:sz="6" w:space="0" w:color="auto"/>
        <w:right w:val="single" w:sz="4" w:space="0" w:color="C0C0C0"/>
      </w:pBdr>
      <w:spacing w:before="100" w:beforeAutospacing="1" w:after="100" w:afterAutospacing="1"/>
      <w:jc w:val="center"/>
    </w:pPr>
    <w:rPr>
      <w:rFonts w:ascii="Arial" w:eastAsia="Arial Unicode MS" w:hAnsi="Arial" w:cs="Arial"/>
      <w:sz w:val="12"/>
      <w:szCs w:val="12"/>
    </w:rPr>
  </w:style>
  <w:style w:type="paragraph" w:customStyle="1" w:styleId="xl173">
    <w:name w:val="xl173"/>
    <w:basedOn w:val="Normal"/>
    <w:pPr>
      <w:pBdr>
        <w:top w:val="single" w:sz="4" w:space="0" w:color="000080"/>
        <w:left w:val="double" w:sz="6" w:space="0" w:color="000080"/>
        <w:bottom w:val="single" w:sz="4" w:space="0" w:color="000080"/>
      </w:pBdr>
      <w:spacing w:before="100" w:beforeAutospacing="1" w:after="100" w:afterAutospacing="1"/>
      <w:jc w:val="left"/>
    </w:pPr>
    <w:rPr>
      <w:rFonts w:ascii="Helv" w:eastAsia="Arial Unicode MS" w:hAnsi="Helv" w:cs="Arial Unicode MS"/>
      <w:color w:val="FF0000"/>
      <w:sz w:val="24"/>
    </w:rPr>
  </w:style>
  <w:style w:type="paragraph" w:customStyle="1" w:styleId="xl174">
    <w:name w:val="xl174"/>
    <w:basedOn w:val="Normal"/>
    <w:pPr>
      <w:pBdr>
        <w:top w:val="single" w:sz="4" w:space="0" w:color="000080"/>
        <w:left w:val="single" w:sz="4" w:space="0" w:color="C0C0C0"/>
        <w:bottom w:val="single" w:sz="4" w:space="0" w:color="000080"/>
        <w:right w:val="single" w:sz="4" w:space="0" w:color="00808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5">
    <w:name w:val="xl175"/>
    <w:basedOn w:val="Normal"/>
    <w:pPr>
      <w:pBdr>
        <w:top w:val="single" w:sz="4" w:space="0" w:color="33CCCC"/>
        <w:left w:val="single" w:sz="4" w:space="0" w:color="008080"/>
        <w:right w:val="single" w:sz="4" w:space="0" w:color="C0C0C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6">
    <w:name w:val="xl176"/>
    <w:basedOn w:val="Normal"/>
    <w:pPr>
      <w:pBdr>
        <w:top w:val="single" w:sz="4" w:space="0" w:color="000080"/>
        <w:left w:val="single" w:sz="4" w:space="0" w:color="008080"/>
        <w:bottom w:val="single" w:sz="4" w:space="0" w:color="000080"/>
        <w:right w:val="single" w:sz="4" w:space="0" w:color="C0C0C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177">
    <w:name w:val="xl177"/>
    <w:basedOn w:val="Normal"/>
    <w:pPr>
      <w:pBdr>
        <w:left w:val="single" w:sz="4" w:space="0" w:color="C0C0C0"/>
        <w:bottom w:val="single" w:sz="4" w:space="0" w:color="C0C0C0"/>
        <w:right w:val="single" w:sz="4" w:space="0" w:color="008080"/>
      </w:pBdr>
      <w:shd w:val="clear" w:color="auto" w:fill="FFFFFF"/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Principal-enum1">
    <w:name w:val="Principal - enum1"/>
    <w:basedOn w:val="Normal"/>
    <w:rsid w:val="008F7688"/>
    <w:pPr>
      <w:keepNext/>
      <w:tabs>
        <w:tab w:val="num" w:pos="1003"/>
      </w:tabs>
      <w:spacing w:before="240" w:after="120"/>
      <w:ind w:left="1003" w:hanging="360"/>
      <w:jc w:val="left"/>
    </w:pPr>
    <w:rPr>
      <w:color w:val="FF0000"/>
    </w:rPr>
  </w:style>
  <w:style w:type="paragraph" w:customStyle="1" w:styleId="Principal-Puce3">
    <w:name w:val="Principal - Puce3"/>
    <w:basedOn w:val="Principal-Puce2"/>
    <w:pPr>
      <w:tabs>
        <w:tab w:val="num" w:pos="1363"/>
      </w:tabs>
      <w:spacing w:after="0"/>
      <w:ind w:left="1361"/>
      <w:jc w:val="left"/>
    </w:pPr>
  </w:style>
  <w:style w:type="character" w:customStyle="1" w:styleId="Principal-Puce1Car1">
    <w:name w:val="Principal - Puce1 Car1"/>
    <w:basedOn w:val="ListepucesCar"/>
    <w:rPr>
      <w:rFonts w:ascii="Verdana" w:hAnsi="Verdana"/>
      <w:szCs w:val="24"/>
    </w:rPr>
  </w:style>
  <w:style w:type="character" w:customStyle="1" w:styleId="Principal-enum1Car">
    <w:name w:val="Principal - enum1 Car"/>
    <w:basedOn w:val="Principal-Puce1Car1"/>
    <w:rPr>
      <w:rFonts w:ascii="Verdana" w:hAnsi="Verdana"/>
      <w:color w:val="FF0000"/>
      <w:szCs w:val="24"/>
    </w:rPr>
  </w:style>
  <w:style w:type="paragraph" w:customStyle="1" w:styleId="Titre5-1">
    <w:name w:val="Titre 5-1"/>
    <w:basedOn w:val="Titre5"/>
    <w:pPr>
      <w:ind w:left="1418"/>
    </w:pPr>
    <w:rPr>
      <w:i w:val="0"/>
    </w:rPr>
  </w:style>
  <w:style w:type="character" w:customStyle="1" w:styleId="Principal-Puce3Car">
    <w:name w:val="Principal - Puce3 Car"/>
    <w:basedOn w:val="Principal-Puce2Car"/>
    <w:rPr>
      <w:rFonts w:ascii="Verdana" w:hAnsi="Verdana"/>
      <w:szCs w:val="24"/>
    </w:rPr>
  </w:style>
  <w:style w:type="paragraph" w:customStyle="1" w:styleId="Principal-Puce4">
    <w:name w:val="Principal - Puce4"/>
    <w:basedOn w:val="Principal-Puce3"/>
    <w:pPr>
      <w:tabs>
        <w:tab w:val="clear" w:pos="1363"/>
        <w:tab w:val="num" w:pos="2160"/>
      </w:tabs>
      <w:ind w:left="2160"/>
    </w:pPr>
  </w:style>
  <w:style w:type="character" w:customStyle="1" w:styleId="Titre5Car">
    <w:name w:val="Titre 5 Car"/>
    <w:aliases w:val="H5 Car"/>
    <w:basedOn w:val="Policepardfaut"/>
    <w:rsid w:val="001C534C"/>
    <w:rPr>
      <w:rFonts w:ascii="Verdana" w:hAnsi="Verdana"/>
      <w:iCs/>
      <w:sz w:val="18"/>
      <w:szCs w:val="18"/>
    </w:rPr>
  </w:style>
  <w:style w:type="character" w:customStyle="1" w:styleId="Titre5-1Car">
    <w:name w:val="Titre 5-1 Car"/>
    <w:basedOn w:val="Titre5Car"/>
    <w:rPr>
      <w:rFonts w:ascii="Verdana" w:hAnsi="Verdana"/>
      <w:iCs/>
      <w:sz w:val="18"/>
      <w:szCs w:val="18"/>
      <w:u w:val="single"/>
    </w:rPr>
  </w:style>
  <w:style w:type="character" w:customStyle="1" w:styleId="Principal-Puce4Car">
    <w:name w:val="Principal - Puce4 Car"/>
    <w:basedOn w:val="Principal-Puce3Car"/>
    <w:rPr>
      <w:rFonts w:ascii="Verdana" w:hAnsi="Verdana"/>
      <w:szCs w:val="24"/>
    </w:rPr>
  </w:style>
  <w:style w:type="paragraph" w:customStyle="1" w:styleId="Principal-Rponse">
    <w:name w:val="Principal - Réponse"/>
    <w:basedOn w:val="Principal"/>
    <w:qFormat/>
    <w:pPr>
      <w:spacing w:before="120"/>
      <w:jc w:val="left"/>
    </w:pPr>
    <w:rPr>
      <w:color w:val="300DFF"/>
      <w:sz w:val="20"/>
      <w:szCs w:val="24"/>
    </w:rPr>
  </w:style>
  <w:style w:type="paragraph" w:customStyle="1" w:styleId="Ligne-commande">
    <w:name w:val="Ligne-commande"/>
    <w:basedOn w:val="Corps"/>
    <w:next w:val="Corps"/>
    <w:rsid w:val="003A7E97"/>
    <w:pPr>
      <w:keepNext/>
      <w:widowControl w:val="0"/>
      <w:overflowPunct/>
      <w:autoSpaceDE/>
      <w:autoSpaceDN/>
      <w:adjustRightInd/>
      <w:spacing w:after="240"/>
      <w:ind w:left="873"/>
      <w:textAlignment w:val="auto"/>
    </w:pPr>
    <w:rPr>
      <w:rFonts w:ascii="Arial" w:hAnsi="Arial"/>
      <w:color w:val="339966"/>
      <w:sz w:val="22"/>
      <w:szCs w:val="22"/>
    </w:rPr>
  </w:style>
  <w:style w:type="paragraph" w:customStyle="1" w:styleId="Principal-Lgende">
    <w:name w:val="Principal - Légende"/>
    <w:basedOn w:val="Principal"/>
    <w:pPr>
      <w:spacing w:before="120"/>
      <w:jc w:val="center"/>
    </w:pPr>
    <w:rPr>
      <w:szCs w:val="24"/>
    </w:rPr>
  </w:style>
  <w:style w:type="character" w:customStyle="1" w:styleId="Principal-RponseCar">
    <w:name w:val="Principal - Réponse Car"/>
    <w:basedOn w:val="PrincipalCar"/>
    <w:rPr>
      <w:rFonts w:ascii="Verdana" w:hAnsi="Verdana"/>
      <w:color w:val="300DFF"/>
      <w:szCs w:val="24"/>
    </w:rPr>
  </w:style>
  <w:style w:type="paragraph" w:customStyle="1" w:styleId="enum2">
    <w:name w:val="enum2"/>
    <w:basedOn w:val="Normal"/>
    <w:pPr>
      <w:tabs>
        <w:tab w:val="num" w:pos="1080"/>
      </w:tabs>
      <w:spacing w:before="0" w:after="0"/>
      <w:ind w:left="1080" w:hanging="360"/>
    </w:pPr>
    <w:rPr>
      <w:rFonts w:eastAsia="Calibri"/>
      <w:szCs w:val="22"/>
      <w:lang w:eastAsia="en-US"/>
    </w:rPr>
  </w:style>
  <w:style w:type="character" w:customStyle="1" w:styleId="Principal-LgendeCar">
    <w:name w:val="Principal - Légende Car"/>
    <w:basedOn w:val="PrincipalCar"/>
    <w:rPr>
      <w:rFonts w:ascii="Verdana" w:hAnsi="Verdana"/>
      <w:sz w:val="18"/>
      <w:szCs w:val="24"/>
    </w:rPr>
  </w:style>
  <w:style w:type="character" w:customStyle="1" w:styleId="enum2Car">
    <w:name w:val="enum2 Car"/>
    <w:basedOn w:val="Policepardfaut"/>
    <w:rPr>
      <w:rFonts w:ascii="Calibri" w:eastAsia="Calibri" w:hAnsi="Calibri"/>
      <w:color w:val="FF0000"/>
      <w:sz w:val="22"/>
      <w:szCs w:val="22"/>
      <w:lang w:eastAsia="en-US"/>
    </w:rPr>
  </w:style>
  <w:style w:type="paragraph" w:customStyle="1" w:styleId="Style1">
    <w:name w:val="Style1"/>
    <w:basedOn w:val="Normal"/>
    <w:qFormat/>
    <w:rsid w:val="007B1B4D"/>
    <w:pPr>
      <w:spacing w:before="150" w:after="0"/>
      <w:ind w:left="150" w:right="150"/>
      <w:jc w:val="left"/>
    </w:pPr>
    <w:rPr>
      <w:color w:val="000000"/>
      <w:sz w:val="20"/>
      <w:szCs w:val="20"/>
    </w:rPr>
  </w:style>
  <w:style w:type="paragraph" w:customStyle="1" w:styleId="spip">
    <w:name w:val="spip"/>
    <w:basedOn w:val="Normal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Principal-Schma">
    <w:name w:val="Principal - Schéma"/>
    <w:basedOn w:val="Principal"/>
    <w:qFormat/>
    <w:pPr>
      <w:spacing w:before="120" w:after="240"/>
      <w:jc w:val="center"/>
    </w:pPr>
    <w:rPr>
      <w:sz w:val="20"/>
      <w:szCs w:val="24"/>
    </w:rPr>
  </w:style>
  <w:style w:type="paragraph" w:customStyle="1" w:styleId="Default">
    <w:name w:val="Default"/>
    <w:pPr>
      <w:autoSpaceDE w:val="0"/>
      <w:autoSpaceDN w:val="0"/>
      <w:adjustRightInd w:val="0"/>
      <w:spacing w:before="240" w:after="120"/>
      <w:ind w:left="1134" w:hanging="1134"/>
      <w:jc w:val="both"/>
    </w:pPr>
    <w:rPr>
      <w:rFonts w:ascii="Futura Light" w:hAnsi="Futura Light" w:cs="Futura Light"/>
      <w:color w:val="000000"/>
      <w:sz w:val="24"/>
      <w:szCs w:val="24"/>
    </w:rPr>
  </w:style>
  <w:style w:type="character" w:customStyle="1" w:styleId="Principal-SchmaCar">
    <w:name w:val="Principal - Schéma Car"/>
    <w:basedOn w:val="PrincipalCar"/>
    <w:rPr>
      <w:rFonts w:ascii="Verdana" w:hAnsi="Verdana"/>
      <w:szCs w:val="24"/>
    </w:rPr>
  </w:style>
  <w:style w:type="paragraph" w:customStyle="1" w:styleId="Tableau">
    <w:name w:val="Tableau"/>
    <w:basedOn w:val="Normal"/>
    <w:pPr>
      <w:spacing w:before="0" w:after="0" w:line="360" w:lineRule="auto"/>
      <w:jc w:val="left"/>
    </w:pPr>
    <w:rPr>
      <w:rFonts w:ascii="Futura Light" w:hAnsi="Futura Light"/>
      <w:bCs/>
      <w:sz w:val="24"/>
      <w:szCs w:val="20"/>
    </w:rPr>
  </w:style>
  <w:style w:type="paragraph" w:customStyle="1" w:styleId="Titre4-bis">
    <w:name w:val="Titre 4 - bis"/>
    <w:basedOn w:val="Titre3"/>
    <w:pPr>
      <w:numPr>
        <w:ilvl w:val="0"/>
        <w:numId w:val="0"/>
      </w:numPr>
      <w:tabs>
        <w:tab w:val="clear" w:pos="900"/>
      </w:tabs>
      <w:ind w:left="1080" w:hanging="1008"/>
      <w:outlineLvl w:val="3"/>
    </w:pPr>
  </w:style>
  <w:style w:type="character" w:customStyle="1" w:styleId="Principal-P1Car1">
    <w:name w:val="Principal - P1 Car1"/>
    <w:basedOn w:val="ListepucesCar"/>
    <w:rPr>
      <w:rFonts w:ascii="Verdana" w:hAnsi="Verdana"/>
      <w:sz w:val="22"/>
      <w:szCs w:val="22"/>
    </w:rPr>
  </w:style>
  <w:style w:type="character" w:customStyle="1" w:styleId="Principal-P1tableauCar">
    <w:name w:val="Principal - P1 tableau Car"/>
    <w:basedOn w:val="Principal-P1Car1"/>
    <w:rPr>
      <w:rFonts w:ascii="Verdana" w:hAnsi="Verdana"/>
      <w:sz w:val="22"/>
      <w:szCs w:val="22"/>
    </w:rPr>
  </w:style>
  <w:style w:type="paragraph" w:customStyle="1" w:styleId="Principal-Puce1">
    <w:name w:val="Principal - Puce 1"/>
    <w:basedOn w:val="Normal"/>
    <w:qFormat/>
    <w:rsid w:val="00B11FA0"/>
    <w:pPr>
      <w:keepNext/>
      <w:numPr>
        <w:numId w:val="8"/>
      </w:numPr>
      <w:spacing w:before="120"/>
      <w:ind w:left="567"/>
      <w:jc w:val="left"/>
    </w:pPr>
  </w:style>
  <w:style w:type="paragraph" w:customStyle="1" w:styleId="Principal-RA">
    <w:name w:val="Principal - RA"/>
    <w:basedOn w:val="Principal-Puce2"/>
    <w:qFormat/>
    <w:pPr>
      <w:numPr>
        <w:numId w:val="0"/>
      </w:numPr>
      <w:ind w:left="709"/>
      <w:jc w:val="left"/>
    </w:pPr>
    <w:rPr>
      <w:i/>
    </w:rPr>
  </w:style>
  <w:style w:type="paragraph" w:customStyle="1" w:styleId="Principal-RA-Puce1">
    <w:name w:val="Principal - RA - Puce1"/>
    <w:basedOn w:val="Normal"/>
    <w:qFormat/>
    <w:rsid w:val="008F7688"/>
    <w:pPr>
      <w:keepNext/>
      <w:tabs>
        <w:tab w:val="num" w:pos="1080"/>
      </w:tabs>
      <w:spacing w:before="240" w:after="120"/>
      <w:ind w:left="1080" w:hanging="360"/>
      <w:jc w:val="left"/>
    </w:pPr>
    <w:rPr>
      <w:i/>
    </w:rPr>
  </w:style>
  <w:style w:type="paragraph" w:customStyle="1" w:styleId="puce2">
    <w:name w:val="puce2"/>
    <w:basedOn w:val="Normal"/>
    <w:autoRedefine/>
    <w:pPr>
      <w:spacing w:before="120" w:after="0"/>
      <w:ind w:left="284" w:right="23"/>
    </w:pPr>
    <w:rPr>
      <w:rFonts w:ascii="Comic Sans MS" w:eastAsia="SimSun" w:hAnsi="Comic Sans MS"/>
      <w:szCs w:val="20"/>
      <w:lang w:eastAsia="zh-CN"/>
    </w:rPr>
  </w:style>
  <w:style w:type="paragraph" w:customStyle="1" w:styleId="s">
    <w:name w:val="s"/>
    <w:basedOn w:val="Normal"/>
    <w:pPr>
      <w:tabs>
        <w:tab w:val="left" w:pos="2410"/>
      </w:tabs>
      <w:spacing w:before="115" w:after="0"/>
      <w:ind w:left="2410" w:hanging="360"/>
      <w:jc w:val="left"/>
    </w:pPr>
    <w:rPr>
      <w:rFonts w:ascii="Times New Roman" w:hAnsi="Times New Roman"/>
      <w:szCs w:val="20"/>
      <w:lang w:eastAsia="en-US"/>
    </w:rPr>
  </w:style>
  <w:style w:type="paragraph" w:styleId="Textedebulles">
    <w:name w:val="Balloon Text"/>
    <w:basedOn w:val="Normal"/>
    <w:semiHidden/>
    <w:unhideWhenUsed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semiHidden/>
    <w:rPr>
      <w:rFonts w:ascii="Tahoma" w:hAnsi="Tahoma" w:cs="Tahoma"/>
      <w:sz w:val="16"/>
      <w:szCs w:val="16"/>
    </w:rPr>
  </w:style>
  <w:style w:type="paragraph" w:customStyle="1" w:styleId="Titre4-1">
    <w:name w:val="Titre 4-1"/>
    <w:basedOn w:val="Titre3"/>
    <w:pPr>
      <w:numPr>
        <w:ilvl w:val="0"/>
        <w:numId w:val="0"/>
      </w:numPr>
      <w:tabs>
        <w:tab w:val="num" w:pos="1800"/>
      </w:tabs>
      <w:spacing w:before="480"/>
      <w:ind w:left="1497" w:hanging="646"/>
    </w:pPr>
    <w:rPr>
      <w:sz w:val="20"/>
    </w:rPr>
  </w:style>
  <w:style w:type="paragraph" w:customStyle="1" w:styleId="Principal-P3">
    <w:name w:val="Principal - P3"/>
    <w:basedOn w:val="Principal-P2"/>
    <w:qFormat/>
    <w:rsid w:val="005E11D8"/>
    <w:pPr>
      <w:numPr>
        <w:numId w:val="14"/>
      </w:numPr>
      <w:ind w:left="1560"/>
    </w:pPr>
  </w:style>
  <w:style w:type="character" w:customStyle="1" w:styleId="PieddepageCar">
    <w:name w:val="Pied de page Car"/>
    <w:basedOn w:val="Policepardfaut"/>
    <w:semiHidden/>
    <w:rPr>
      <w:rFonts w:ascii="Arial Narrow" w:hAnsi="Arial Narrow"/>
      <w:sz w:val="18"/>
      <w:szCs w:val="24"/>
    </w:rPr>
  </w:style>
  <w:style w:type="table" w:styleId="Grilledutableau">
    <w:name w:val="Table Grid"/>
    <w:basedOn w:val="TableauNormal"/>
    <w:uiPriority w:val="59"/>
    <w:rsid w:val="0084777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rps">
    <w:name w:val="Corps"/>
    <w:basedOn w:val="Normal"/>
    <w:qFormat/>
    <w:rsid w:val="002E758E"/>
    <w:pPr>
      <w:tabs>
        <w:tab w:val="left" w:pos="2268"/>
        <w:tab w:val="left" w:pos="2835"/>
      </w:tabs>
      <w:overflowPunct w:val="0"/>
      <w:autoSpaceDE w:val="0"/>
      <w:autoSpaceDN w:val="0"/>
      <w:adjustRightInd w:val="0"/>
      <w:spacing w:before="120" w:after="50"/>
      <w:jc w:val="left"/>
      <w:textAlignment w:val="baseline"/>
    </w:pPr>
    <w:rPr>
      <w:bCs/>
      <w:szCs w:val="20"/>
    </w:rPr>
  </w:style>
  <w:style w:type="paragraph" w:customStyle="1" w:styleId="C1HBullet">
    <w:name w:val="C1H Bullet"/>
    <w:basedOn w:val="Corpsdetexte"/>
    <w:rsid w:val="00944F5A"/>
    <w:pPr>
      <w:numPr>
        <w:numId w:val="6"/>
      </w:numPr>
      <w:tabs>
        <w:tab w:val="left" w:pos="357"/>
      </w:tabs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Enumr-rfer">
    <w:name w:val="Enuméré-réfer"/>
    <w:basedOn w:val="Normal"/>
    <w:rsid w:val="00944F5A"/>
    <w:pPr>
      <w:widowControl w:val="0"/>
      <w:numPr>
        <w:numId w:val="5"/>
      </w:numPr>
      <w:tabs>
        <w:tab w:val="left" w:pos="567"/>
      </w:tabs>
      <w:spacing w:before="50" w:after="120"/>
      <w:jc w:val="left"/>
    </w:pPr>
    <w:rPr>
      <w:rFonts w:ascii="Arial" w:hAnsi="Arial"/>
      <w:sz w:val="20"/>
      <w:szCs w:val="20"/>
    </w:rPr>
  </w:style>
  <w:style w:type="paragraph" w:customStyle="1" w:styleId="Enumr-refer-2">
    <w:name w:val="Enuméré-refer-2"/>
    <w:basedOn w:val="Enumr-rfer"/>
    <w:rsid w:val="00944F5A"/>
    <w:pPr>
      <w:numPr>
        <w:ilvl w:val="1"/>
      </w:numPr>
    </w:pPr>
  </w:style>
  <w:style w:type="paragraph" w:customStyle="1" w:styleId="C1HNumber">
    <w:name w:val="C1H Number"/>
    <w:basedOn w:val="Corpsdetexte"/>
    <w:rsid w:val="001D3B87"/>
    <w:pPr>
      <w:keepNext/>
      <w:numPr>
        <w:numId w:val="7"/>
      </w:numPr>
      <w:spacing w:before="100" w:after="120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Enumr4">
    <w:name w:val="Enuméré4"/>
    <w:basedOn w:val="Normal"/>
    <w:autoRedefine/>
    <w:rsid w:val="00DC4CDA"/>
    <w:pPr>
      <w:keepNext/>
      <w:numPr>
        <w:numId w:val="11"/>
      </w:numPr>
      <w:tabs>
        <w:tab w:val="clear" w:pos="1800"/>
        <w:tab w:val="num" w:pos="2552"/>
      </w:tabs>
      <w:spacing w:before="0" w:after="120"/>
      <w:ind w:left="2551" w:hanging="357"/>
      <w:jc w:val="left"/>
    </w:pPr>
    <w:rPr>
      <w:szCs w:val="18"/>
      <w:lang w:eastAsia="en-US"/>
    </w:rPr>
  </w:style>
  <w:style w:type="paragraph" w:customStyle="1" w:styleId="Corpssolidaire">
    <w:name w:val="Corps solidaire"/>
    <w:basedOn w:val="Corps"/>
    <w:rsid w:val="001B052B"/>
    <w:pPr>
      <w:keepNext/>
      <w:overflowPunct/>
      <w:autoSpaceDE/>
      <w:autoSpaceDN/>
      <w:adjustRightInd/>
      <w:spacing w:after="60"/>
      <w:textAlignment w:val="auto"/>
    </w:pPr>
    <w:rPr>
      <w:rFonts w:cs="Arial"/>
      <w:bCs w:val="0"/>
      <w:szCs w:val="18"/>
    </w:rPr>
  </w:style>
  <w:style w:type="paragraph" w:customStyle="1" w:styleId="C1HBullet2A">
    <w:name w:val="C1H Bullet 2A"/>
    <w:basedOn w:val="Corpsdetexte"/>
    <w:rsid w:val="004E6BF3"/>
    <w:pPr>
      <w:numPr>
        <w:numId w:val="12"/>
      </w:numPr>
      <w:tabs>
        <w:tab w:val="clear" w:pos="4320"/>
        <w:tab w:val="num" w:pos="2410"/>
      </w:tabs>
      <w:spacing w:before="100" w:after="120"/>
      <w:ind w:left="2398" w:hanging="357"/>
      <w:jc w:val="left"/>
    </w:pPr>
    <w:rPr>
      <w:rFonts w:ascii="Arial" w:hAnsi="Arial"/>
      <w:b w:val="0"/>
      <w:bCs w:val="0"/>
      <w:sz w:val="20"/>
      <w:szCs w:val="20"/>
      <w:u w:val="none"/>
      <w:lang w:eastAsia="en-US"/>
    </w:rPr>
  </w:style>
  <w:style w:type="paragraph" w:customStyle="1" w:styleId="Jump">
    <w:name w:val="Jump"/>
    <w:basedOn w:val="Corpsdetexte"/>
    <w:rsid w:val="006848B0"/>
    <w:pPr>
      <w:widowControl w:val="0"/>
      <w:spacing w:before="115" w:after="120"/>
      <w:ind w:left="2880"/>
      <w:jc w:val="left"/>
    </w:pPr>
    <w:rPr>
      <w:rFonts w:ascii="Arial" w:hAnsi="Arial" w:cs="Arial"/>
      <w:b w:val="0"/>
      <w:bCs w:val="0"/>
      <w:color w:val="FF00FF"/>
      <w:sz w:val="20"/>
      <w:szCs w:val="20"/>
      <w:u w:val="double"/>
    </w:rPr>
  </w:style>
  <w:style w:type="paragraph" w:customStyle="1" w:styleId="Enumr6">
    <w:name w:val="Enuméré6"/>
    <w:basedOn w:val="Normal"/>
    <w:rsid w:val="00F609CA"/>
    <w:pPr>
      <w:widowControl w:val="0"/>
      <w:numPr>
        <w:ilvl w:val="1"/>
        <w:numId w:val="13"/>
      </w:numPr>
      <w:spacing w:before="0" w:after="40"/>
      <w:jc w:val="left"/>
    </w:pPr>
    <w:rPr>
      <w:rFonts w:ascii="Arial" w:hAnsi="Arial"/>
      <w:sz w:val="20"/>
      <w:szCs w:val="20"/>
    </w:rPr>
  </w:style>
  <w:style w:type="paragraph" w:customStyle="1" w:styleId="RelatedHead">
    <w:name w:val="RelatedHead"/>
    <w:basedOn w:val="Normal"/>
    <w:next w:val="Jump"/>
    <w:rsid w:val="006848B0"/>
    <w:pPr>
      <w:widowControl w:val="0"/>
      <w:spacing w:before="240" w:after="120"/>
      <w:ind w:left="873"/>
      <w:jc w:val="left"/>
    </w:pPr>
    <w:rPr>
      <w:rFonts w:ascii="Arial" w:hAnsi="Arial" w:cs="Arial"/>
      <w:b/>
      <w:bCs/>
      <w:color w:val="FF00FF"/>
      <w:sz w:val="24"/>
    </w:rPr>
  </w:style>
  <w:style w:type="paragraph" w:customStyle="1" w:styleId="TableHeading">
    <w:name w:val="TableHeading"/>
    <w:basedOn w:val="Normal"/>
    <w:rsid w:val="00282627"/>
    <w:pPr>
      <w:widowControl w:val="0"/>
      <w:ind w:left="72" w:right="72"/>
      <w:jc w:val="left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TableText">
    <w:name w:val="TableText"/>
    <w:basedOn w:val="Corpsdetexte"/>
    <w:rsid w:val="00282627"/>
    <w:pPr>
      <w:widowControl w:val="0"/>
      <w:spacing w:before="40" w:after="40"/>
      <w:ind w:left="72" w:right="72"/>
      <w:jc w:val="left"/>
    </w:pPr>
    <w:rPr>
      <w:rFonts w:ascii="Times New Roman" w:hAnsi="Times New Roman"/>
      <w:b w:val="0"/>
      <w:bCs w:val="0"/>
      <w:szCs w:val="18"/>
      <w:u w:val="none"/>
    </w:rPr>
  </w:style>
  <w:style w:type="character" w:styleId="Marquedecommentaire">
    <w:name w:val="annotation reference"/>
    <w:basedOn w:val="Policepardfaut"/>
    <w:semiHidden/>
    <w:rsid w:val="00282627"/>
    <w:rPr>
      <w:sz w:val="16"/>
      <w:szCs w:val="16"/>
    </w:rPr>
  </w:style>
  <w:style w:type="paragraph" w:customStyle="1" w:styleId="Retrait4">
    <w:name w:val="Retrait 4"/>
    <w:basedOn w:val="Enumr4"/>
    <w:rsid w:val="00282627"/>
    <w:pPr>
      <w:numPr>
        <w:numId w:val="15"/>
      </w:numPr>
      <w:tabs>
        <w:tab w:val="clear" w:pos="1080"/>
        <w:tab w:val="left" w:pos="4287"/>
      </w:tabs>
      <w:spacing w:after="40"/>
      <w:ind w:left="4287" w:hanging="1487"/>
    </w:pPr>
    <w:rPr>
      <w:rFonts w:ascii="Times New Roman" w:hAnsi="Times New Roman"/>
      <w:sz w:val="20"/>
      <w:szCs w:val="20"/>
    </w:rPr>
  </w:style>
  <w:style w:type="character" w:customStyle="1" w:styleId="Gras">
    <w:name w:val="Gras"/>
    <w:basedOn w:val="Policepardfaut"/>
    <w:rsid w:val="00282627"/>
    <w:rPr>
      <w:b/>
      <w:u w:val="none"/>
    </w:rPr>
  </w:style>
  <w:style w:type="paragraph" w:customStyle="1" w:styleId="Corps6">
    <w:name w:val="Corps 6"/>
    <w:basedOn w:val="RelatedHead"/>
    <w:rsid w:val="00282627"/>
    <w:pPr>
      <w:spacing w:before="0" w:after="0"/>
      <w:ind w:left="0"/>
    </w:pPr>
    <w:rPr>
      <w:b w:val="0"/>
      <w:sz w:val="20"/>
    </w:rPr>
  </w:style>
  <w:style w:type="paragraph" w:customStyle="1" w:styleId="TableText-Enum">
    <w:name w:val="TableText-Enum"/>
    <w:basedOn w:val="Normal"/>
    <w:rsid w:val="00B814C4"/>
    <w:pPr>
      <w:widowControl w:val="0"/>
      <w:numPr>
        <w:numId w:val="16"/>
      </w:numPr>
      <w:spacing w:before="0" w:after="40"/>
      <w:ind w:right="74"/>
      <w:jc w:val="left"/>
    </w:pPr>
    <w:rPr>
      <w:rFonts w:ascii="Times New Roman" w:hAnsi="Times New Roman"/>
      <w:szCs w:val="18"/>
    </w:rPr>
  </w:style>
  <w:style w:type="character" w:customStyle="1" w:styleId="C1HJump">
    <w:name w:val="C1H Jump"/>
    <w:basedOn w:val="Policepardfaut"/>
    <w:rsid w:val="004F1CAA"/>
    <w:rPr>
      <w:color w:val="008000"/>
    </w:rPr>
  </w:style>
  <w:style w:type="paragraph" w:customStyle="1" w:styleId="Remarque1">
    <w:name w:val="Remarque1"/>
    <w:basedOn w:val="Normal"/>
    <w:next w:val="Normal"/>
    <w:rsid w:val="00DC4CDA"/>
    <w:pPr>
      <w:keepNext/>
      <w:pBdr>
        <w:bottom w:val="double" w:sz="4" w:space="1" w:color="auto"/>
      </w:pBdr>
      <w:tabs>
        <w:tab w:val="left" w:pos="2268"/>
        <w:tab w:val="left" w:pos="2835"/>
      </w:tabs>
      <w:spacing w:before="120" w:after="0"/>
      <w:ind w:left="57" w:right="51"/>
      <w:jc w:val="left"/>
    </w:pPr>
    <w:rPr>
      <w:b/>
      <w:bCs/>
      <w:i/>
      <w:iCs/>
      <w:szCs w:val="18"/>
    </w:rPr>
  </w:style>
  <w:style w:type="paragraph" w:customStyle="1" w:styleId="Notabene-1">
    <w:name w:val="Notabene-1"/>
    <w:basedOn w:val="Normal"/>
    <w:next w:val="Normal"/>
    <w:rsid w:val="00994E06"/>
    <w:pPr>
      <w:widowControl w:val="0"/>
      <w:tabs>
        <w:tab w:val="left" w:pos="709"/>
        <w:tab w:val="left" w:pos="9072"/>
      </w:tabs>
      <w:spacing w:before="0" w:after="120"/>
      <w:jc w:val="left"/>
    </w:pPr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F265A6"/>
  </w:style>
  <w:style w:type="character" w:customStyle="1" w:styleId="Titre4Car">
    <w:name w:val="Titre 4 Car"/>
    <w:aliases w:val="T4 Car,Sous-Section Car,H4 Car,numéroté  1.1.1.1. Car"/>
    <w:basedOn w:val="Policepardfaut"/>
    <w:link w:val="Titre4"/>
    <w:rsid w:val="006E4A15"/>
    <w:rPr>
      <w:rFonts w:ascii="Verdana" w:eastAsia="Arial Unicode MS" w:hAnsi="Verdana" w:cs="Arial"/>
      <w:b/>
      <w:bCs/>
      <w:sz w:val="18"/>
      <w:szCs w:val="24"/>
    </w:rPr>
  </w:style>
  <w:style w:type="character" w:customStyle="1" w:styleId="Titre3Car">
    <w:name w:val="Titre 3 Car"/>
    <w:aliases w:val="H3 Car,h3 Car,3rd level Car,T3 Car,Deuxième sous-titre Car,Section Car,numéroté  1.1.1 Car,Titre 3 sans num Car,3 Car,TITRE 3 Car,Point Car,12 Gras Car,c Car"/>
    <w:basedOn w:val="Policepardfaut"/>
    <w:rsid w:val="00F25E81"/>
    <w:rPr>
      <w:rFonts w:cs="Helvetica-Bold"/>
      <w:bCs/>
    </w:rPr>
  </w:style>
  <w:style w:type="paragraph" w:customStyle="1" w:styleId="C1HNumber2">
    <w:name w:val="C1H Number 2"/>
    <w:basedOn w:val="Corpsdetexte"/>
    <w:rsid w:val="00266AB0"/>
    <w:pPr>
      <w:widowControl w:val="0"/>
      <w:numPr>
        <w:numId w:val="26"/>
      </w:numPr>
      <w:spacing w:before="115" w:after="120"/>
      <w:jc w:val="left"/>
    </w:pPr>
    <w:rPr>
      <w:rFonts w:ascii="Arial" w:hAnsi="Arial"/>
      <w:b w:val="0"/>
      <w:bCs w:val="0"/>
      <w:sz w:val="20"/>
      <w:szCs w:val="20"/>
      <w:u w:val="none"/>
    </w:rPr>
  </w:style>
  <w:style w:type="paragraph" w:customStyle="1" w:styleId="NB-Attention-1">
    <w:name w:val="NB-Attention-1"/>
    <w:basedOn w:val="Normal"/>
    <w:next w:val="Normal"/>
    <w:rsid w:val="00266AB0"/>
    <w:pPr>
      <w:keepNext/>
      <w:widowControl w:val="0"/>
      <w:tabs>
        <w:tab w:val="left" w:pos="9072"/>
      </w:tabs>
      <w:spacing w:before="0" w:after="0"/>
      <w:jc w:val="left"/>
    </w:pPr>
    <w:rPr>
      <w:rFonts w:ascii="Arial" w:hAnsi="Arial"/>
      <w:b/>
      <w:bCs/>
      <w:i/>
      <w:iCs/>
      <w:sz w:val="20"/>
      <w:szCs w:val="20"/>
    </w:rPr>
  </w:style>
  <w:style w:type="paragraph" w:customStyle="1" w:styleId="Titre4bis">
    <w:name w:val="Titre 4 bis"/>
    <w:basedOn w:val="Titre4"/>
    <w:next w:val="Corps"/>
    <w:rsid w:val="001C534C"/>
    <w:pPr>
      <w:widowControl w:val="0"/>
      <w:numPr>
        <w:ilvl w:val="0"/>
        <w:numId w:val="0"/>
      </w:numPr>
      <w:tabs>
        <w:tab w:val="clear" w:pos="1134"/>
      </w:tabs>
      <w:jc w:val="left"/>
      <w:outlineLvl w:val="4"/>
    </w:pPr>
    <w:rPr>
      <w:rFonts w:eastAsia="Times New Roman"/>
      <w:i/>
    </w:rPr>
  </w:style>
  <w:style w:type="paragraph" w:customStyle="1" w:styleId="Liste-puce-4">
    <w:name w:val="Liste-puce-4"/>
    <w:basedOn w:val="Normal"/>
    <w:rsid w:val="007F2B81"/>
    <w:pPr>
      <w:widowControl w:val="0"/>
      <w:numPr>
        <w:numId w:val="17"/>
      </w:numPr>
      <w:spacing w:before="240" w:after="120"/>
      <w:jc w:val="left"/>
    </w:pPr>
    <w:rPr>
      <w:rFonts w:ascii="Arial" w:hAnsi="Arial"/>
      <w:sz w:val="20"/>
      <w:szCs w:val="20"/>
    </w:rPr>
  </w:style>
  <w:style w:type="paragraph" w:customStyle="1" w:styleId="Corps-2-Flche">
    <w:name w:val="Corps-2-Flèche"/>
    <w:basedOn w:val="Normal"/>
    <w:rsid w:val="002B543D"/>
    <w:pPr>
      <w:numPr>
        <w:numId w:val="18"/>
      </w:numPr>
      <w:tabs>
        <w:tab w:val="left" w:pos="3402"/>
      </w:tabs>
      <w:spacing w:after="120"/>
      <w:jc w:val="left"/>
    </w:pPr>
    <w:rPr>
      <w:rFonts w:ascii="Arial" w:hAnsi="Arial"/>
      <w:sz w:val="20"/>
      <w:szCs w:val="20"/>
    </w:rPr>
  </w:style>
  <w:style w:type="paragraph" w:customStyle="1" w:styleId="Enumr3">
    <w:name w:val="Enuméré3"/>
    <w:basedOn w:val="Corps"/>
    <w:rsid w:val="007003A4"/>
    <w:pPr>
      <w:keepNext/>
      <w:widowControl w:val="0"/>
      <w:numPr>
        <w:ilvl w:val="3"/>
        <w:numId w:val="19"/>
      </w:numPr>
      <w:tabs>
        <w:tab w:val="clear" w:pos="2268"/>
        <w:tab w:val="clear" w:pos="2835"/>
        <w:tab w:val="left" w:pos="1985"/>
      </w:tabs>
      <w:overflowPunct/>
      <w:autoSpaceDE/>
      <w:autoSpaceDN/>
      <w:adjustRightInd/>
      <w:spacing w:before="60" w:after="60"/>
      <w:ind w:left="2874" w:hanging="357"/>
      <w:textAlignment w:val="auto"/>
    </w:pPr>
    <w:rPr>
      <w:bCs w:val="0"/>
      <w:szCs w:val="18"/>
    </w:rPr>
  </w:style>
  <w:style w:type="paragraph" w:customStyle="1" w:styleId="NB-Attention">
    <w:name w:val="NB-Attention"/>
    <w:basedOn w:val="Normal"/>
    <w:next w:val="NB-Attention-1"/>
    <w:rsid w:val="00171DF2"/>
    <w:pPr>
      <w:keepNext/>
      <w:widowControl w:val="0"/>
      <w:pBdr>
        <w:bottom w:val="single" w:sz="4" w:space="1" w:color="auto"/>
      </w:pBdr>
      <w:tabs>
        <w:tab w:val="left" w:pos="9072"/>
      </w:tabs>
      <w:spacing w:before="0" w:after="0"/>
      <w:jc w:val="left"/>
    </w:pPr>
    <w:rPr>
      <w:rFonts w:ascii="Arial" w:hAnsi="Arial"/>
      <w:b/>
      <w:bCs/>
      <w:i/>
      <w:iCs/>
      <w:sz w:val="20"/>
      <w:szCs w:val="20"/>
    </w:rPr>
  </w:style>
  <w:style w:type="character" w:customStyle="1" w:styleId="FiguresCar">
    <w:name w:val="Figures Car"/>
    <w:basedOn w:val="Policepardfaut"/>
    <w:link w:val="Figures"/>
    <w:rsid w:val="00AF4601"/>
    <w:rPr>
      <w:sz w:val="18"/>
      <w:lang w:eastAsia="en-US"/>
    </w:rPr>
  </w:style>
  <w:style w:type="paragraph" w:customStyle="1" w:styleId="Retrait1">
    <w:name w:val="Retrait 1"/>
    <w:basedOn w:val="Normal"/>
    <w:rsid w:val="00A8235C"/>
    <w:pPr>
      <w:widowControl w:val="0"/>
      <w:spacing w:before="240" w:after="120"/>
      <w:ind w:left="714"/>
      <w:jc w:val="left"/>
    </w:pPr>
    <w:rPr>
      <w:rFonts w:ascii="Arial" w:hAnsi="Arial"/>
      <w:sz w:val="20"/>
      <w:szCs w:val="20"/>
    </w:rPr>
  </w:style>
  <w:style w:type="paragraph" w:customStyle="1" w:styleId="Enumr2">
    <w:name w:val="Enuméré2"/>
    <w:basedOn w:val="Normal"/>
    <w:rsid w:val="007003A4"/>
    <w:pPr>
      <w:widowControl w:val="0"/>
      <w:numPr>
        <w:numId w:val="20"/>
      </w:numPr>
      <w:spacing w:before="50" w:after="0"/>
      <w:jc w:val="left"/>
    </w:pPr>
    <w:rPr>
      <w:rFonts w:ascii="Arial" w:hAnsi="Arial"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470CC"/>
    <w:pPr>
      <w:keepLines/>
      <w:numPr>
        <w:numId w:val="0"/>
      </w:num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</w:rPr>
  </w:style>
  <w:style w:type="paragraph" w:customStyle="1" w:styleId="Corps-1-Flche">
    <w:name w:val="Corps-1-Flèche"/>
    <w:basedOn w:val="Normal"/>
    <w:autoRedefine/>
    <w:rsid w:val="00757D6B"/>
    <w:pPr>
      <w:keepNext/>
      <w:numPr>
        <w:numId w:val="21"/>
      </w:numPr>
      <w:tabs>
        <w:tab w:val="left" w:pos="798"/>
      </w:tabs>
      <w:spacing w:before="120" w:after="120"/>
      <w:jc w:val="left"/>
    </w:pPr>
    <w:rPr>
      <w:rFonts w:ascii="Arial" w:hAnsi="Arial" w:cs="Arial"/>
      <w:b/>
      <w:i/>
      <w:sz w:val="20"/>
      <w:szCs w:val="20"/>
    </w:rPr>
  </w:style>
  <w:style w:type="paragraph" w:customStyle="1" w:styleId="Remarque">
    <w:name w:val="Remarque"/>
    <w:basedOn w:val="Corps"/>
    <w:qFormat/>
    <w:rsid w:val="00F265A6"/>
    <w:pPr>
      <w:keepNext/>
      <w:spacing w:before="40" w:after="40"/>
    </w:pPr>
    <w:rPr>
      <w:i/>
      <w:iCs/>
    </w:rPr>
  </w:style>
  <w:style w:type="paragraph" w:customStyle="1" w:styleId="Style2">
    <w:name w:val="Style2"/>
    <w:basedOn w:val="Titre1"/>
    <w:link w:val="Style2Car"/>
    <w:qFormat/>
    <w:rsid w:val="00D85E25"/>
    <w:pPr>
      <w:numPr>
        <w:ilvl w:val="1"/>
      </w:numPr>
      <w:pBdr>
        <w:bottom w:val="none" w:sz="0" w:space="0" w:color="auto"/>
      </w:pBdr>
      <w:outlineLvl w:val="1"/>
    </w:pPr>
    <w:rPr>
      <w:color w:val="auto"/>
      <w:sz w:val="24"/>
      <w:szCs w:val="24"/>
    </w:rPr>
  </w:style>
  <w:style w:type="character" w:customStyle="1" w:styleId="Style2Car">
    <w:name w:val="Style2 Car"/>
    <w:basedOn w:val="Policepardfaut"/>
    <w:link w:val="Style2"/>
    <w:rsid w:val="00D85E25"/>
    <w:rPr>
      <w:rFonts w:ascii="Verdana" w:hAnsi="Verdana" w:cs="Arial"/>
      <w:b/>
      <w:bCs/>
      <w:kern w:val="28"/>
      <w:sz w:val="24"/>
      <w:szCs w:val="24"/>
    </w:rPr>
  </w:style>
  <w:style w:type="paragraph" w:customStyle="1" w:styleId="Style3">
    <w:name w:val="Style3"/>
    <w:basedOn w:val="Style2"/>
    <w:link w:val="Style3Car"/>
    <w:qFormat/>
    <w:rsid w:val="00D85E25"/>
    <w:pPr>
      <w:numPr>
        <w:ilvl w:val="2"/>
      </w:numPr>
      <w:outlineLvl w:val="2"/>
    </w:pPr>
  </w:style>
  <w:style w:type="character" w:customStyle="1" w:styleId="Style3Car">
    <w:name w:val="Style3 Car"/>
    <w:basedOn w:val="Style2Car"/>
    <w:link w:val="Style3"/>
    <w:rsid w:val="00D85E25"/>
    <w:rPr>
      <w:rFonts w:ascii="Verdana" w:hAnsi="Verdana" w:cs="Arial"/>
      <w:b/>
      <w:bCs/>
      <w:kern w:val="28"/>
      <w:sz w:val="24"/>
      <w:szCs w:val="24"/>
    </w:rPr>
  </w:style>
  <w:style w:type="paragraph" w:styleId="Bibliographie">
    <w:name w:val="Bibliography"/>
    <w:basedOn w:val="Normal"/>
    <w:next w:val="Normal"/>
    <w:uiPriority w:val="37"/>
    <w:semiHidden/>
    <w:unhideWhenUsed/>
    <w:rsid w:val="00E525C4"/>
  </w:style>
  <w:style w:type="paragraph" w:styleId="Citation">
    <w:name w:val="Quote"/>
    <w:basedOn w:val="Normal"/>
    <w:next w:val="Normal"/>
    <w:link w:val="CitationCar"/>
    <w:uiPriority w:val="29"/>
    <w:rsid w:val="00E525C4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E525C4"/>
    <w:rPr>
      <w:rFonts w:ascii="Verdana" w:hAnsi="Verdana"/>
      <w:i/>
      <w:iCs/>
      <w:color w:val="000000" w:themeColor="text1"/>
      <w:sz w:val="18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rsid w:val="00E525C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525C4"/>
    <w:rPr>
      <w:rFonts w:ascii="Verdana" w:hAnsi="Verdana"/>
      <w:b/>
      <w:bCs/>
      <w:i/>
      <w:iCs/>
      <w:color w:val="4F81BD" w:themeColor="accent1"/>
      <w:sz w:val="18"/>
      <w:szCs w:val="24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525C4"/>
    <w:pPr>
      <w:spacing w:before="0" w:after="0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525C4"/>
    <w:rPr>
      <w:rFonts w:ascii="Verdana" w:hAnsi="Verdana"/>
      <w:sz w:val="18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525C4"/>
    <w:rPr>
      <w:b/>
      <w:bCs/>
      <w:sz w:val="20"/>
    </w:rPr>
  </w:style>
  <w:style w:type="character" w:customStyle="1" w:styleId="CommentaireCar">
    <w:name w:val="Commentaire Car"/>
    <w:basedOn w:val="Policepardfaut"/>
    <w:link w:val="Commentaire"/>
    <w:semiHidden/>
    <w:rsid w:val="00E525C4"/>
    <w:rPr>
      <w:rFonts w:ascii="Verdana" w:hAnsi="Verdana"/>
      <w:sz w:val="18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525C4"/>
    <w:rPr>
      <w:rFonts w:ascii="Verdana" w:hAnsi="Verdana"/>
      <w:b/>
      <w:bCs/>
      <w:sz w:val="18"/>
    </w:rPr>
  </w:style>
  <w:style w:type="paragraph" w:styleId="Sansinterligne">
    <w:name w:val="No Spacing"/>
    <w:uiPriority w:val="1"/>
    <w:qFormat/>
    <w:rsid w:val="00E525C4"/>
    <w:pPr>
      <w:jc w:val="both"/>
    </w:pPr>
    <w:rPr>
      <w:rFonts w:ascii="Verdana" w:hAnsi="Verdana"/>
      <w:sz w:val="18"/>
      <w:szCs w:val="24"/>
    </w:rPr>
  </w:style>
  <w:style w:type="paragraph" w:customStyle="1" w:styleId="Dmarche">
    <w:name w:val="Démarche"/>
    <w:basedOn w:val="Corps"/>
    <w:qFormat/>
    <w:rsid w:val="00531FA3"/>
    <w:pPr>
      <w:keepNext/>
      <w:spacing w:before="80" w:after="80"/>
    </w:pPr>
    <w:rPr>
      <w:b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9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7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0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4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66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3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0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4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50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251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&#232;les\Ronan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554B4-A51D-4EDF-B884-4976C0762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Ronan.dot</Template>
  <TotalTime>210</TotalTime>
  <Pages>15</Pages>
  <Words>701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[1]</vt:lpstr>
    </vt:vector>
  </TitlesOfParts>
  <Company>tws sa</Company>
  <LinksUpToDate>false</LinksUpToDate>
  <CharactersWithSpaces>4553</CharactersWithSpaces>
  <SharedDoc>false</SharedDoc>
  <HLinks>
    <vt:vector size="156" baseType="variant">
      <vt:variant>
        <vt:i4>1835063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_Toc291147046</vt:lpwstr>
      </vt:variant>
      <vt:variant>
        <vt:i4>1835063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_Toc291147045</vt:lpwstr>
      </vt:variant>
      <vt:variant>
        <vt:i4>1835063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_Toc291147044</vt:lpwstr>
      </vt:variant>
      <vt:variant>
        <vt:i4>1835063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_Toc291147043</vt:lpwstr>
      </vt:variant>
      <vt:variant>
        <vt:i4>1835063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_Toc291147042</vt:lpwstr>
      </vt:variant>
      <vt:variant>
        <vt:i4>1835063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_Toc291147041</vt:lpwstr>
      </vt:variant>
      <vt:variant>
        <vt:i4>1835063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_Toc291147040</vt:lpwstr>
      </vt:variant>
      <vt:variant>
        <vt:i4>1769527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_Toc291147039</vt:lpwstr>
      </vt:variant>
      <vt:variant>
        <vt:i4>1769527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_Toc291147038</vt:lpwstr>
      </vt:variant>
      <vt:variant>
        <vt:i4>1769527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_Toc291147037</vt:lpwstr>
      </vt:variant>
      <vt:variant>
        <vt:i4>1769527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_Toc291147036</vt:lpwstr>
      </vt:variant>
      <vt:variant>
        <vt:i4>1769527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_Toc291147035</vt:lpwstr>
      </vt:variant>
      <vt:variant>
        <vt:i4>1769527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_Toc291147034</vt:lpwstr>
      </vt:variant>
      <vt:variant>
        <vt:i4>1769527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_Toc291147033</vt:lpwstr>
      </vt:variant>
      <vt:variant>
        <vt:i4>1769527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_Toc291147032</vt:lpwstr>
      </vt:variant>
      <vt:variant>
        <vt:i4>1769527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_Toc291147031</vt:lpwstr>
      </vt:variant>
      <vt:variant>
        <vt:i4>1769527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_Toc291147030</vt:lpwstr>
      </vt:variant>
      <vt:variant>
        <vt:i4>1703991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_Toc291147029</vt:lpwstr>
      </vt:variant>
      <vt:variant>
        <vt:i4>1703991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_Toc291147028</vt:lpwstr>
      </vt:variant>
      <vt:variant>
        <vt:i4>1703991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_Toc291147027</vt:lpwstr>
      </vt:variant>
      <vt:variant>
        <vt:i4>1703991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_Toc291147026</vt:lpwstr>
      </vt:variant>
      <vt:variant>
        <vt:i4>1703991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_Toc291147025</vt:lpwstr>
      </vt:variant>
      <vt:variant>
        <vt:i4>1703991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_Toc291147024</vt:lpwstr>
      </vt:variant>
      <vt:variant>
        <vt:i4>1703991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_Toc291147023</vt:lpwstr>
      </vt:variant>
      <vt:variant>
        <vt:i4>4390933</vt:i4>
      </vt:variant>
      <vt:variant>
        <vt:i4>9</vt:i4>
      </vt:variant>
      <vt:variant>
        <vt:i4>0</vt:i4>
      </vt:variant>
      <vt:variant>
        <vt:i4>5</vt:i4>
      </vt:variant>
      <vt:variant>
        <vt:lpwstr>http://www.twssa.com/</vt:lpwstr>
      </vt:variant>
      <vt:variant>
        <vt:lpwstr/>
      </vt:variant>
      <vt:variant>
        <vt:i4>6815822</vt:i4>
      </vt:variant>
      <vt:variant>
        <vt:i4>6</vt:i4>
      </vt:variant>
      <vt:variant>
        <vt:i4>0</vt:i4>
      </vt:variant>
      <vt:variant>
        <vt:i4>5</vt:i4>
      </vt:variant>
      <vt:variant>
        <vt:lpwstr>mailto:info@twssa.com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[1]</dc:title>
  <dc:creator>Valérie Cambert</dc:creator>
  <cp:lastModifiedBy>Valerie</cp:lastModifiedBy>
  <cp:revision>12</cp:revision>
  <cp:lastPrinted>2018-02-20T15:26:00Z</cp:lastPrinted>
  <dcterms:created xsi:type="dcterms:W3CDTF">2019-02-05T08:39:00Z</dcterms:created>
  <dcterms:modified xsi:type="dcterms:W3CDTF">2019-02-05T13:36:00Z</dcterms:modified>
</cp:coreProperties>
</file>