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6B" w:rsidRPr="00D169EE" w:rsidRDefault="00990100" w:rsidP="002E1A37">
      <w:pPr>
        <w:pStyle w:val="Titre"/>
      </w:pPr>
      <w:r>
        <w:t>Optimisation transversale de l’entretien d’une chaussée élargie</w:t>
      </w:r>
    </w:p>
    <w:sdt>
      <w:sdtPr>
        <w:rPr>
          <w:rFonts w:asciiTheme="majorHAnsi" w:eastAsiaTheme="majorEastAsia" w:hAnsiTheme="majorHAnsi" w:cstheme="majorBidi"/>
          <w:b/>
          <w:bCs/>
          <w:iCs/>
          <w:noProof/>
          <w:color w:val="365F91" w:themeColor="accent1" w:themeShade="BF"/>
          <w:sz w:val="28"/>
          <w:szCs w:val="28"/>
        </w:rPr>
        <w:id w:val="1783234742"/>
        <w:docPartObj>
          <w:docPartGallery w:val="Table of Contents"/>
          <w:docPartUnique/>
        </w:docPartObj>
      </w:sdtPr>
      <w:sdtEndPr>
        <w:rPr>
          <w:rFonts w:ascii="Calibri" w:eastAsiaTheme="minorEastAsia" w:hAnsi="Calibri" w:cs="Times New Roman"/>
          <w:color w:val="auto"/>
          <w:sz w:val="24"/>
          <w:szCs w:val="24"/>
        </w:rPr>
      </w:sdtEndPr>
      <w:sdtContent>
        <w:p w:rsidR="00CE233F" w:rsidRPr="00D169EE" w:rsidRDefault="00CE233F" w:rsidP="0088557F">
          <w:pPr>
            <w:keepNext/>
            <w:keepLines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  <w:spacing w:before="480" w:after="0" w:line="276" w:lineRule="auto"/>
            <w:jc w:val="left"/>
            <w:rPr>
              <w:rFonts w:eastAsiaTheme="majorEastAsia" w:cstheme="majorBidi"/>
              <w:b/>
              <w:bCs/>
              <w:color w:val="22891F"/>
              <w:sz w:val="28"/>
              <w:szCs w:val="28"/>
            </w:rPr>
          </w:pPr>
          <w:r w:rsidRPr="00D169EE">
            <w:rPr>
              <w:rFonts w:eastAsiaTheme="majorEastAsia" w:cstheme="majorBidi"/>
              <w:b/>
              <w:bCs/>
              <w:color w:val="22891F"/>
              <w:sz w:val="28"/>
              <w:szCs w:val="28"/>
            </w:rPr>
            <w:t>Contenu</w:t>
          </w:r>
        </w:p>
        <w:p w:rsidR="00A217E3" w:rsidRDefault="00CE233F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r w:rsidRPr="00CE233F">
            <w:fldChar w:fldCharType="begin"/>
          </w:r>
          <w:r w:rsidRPr="00CE233F">
            <w:instrText xml:space="preserve"> TOC \o "1-3" \h \z \u </w:instrText>
          </w:r>
          <w:r w:rsidRPr="00CE233F">
            <w:fldChar w:fldCharType="separate"/>
          </w:r>
          <w:hyperlink w:anchor="_Toc523498445" w:history="1">
            <w:r w:rsidR="00A217E3" w:rsidRPr="00AA3059">
              <w:rPr>
                <w:rStyle w:val="Lienhypertexte"/>
              </w:rPr>
              <w:t>1.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A217E3" w:rsidRPr="00AA3059">
              <w:rPr>
                <w:rStyle w:val="Lienhypertexte"/>
              </w:rPr>
              <w:t>Le cas d’étude</w:t>
            </w:r>
            <w:r w:rsidR="00A217E3">
              <w:rPr>
                <w:webHidden/>
              </w:rPr>
              <w:tab/>
            </w:r>
            <w:r w:rsidR="00A217E3">
              <w:rPr>
                <w:webHidden/>
              </w:rPr>
              <w:fldChar w:fldCharType="begin"/>
            </w:r>
            <w:r w:rsidR="00A217E3">
              <w:rPr>
                <w:webHidden/>
              </w:rPr>
              <w:instrText xml:space="preserve"> PAGEREF _Toc523498445 \h </w:instrText>
            </w:r>
            <w:r w:rsidR="00A217E3">
              <w:rPr>
                <w:webHidden/>
              </w:rPr>
            </w:r>
            <w:r w:rsidR="00A217E3">
              <w:rPr>
                <w:webHidden/>
              </w:rPr>
              <w:fldChar w:fldCharType="separate"/>
            </w:r>
            <w:r w:rsidR="00A217E3">
              <w:rPr>
                <w:webHidden/>
              </w:rPr>
              <w:t>1</w:t>
            </w:r>
            <w:r w:rsidR="00A217E3">
              <w:rPr>
                <w:webHidden/>
              </w:rPr>
              <w:fldChar w:fldCharType="end"/>
            </w:r>
          </w:hyperlink>
        </w:p>
        <w:p w:rsidR="00A217E3" w:rsidRDefault="0048733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523498446" w:history="1">
            <w:r w:rsidR="00A217E3" w:rsidRPr="00AA3059">
              <w:rPr>
                <w:rStyle w:val="Lienhypertexte"/>
                <w:noProof/>
              </w:rPr>
              <w:t>1.1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A217E3" w:rsidRPr="00AA3059">
              <w:rPr>
                <w:rStyle w:val="Lienhypertexte"/>
                <w:noProof/>
              </w:rPr>
              <w:t>Problématique</w:t>
            </w:r>
            <w:r w:rsidR="00A217E3">
              <w:rPr>
                <w:noProof/>
                <w:webHidden/>
              </w:rPr>
              <w:tab/>
            </w:r>
            <w:r w:rsidR="00A217E3">
              <w:rPr>
                <w:noProof/>
                <w:webHidden/>
              </w:rPr>
              <w:fldChar w:fldCharType="begin"/>
            </w:r>
            <w:r w:rsidR="00A217E3">
              <w:rPr>
                <w:noProof/>
                <w:webHidden/>
              </w:rPr>
              <w:instrText xml:space="preserve"> PAGEREF _Toc523498446 \h </w:instrText>
            </w:r>
            <w:r w:rsidR="00A217E3">
              <w:rPr>
                <w:noProof/>
                <w:webHidden/>
              </w:rPr>
            </w:r>
            <w:r w:rsidR="00A217E3">
              <w:rPr>
                <w:noProof/>
                <w:webHidden/>
              </w:rPr>
              <w:fldChar w:fldCharType="separate"/>
            </w:r>
            <w:r w:rsidR="00A217E3">
              <w:rPr>
                <w:noProof/>
                <w:webHidden/>
              </w:rPr>
              <w:t>1</w:t>
            </w:r>
            <w:r w:rsidR="00A217E3">
              <w:rPr>
                <w:noProof/>
                <w:webHidden/>
              </w:rPr>
              <w:fldChar w:fldCharType="end"/>
            </w:r>
          </w:hyperlink>
        </w:p>
        <w:p w:rsidR="00A217E3" w:rsidRDefault="0048733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523498447" w:history="1">
            <w:r w:rsidR="00A217E3" w:rsidRPr="00AA3059">
              <w:rPr>
                <w:rStyle w:val="Lienhypertexte"/>
                <w:noProof/>
              </w:rPr>
              <w:t>1.2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A217E3" w:rsidRPr="00AA3059">
              <w:rPr>
                <w:rStyle w:val="Lienhypertexte"/>
                <w:noProof/>
              </w:rPr>
              <w:t>Présentation</w:t>
            </w:r>
            <w:r w:rsidR="00A217E3">
              <w:rPr>
                <w:noProof/>
                <w:webHidden/>
              </w:rPr>
              <w:tab/>
            </w:r>
            <w:r w:rsidR="00A217E3">
              <w:rPr>
                <w:noProof/>
                <w:webHidden/>
              </w:rPr>
              <w:fldChar w:fldCharType="begin"/>
            </w:r>
            <w:r w:rsidR="00A217E3">
              <w:rPr>
                <w:noProof/>
                <w:webHidden/>
              </w:rPr>
              <w:instrText xml:space="preserve"> PAGEREF _Toc523498447 \h </w:instrText>
            </w:r>
            <w:r w:rsidR="00A217E3">
              <w:rPr>
                <w:noProof/>
                <w:webHidden/>
              </w:rPr>
            </w:r>
            <w:r w:rsidR="00A217E3">
              <w:rPr>
                <w:noProof/>
                <w:webHidden/>
              </w:rPr>
              <w:fldChar w:fldCharType="separate"/>
            </w:r>
            <w:r w:rsidR="00A217E3">
              <w:rPr>
                <w:noProof/>
                <w:webHidden/>
              </w:rPr>
              <w:t>2</w:t>
            </w:r>
            <w:r w:rsidR="00A217E3">
              <w:rPr>
                <w:noProof/>
                <w:webHidden/>
              </w:rPr>
              <w:fldChar w:fldCharType="end"/>
            </w:r>
          </w:hyperlink>
        </w:p>
        <w:p w:rsidR="00A217E3" w:rsidRDefault="0048733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523498448" w:history="1">
            <w:r w:rsidR="00A217E3" w:rsidRPr="00AA3059">
              <w:rPr>
                <w:rStyle w:val="Lienhypertexte"/>
                <w:noProof/>
              </w:rPr>
              <w:t>1.3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A217E3" w:rsidRPr="00AA3059">
              <w:rPr>
                <w:rStyle w:val="Lienhypertexte"/>
                <w:noProof/>
              </w:rPr>
              <w:t>Investigations réalisées</w:t>
            </w:r>
            <w:r w:rsidR="00A217E3">
              <w:rPr>
                <w:noProof/>
                <w:webHidden/>
              </w:rPr>
              <w:tab/>
            </w:r>
            <w:r w:rsidR="00A217E3">
              <w:rPr>
                <w:noProof/>
                <w:webHidden/>
              </w:rPr>
              <w:fldChar w:fldCharType="begin"/>
            </w:r>
            <w:r w:rsidR="00A217E3">
              <w:rPr>
                <w:noProof/>
                <w:webHidden/>
              </w:rPr>
              <w:instrText xml:space="preserve"> PAGEREF _Toc523498448 \h </w:instrText>
            </w:r>
            <w:r w:rsidR="00A217E3">
              <w:rPr>
                <w:noProof/>
                <w:webHidden/>
              </w:rPr>
            </w:r>
            <w:r w:rsidR="00A217E3">
              <w:rPr>
                <w:noProof/>
                <w:webHidden/>
              </w:rPr>
              <w:fldChar w:fldCharType="separate"/>
            </w:r>
            <w:r w:rsidR="00A217E3">
              <w:rPr>
                <w:noProof/>
                <w:webHidden/>
              </w:rPr>
              <w:t>2</w:t>
            </w:r>
            <w:r w:rsidR="00A217E3">
              <w:rPr>
                <w:noProof/>
                <w:webHidden/>
              </w:rPr>
              <w:fldChar w:fldCharType="end"/>
            </w:r>
          </w:hyperlink>
        </w:p>
        <w:p w:rsidR="00A217E3" w:rsidRDefault="0048733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523498449" w:history="1">
            <w:r w:rsidR="00A217E3" w:rsidRPr="00AA3059">
              <w:rPr>
                <w:rStyle w:val="Lienhypertexte"/>
              </w:rPr>
              <w:t>2.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A217E3" w:rsidRPr="00AA3059">
              <w:rPr>
                <w:rStyle w:val="Lienhypertexte"/>
              </w:rPr>
              <w:t>La section globale ERASMUS</w:t>
            </w:r>
            <w:r w:rsidR="00A217E3">
              <w:rPr>
                <w:webHidden/>
              </w:rPr>
              <w:tab/>
            </w:r>
            <w:r w:rsidR="00A217E3">
              <w:rPr>
                <w:webHidden/>
              </w:rPr>
              <w:fldChar w:fldCharType="begin"/>
            </w:r>
            <w:r w:rsidR="00A217E3">
              <w:rPr>
                <w:webHidden/>
              </w:rPr>
              <w:instrText xml:space="preserve"> PAGEREF _Toc523498449 \h </w:instrText>
            </w:r>
            <w:r w:rsidR="00A217E3">
              <w:rPr>
                <w:webHidden/>
              </w:rPr>
            </w:r>
            <w:r w:rsidR="00A217E3">
              <w:rPr>
                <w:webHidden/>
              </w:rPr>
              <w:fldChar w:fldCharType="separate"/>
            </w:r>
            <w:r w:rsidR="00A217E3">
              <w:rPr>
                <w:webHidden/>
              </w:rPr>
              <w:t>3</w:t>
            </w:r>
            <w:r w:rsidR="00A217E3">
              <w:rPr>
                <w:webHidden/>
              </w:rPr>
              <w:fldChar w:fldCharType="end"/>
            </w:r>
          </w:hyperlink>
        </w:p>
        <w:p w:rsidR="00A217E3" w:rsidRDefault="0048733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523498450" w:history="1">
            <w:r w:rsidR="00A217E3" w:rsidRPr="00AA3059">
              <w:rPr>
                <w:rStyle w:val="Lienhypertexte"/>
              </w:rPr>
              <w:t>3.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A217E3" w:rsidRPr="00AA3059">
              <w:rPr>
                <w:rStyle w:val="Lienhypertexte"/>
              </w:rPr>
              <w:t>Les sections-témoins</w:t>
            </w:r>
            <w:r w:rsidR="00A217E3">
              <w:rPr>
                <w:webHidden/>
              </w:rPr>
              <w:tab/>
            </w:r>
            <w:r w:rsidR="00A217E3">
              <w:rPr>
                <w:webHidden/>
              </w:rPr>
              <w:fldChar w:fldCharType="begin"/>
            </w:r>
            <w:r w:rsidR="00A217E3">
              <w:rPr>
                <w:webHidden/>
              </w:rPr>
              <w:instrText xml:space="preserve"> PAGEREF _Toc523498450 \h </w:instrText>
            </w:r>
            <w:r w:rsidR="00A217E3">
              <w:rPr>
                <w:webHidden/>
              </w:rPr>
            </w:r>
            <w:r w:rsidR="00A217E3">
              <w:rPr>
                <w:webHidden/>
              </w:rPr>
              <w:fldChar w:fldCharType="separate"/>
            </w:r>
            <w:r w:rsidR="00A217E3">
              <w:rPr>
                <w:webHidden/>
              </w:rPr>
              <w:t>5</w:t>
            </w:r>
            <w:r w:rsidR="00A217E3">
              <w:rPr>
                <w:webHidden/>
              </w:rPr>
              <w:fldChar w:fldCharType="end"/>
            </w:r>
          </w:hyperlink>
        </w:p>
        <w:p w:rsidR="00A217E3" w:rsidRDefault="0048733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523498451" w:history="1">
            <w:r w:rsidR="00A217E3" w:rsidRPr="00AA3059">
              <w:rPr>
                <w:rStyle w:val="Lienhypertexte"/>
              </w:rPr>
              <w:t>4.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A217E3" w:rsidRPr="00AA3059">
              <w:rPr>
                <w:rStyle w:val="Lienhypertexte"/>
              </w:rPr>
              <w:t>Traitement par ERASMUS</w:t>
            </w:r>
            <w:r w:rsidR="00A217E3">
              <w:rPr>
                <w:webHidden/>
              </w:rPr>
              <w:tab/>
            </w:r>
            <w:r w:rsidR="00A217E3">
              <w:rPr>
                <w:webHidden/>
              </w:rPr>
              <w:fldChar w:fldCharType="begin"/>
            </w:r>
            <w:r w:rsidR="00A217E3">
              <w:rPr>
                <w:webHidden/>
              </w:rPr>
              <w:instrText xml:space="preserve"> PAGEREF _Toc523498451 \h </w:instrText>
            </w:r>
            <w:r w:rsidR="00A217E3">
              <w:rPr>
                <w:webHidden/>
              </w:rPr>
            </w:r>
            <w:r w:rsidR="00A217E3">
              <w:rPr>
                <w:webHidden/>
              </w:rPr>
              <w:fldChar w:fldCharType="separate"/>
            </w:r>
            <w:r w:rsidR="00A217E3">
              <w:rPr>
                <w:webHidden/>
              </w:rPr>
              <w:t>11</w:t>
            </w:r>
            <w:r w:rsidR="00A217E3">
              <w:rPr>
                <w:webHidden/>
              </w:rPr>
              <w:fldChar w:fldCharType="end"/>
            </w:r>
          </w:hyperlink>
        </w:p>
        <w:p w:rsidR="00A217E3" w:rsidRDefault="0048733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523498452" w:history="1">
            <w:r w:rsidR="00A217E3" w:rsidRPr="00AA3059">
              <w:rPr>
                <w:rStyle w:val="Lienhypertexte"/>
                <w:noProof/>
              </w:rPr>
              <w:t>4.1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A217E3" w:rsidRPr="00AA3059">
              <w:rPr>
                <w:rStyle w:val="Lienhypertexte"/>
                <w:noProof/>
              </w:rPr>
              <w:t>Description du cas</w:t>
            </w:r>
            <w:r w:rsidR="00A217E3">
              <w:rPr>
                <w:noProof/>
                <w:webHidden/>
              </w:rPr>
              <w:tab/>
            </w:r>
            <w:r w:rsidR="00A217E3">
              <w:rPr>
                <w:noProof/>
                <w:webHidden/>
              </w:rPr>
              <w:fldChar w:fldCharType="begin"/>
            </w:r>
            <w:r w:rsidR="00A217E3">
              <w:rPr>
                <w:noProof/>
                <w:webHidden/>
              </w:rPr>
              <w:instrText xml:space="preserve"> PAGEREF _Toc523498452 \h </w:instrText>
            </w:r>
            <w:r w:rsidR="00A217E3">
              <w:rPr>
                <w:noProof/>
                <w:webHidden/>
              </w:rPr>
            </w:r>
            <w:r w:rsidR="00A217E3">
              <w:rPr>
                <w:noProof/>
                <w:webHidden/>
              </w:rPr>
              <w:fldChar w:fldCharType="separate"/>
            </w:r>
            <w:r w:rsidR="00A217E3">
              <w:rPr>
                <w:noProof/>
                <w:webHidden/>
              </w:rPr>
              <w:t>11</w:t>
            </w:r>
            <w:r w:rsidR="00A217E3">
              <w:rPr>
                <w:noProof/>
                <w:webHidden/>
              </w:rPr>
              <w:fldChar w:fldCharType="end"/>
            </w:r>
          </w:hyperlink>
        </w:p>
        <w:p w:rsidR="00A217E3" w:rsidRDefault="0048733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523498453" w:history="1">
            <w:r w:rsidR="00A217E3" w:rsidRPr="00AA3059">
              <w:rPr>
                <w:rStyle w:val="Lienhypertexte"/>
                <w:noProof/>
              </w:rPr>
              <w:t>4.2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A217E3" w:rsidRPr="00AA3059">
              <w:rPr>
                <w:rStyle w:val="Lienhypertexte"/>
                <w:noProof/>
              </w:rPr>
              <w:t>Traitement</w:t>
            </w:r>
            <w:r w:rsidR="00A217E3">
              <w:rPr>
                <w:noProof/>
                <w:webHidden/>
              </w:rPr>
              <w:tab/>
            </w:r>
            <w:r w:rsidR="00A217E3">
              <w:rPr>
                <w:noProof/>
                <w:webHidden/>
              </w:rPr>
              <w:fldChar w:fldCharType="begin"/>
            </w:r>
            <w:r w:rsidR="00A217E3">
              <w:rPr>
                <w:noProof/>
                <w:webHidden/>
              </w:rPr>
              <w:instrText xml:space="preserve"> PAGEREF _Toc523498453 \h </w:instrText>
            </w:r>
            <w:r w:rsidR="00A217E3">
              <w:rPr>
                <w:noProof/>
                <w:webHidden/>
              </w:rPr>
            </w:r>
            <w:r w:rsidR="00A217E3">
              <w:rPr>
                <w:noProof/>
                <w:webHidden/>
              </w:rPr>
              <w:fldChar w:fldCharType="separate"/>
            </w:r>
            <w:r w:rsidR="00A217E3">
              <w:rPr>
                <w:noProof/>
                <w:webHidden/>
              </w:rPr>
              <w:t>11</w:t>
            </w:r>
            <w:r w:rsidR="00A217E3">
              <w:rPr>
                <w:noProof/>
                <w:webHidden/>
              </w:rPr>
              <w:fldChar w:fldCharType="end"/>
            </w:r>
          </w:hyperlink>
        </w:p>
        <w:p w:rsidR="00A217E3" w:rsidRDefault="0048733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523498454" w:history="1">
            <w:r w:rsidR="00A217E3" w:rsidRPr="00AA3059">
              <w:rPr>
                <w:rStyle w:val="Lienhypertexte"/>
                <w:noProof/>
              </w:rPr>
              <w:t>4.3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A217E3" w:rsidRPr="00AA3059">
              <w:rPr>
                <w:rStyle w:val="Lienhypertexte"/>
                <w:noProof/>
              </w:rPr>
              <w:t>Résultats obtenus</w:t>
            </w:r>
            <w:r w:rsidR="00A217E3">
              <w:rPr>
                <w:noProof/>
                <w:webHidden/>
              </w:rPr>
              <w:tab/>
            </w:r>
            <w:r w:rsidR="00A217E3">
              <w:rPr>
                <w:noProof/>
                <w:webHidden/>
              </w:rPr>
              <w:fldChar w:fldCharType="begin"/>
            </w:r>
            <w:r w:rsidR="00A217E3">
              <w:rPr>
                <w:noProof/>
                <w:webHidden/>
              </w:rPr>
              <w:instrText xml:space="preserve"> PAGEREF _Toc523498454 \h </w:instrText>
            </w:r>
            <w:r w:rsidR="00A217E3">
              <w:rPr>
                <w:noProof/>
                <w:webHidden/>
              </w:rPr>
            </w:r>
            <w:r w:rsidR="00A217E3">
              <w:rPr>
                <w:noProof/>
                <w:webHidden/>
              </w:rPr>
              <w:fldChar w:fldCharType="separate"/>
            </w:r>
            <w:r w:rsidR="00A217E3">
              <w:rPr>
                <w:noProof/>
                <w:webHidden/>
              </w:rPr>
              <w:t>12</w:t>
            </w:r>
            <w:r w:rsidR="00A217E3">
              <w:rPr>
                <w:noProof/>
                <w:webHidden/>
              </w:rPr>
              <w:fldChar w:fldCharType="end"/>
            </w:r>
          </w:hyperlink>
        </w:p>
        <w:p w:rsidR="00A217E3" w:rsidRDefault="0048733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523498455" w:history="1">
            <w:r w:rsidR="00A217E3" w:rsidRPr="00AA3059">
              <w:rPr>
                <w:rStyle w:val="Lienhypertexte"/>
                <w:noProof/>
              </w:rPr>
              <w:t>4.4</w:t>
            </w:r>
            <w:r w:rsidR="00A217E3"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="00A217E3" w:rsidRPr="00AA3059">
              <w:rPr>
                <w:rStyle w:val="Lienhypertexte"/>
                <w:noProof/>
              </w:rPr>
              <w:t>Démarche suivie</w:t>
            </w:r>
            <w:r w:rsidR="00A217E3">
              <w:rPr>
                <w:noProof/>
                <w:webHidden/>
              </w:rPr>
              <w:tab/>
            </w:r>
            <w:r w:rsidR="00A217E3">
              <w:rPr>
                <w:noProof/>
                <w:webHidden/>
              </w:rPr>
              <w:fldChar w:fldCharType="begin"/>
            </w:r>
            <w:r w:rsidR="00A217E3">
              <w:rPr>
                <w:noProof/>
                <w:webHidden/>
              </w:rPr>
              <w:instrText xml:space="preserve"> PAGEREF _Toc523498455 \h </w:instrText>
            </w:r>
            <w:r w:rsidR="00A217E3">
              <w:rPr>
                <w:noProof/>
                <w:webHidden/>
              </w:rPr>
            </w:r>
            <w:r w:rsidR="00A217E3">
              <w:rPr>
                <w:noProof/>
                <w:webHidden/>
              </w:rPr>
              <w:fldChar w:fldCharType="separate"/>
            </w:r>
            <w:r w:rsidR="00A217E3">
              <w:rPr>
                <w:noProof/>
                <w:webHidden/>
              </w:rPr>
              <w:t>12</w:t>
            </w:r>
            <w:r w:rsidR="00A217E3">
              <w:rPr>
                <w:noProof/>
                <w:webHidden/>
              </w:rPr>
              <w:fldChar w:fldCharType="end"/>
            </w:r>
          </w:hyperlink>
        </w:p>
        <w:p w:rsidR="00CE233F" w:rsidRPr="00CE233F" w:rsidRDefault="00CE233F" w:rsidP="0088557F">
          <w:pPr>
            <w:pStyle w:val="TM1"/>
            <w:rPr>
              <w:rFonts w:eastAsiaTheme="minorEastAsia"/>
            </w:rPr>
          </w:pPr>
          <w:r w:rsidRPr="00CE233F">
            <w:rPr>
              <w:rFonts w:eastAsiaTheme="minorEastAsia"/>
            </w:rPr>
            <w:fldChar w:fldCharType="end"/>
          </w:r>
        </w:p>
      </w:sdtContent>
    </w:sdt>
    <w:p w:rsidR="00603A48" w:rsidRDefault="00603A48" w:rsidP="00603A48">
      <w:pPr>
        <w:pStyle w:val="Corps"/>
      </w:pPr>
    </w:p>
    <w:p w:rsidR="00544D75" w:rsidRDefault="00544D75" w:rsidP="00544D75">
      <w:pPr>
        <w:pStyle w:val="Titre1"/>
      </w:pPr>
      <w:bookmarkStart w:id="0" w:name="_Toc523498445"/>
      <w:bookmarkStart w:id="1" w:name="_Toc398044283"/>
      <w:r>
        <w:t>Le cas d’étude</w:t>
      </w:r>
      <w:bookmarkEnd w:id="0"/>
    </w:p>
    <w:p w:rsidR="00990100" w:rsidRPr="00D169EE" w:rsidRDefault="00990100" w:rsidP="00990100">
      <w:pPr>
        <w:pStyle w:val="Style2"/>
      </w:pPr>
      <w:bookmarkStart w:id="2" w:name="_Toc523498446"/>
      <w:r>
        <w:t>Problématique</w:t>
      </w:r>
      <w:bookmarkEnd w:id="2"/>
    </w:p>
    <w:p w:rsidR="00990100" w:rsidRDefault="00990100" w:rsidP="00990100">
      <w:pPr>
        <w:pStyle w:val="Corps"/>
        <w:keepNext/>
      </w:pPr>
      <w:r>
        <w:t>La chaussée présente principalement des dégradations en bande de roulement de rive.</w:t>
      </w:r>
    </w:p>
    <w:p w:rsidR="00990100" w:rsidRDefault="00990100" w:rsidP="00990100">
      <w:pPr>
        <w:pStyle w:val="Illustration"/>
      </w:pPr>
      <w:r>
        <w:rPr>
          <w:noProof/>
        </w:rPr>
        <w:drawing>
          <wp:inline distT="0" distB="0" distL="0" distR="0" wp14:anchorId="401FC045" wp14:editId="1D1FE06C">
            <wp:extent cx="3600000" cy="2040096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4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00" w:rsidRDefault="00990100" w:rsidP="00990100">
      <w:pPr>
        <w:pStyle w:val="Lgende"/>
      </w:pPr>
      <w:r w:rsidRPr="0018737B">
        <w:t>Faïençage et fissures longitudinales en rive</w:t>
      </w:r>
    </w:p>
    <w:p w:rsidR="00990100" w:rsidRDefault="00990100" w:rsidP="00990100">
      <w:pPr>
        <w:pStyle w:val="Illustration"/>
      </w:pPr>
      <w:r>
        <w:rPr>
          <w:noProof/>
        </w:rPr>
        <w:lastRenderedPageBreak/>
        <w:drawing>
          <wp:inline distT="0" distB="0" distL="0" distR="0" wp14:anchorId="6AF16267" wp14:editId="4958FB15">
            <wp:extent cx="3600000" cy="1734473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3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00" w:rsidRDefault="00990100" w:rsidP="00990100">
      <w:pPr>
        <w:pStyle w:val="Lgende"/>
      </w:pPr>
      <w:r w:rsidRPr="0018737B">
        <w:t>Déformation en rive</w:t>
      </w:r>
    </w:p>
    <w:p w:rsidR="00990100" w:rsidRPr="00757D6B" w:rsidRDefault="00990100" w:rsidP="00990100">
      <w:pPr>
        <w:pStyle w:val="Corps"/>
      </w:pPr>
      <w:r>
        <w:t xml:space="preserve">Il s’agit de décrire une </w:t>
      </w:r>
      <w:r w:rsidRPr="001A47F8">
        <w:t>section globale ERASMUS</w:t>
      </w:r>
      <w:r>
        <w:t xml:space="preserve"> en positionnant les carottes disponibles sur la voie (en rive ou en axe), de rechercher les conceptions (en rive, en axe, globales)</w:t>
      </w:r>
      <w:r w:rsidRPr="001A47F8">
        <w:t xml:space="preserve"> et </w:t>
      </w:r>
      <w:r>
        <w:t>d’</w:t>
      </w:r>
      <w:r w:rsidRPr="001A47F8">
        <w:t>analyse</w:t>
      </w:r>
      <w:r>
        <w:t>r une étude</w:t>
      </w:r>
      <w:r w:rsidRPr="001A47F8">
        <w:t>.</w:t>
      </w:r>
    </w:p>
    <w:p w:rsidR="00990100" w:rsidRPr="001A47F8" w:rsidRDefault="00990100" w:rsidP="00990100">
      <w:pPr>
        <w:pStyle w:val="Corps"/>
      </w:pPr>
    </w:p>
    <w:p w:rsidR="00894731" w:rsidRDefault="00544D75" w:rsidP="001661FB">
      <w:pPr>
        <w:pStyle w:val="Style2"/>
      </w:pPr>
      <w:bookmarkStart w:id="3" w:name="_Toc523498447"/>
      <w:r>
        <w:t>Présentation</w:t>
      </w:r>
      <w:bookmarkEnd w:id="3"/>
      <w:r>
        <w:t xml:space="preserve"> </w:t>
      </w:r>
    </w:p>
    <w:p w:rsidR="00544D75" w:rsidRDefault="00544D75" w:rsidP="00544D75">
      <w:pPr>
        <w:pStyle w:val="Principal-Puce1"/>
      </w:pPr>
      <w:r>
        <w:t>Route départementale</w:t>
      </w:r>
    </w:p>
    <w:p w:rsidR="00544D75" w:rsidRDefault="00544D75" w:rsidP="00544D75">
      <w:pPr>
        <w:pStyle w:val="Principal-Puce1"/>
      </w:pPr>
      <w:r>
        <w:t>Trafic : 109 PL/J/sens</w:t>
      </w:r>
    </w:p>
    <w:p w:rsidR="00544D75" w:rsidRDefault="00544D75" w:rsidP="00990100">
      <w:pPr>
        <w:pStyle w:val="Principal-Puce1"/>
        <w:keepNext w:val="0"/>
        <w:widowControl w:val="0"/>
        <w:ind w:hanging="357"/>
      </w:pPr>
      <w:r>
        <w:t>Largeur : 7 m</w:t>
      </w:r>
    </w:p>
    <w:p w:rsidR="00544D75" w:rsidRDefault="00544D75" w:rsidP="00990100">
      <w:pPr>
        <w:pStyle w:val="Principal-Puce1"/>
        <w:keepNext w:val="0"/>
        <w:widowControl w:val="0"/>
        <w:ind w:hanging="357"/>
      </w:pPr>
      <w:r>
        <w:t>Rase campagne</w:t>
      </w:r>
    </w:p>
    <w:p w:rsidR="00544D75" w:rsidRDefault="00544D75" w:rsidP="00990100">
      <w:pPr>
        <w:pStyle w:val="Principal-Puce1"/>
        <w:keepNext w:val="0"/>
        <w:widowControl w:val="0"/>
        <w:ind w:hanging="357"/>
      </w:pPr>
      <w:r>
        <w:t>Structure souple</w:t>
      </w:r>
    </w:p>
    <w:p w:rsidR="00544D75" w:rsidRDefault="00544D75" w:rsidP="00990100">
      <w:pPr>
        <w:pStyle w:val="Principal-Puce1"/>
        <w:keepNext w:val="0"/>
        <w:widowControl w:val="0"/>
        <w:ind w:hanging="357"/>
      </w:pPr>
      <w:r>
        <w:t>Date des derniers enrobés 1986 et 1994</w:t>
      </w:r>
    </w:p>
    <w:p w:rsidR="00FC4E40" w:rsidRDefault="00FC4E40" w:rsidP="00544D75">
      <w:pPr>
        <w:pStyle w:val="Style2"/>
      </w:pPr>
      <w:bookmarkStart w:id="4" w:name="_Toc523498448"/>
      <w:r>
        <w:lastRenderedPageBreak/>
        <w:t>Base de techniques et prix</w:t>
      </w:r>
    </w:p>
    <w:p w:rsidR="00FC4E40" w:rsidRDefault="00FC4E40" w:rsidP="00FC4E40">
      <w:pPr>
        <w:pStyle w:val="Principal-Puce1"/>
      </w:pPr>
      <w:r>
        <w:t>Enrobés de surface :</w:t>
      </w:r>
    </w:p>
    <w:p w:rsidR="00FC4E40" w:rsidRDefault="00FC4E40" w:rsidP="00FC4E40">
      <w:pPr>
        <w:pStyle w:val="Figures"/>
      </w:pPr>
      <w:r>
        <w:rPr>
          <w:noProof/>
        </w:rPr>
        <w:drawing>
          <wp:inline distT="0" distB="0" distL="0" distR="0" wp14:anchorId="75A54398" wp14:editId="601F1ECB">
            <wp:extent cx="5759450" cy="3670226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40" w:rsidRDefault="00FC4E40" w:rsidP="00FC4E40">
      <w:pPr>
        <w:pStyle w:val="Principal-Puce1"/>
      </w:pPr>
      <w:r>
        <w:t>Enrobés de base :</w:t>
      </w:r>
    </w:p>
    <w:p w:rsidR="00FC4E40" w:rsidRDefault="00FC4E40" w:rsidP="00FC4E40">
      <w:pPr>
        <w:pStyle w:val="Figures"/>
      </w:pPr>
      <w:r>
        <w:rPr>
          <w:noProof/>
        </w:rPr>
        <w:drawing>
          <wp:inline distT="0" distB="0" distL="0" distR="0" wp14:anchorId="24ED4643" wp14:editId="3DAD3D20">
            <wp:extent cx="5759450" cy="3670226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40" w:rsidRDefault="00FC4E40" w:rsidP="00FC4E40">
      <w:pPr>
        <w:pStyle w:val="Principal-Puce1"/>
        <w:ind w:hanging="357"/>
      </w:pPr>
      <w:r>
        <w:lastRenderedPageBreak/>
        <w:t>Autres techniques :</w:t>
      </w:r>
    </w:p>
    <w:p w:rsidR="00FC4E40" w:rsidRPr="00FC4E40" w:rsidRDefault="00FC4E40" w:rsidP="00FC4E40">
      <w:pPr>
        <w:pStyle w:val="Figures"/>
      </w:pPr>
      <w:r>
        <w:rPr>
          <w:noProof/>
        </w:rPr>
        <w:drawing>
          <wp:inline distT="0" distB="0" distL="0" distR="0" wp14:anchorId="3A0EC4B9" wp14:editId="639DCDB6">
            <wp:extent cx="5759450" cy="2107594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75" w:rsidRDefault="00544D75" w:rsidP="00544D75">
      <w:pPr>
        <w:pStyle w:val="Style2"/>
      </w:pPr>
      <w:r>
        <w:t>Investigations réalisées</w:t>
      </w:r>
      <w:bookmarkEnd w:id="4"/>
    </w:p>
    <w:p w:rsidR="00990100" w:rsidRDefault="00990100" w:rsidP="00990100">
      <w:pPr>
        <w:pStyle w:val="Corps"/>
        <w:keepNext/>
      </w:pPr>
      <w:r>
        <w:t xml:space="preserve">La chaussée présente </w:t>
      </w:r>
      <w:r w:rsidRPr="00990100">
        <w:t>des écarts de déflexion importants entre l’axe et la rive</w:t>
      </w:r>
      <w:r>
        <w:t>.</w:t>
      </w:r>
    </w:p>
    <w:p w:rsidR="00544D75" w:rsidRDefault="00544D75" w:rsidP="00990100">
      <w:pPr>
        <w:pStyle w:val="Principal-Puce1"/>
      </w:pPr>
      <w:r>
        <w:t>Mesures de déflexion au déflectographe dans les deux sens</w:t>
      </w:r>
      <w:r w:rsidR="00990100">
        <w:t xml:space="preserve"> : </w:t>
      </w:r>
    </w:p>
    <w:p w:rsidR="00990100" w:rsidRDefault="00990100" w:rsidP="00990100">
      <w:pPr>
        <w:pStyle w:val="Illustration"/>
      </w:pPr>
      <w:r>
        <w:rPr>
          <w:noProof/>
        </w:rPr>
        <w:drawing>
          <wp:inline distT="0" distB="0" distL="0" distR="0" wp14:anchorId="37E9BD86" wp14:editId="1D188191">
            <wp:extent cx="5759450" cy="288462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00" w:rsidRDefault="00990100" w:rsidP="00990100">
      <w:pPr>
        <w:pStyle w:val="Lgende"/>
      </w:pPr>
      <w:r>
        <w:t>Déflexions en axe et en rive</w:t>
      </w:r>
    </w:p>
    <w:p w:rsidR="00544D75" w:rsidRDefault="00990100" w:rsidP="00990100">
      <w:pPr>
        <w:pStyle w:val="Corps"/>
      </w:pPr>
      <w:r>
        <w:t>4</w:t>
      </w:r>
      <w:r w:rsidR="00544D75">
        <w:t xml:space="preserve"> Carottages φ 150</w:t>
      </w:r>
      <w:r>
        <w:t xml:space="preserve"> ont été réalisés </w:t>
      </w:r>
      <w:r w:rsidR="00544D75">
        <w:t>suivant deux profils en travers</w:t>
      </w:r>
      <w:r>
        <w:t xml:space="preserve"> avec :</w:t>
      </w:r>
    </w:p>
    <w:p w:rsidR="00544D75" w:rsidRPr="008C41FA" w:rsidRDefault="00990100" w:rsidP="005E11D8">
      <w:pPr>
        <w:pStyle w:val="Principal-P3"/>
      </w:pPr>
      <w:r>
        <w:lastRenderedPageBreak/>
        <w:t>1</w:t>
      </w:r>
      <w:r w:rsidR="00544D75" w:rsidRPr="008C41FA">
        <w:t xml:space="preserve"> carott</w:t>
      </w:r>
      <w:r>
        <w:t>e</w:t>
      </w:r>
      <w:r w:rsidR="00544D75" w:rsidRPr="008C41FA">
        <w:t xml:space="preserve"> en rive </w:t>
      </w:r>
    </w:p>
    <w:p w:rsidR="00544D75" w:rsidRDefault="00990100" w:rsidP="005E11D8">
      <w:pPr>
        <w:pStyle w:val="Principal-P3"/>
      </w:pPr>
      <w:r>
        <w:t>1</w:t>
      </w:r>
      <w:r w:rsidR="00544D75" w:rsidRPr="008C41FA">
        <w:t xml:space="preserve"> carotte</w:t>
      </w:r>
      <w:r w:rsidR="00544D75">
        <w:t xml:space="preserve"> en axe </w:t>
      </w:r>
    </w:p>
    <w:p w:rsidR="00086557" w:rsidRDefault="00086557" w:rsidP="00086557">
      <w:pPr>
        <w:pStyle w:val="Illustration"/>
      </w:pPr>
      <w:r>
        <w:rPr>
          <w:noProof/>
        </w:rPr>
        <w:drawing>
          <wp:inline distT="0" distB="0" distL="0" distR="0" wp14:anchorId="502F60E1" wp14:editId="44A48356">
            <wp:extent cx="4680000" cy="3357499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5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57" w:rsidRPr="00086557" w:rsidRDefault="00990100" w:rsidP="00086557">
      <w:pPr>
        <w:pStyle w:val="Lgende"/>
      </w:pPr>
      <w:r>
        <w:t>2 c</w:t>
      </w:r>
      <w:r w:rsidR="00086557" w:rsidRPr="00086557">
        <w:t xml:space="preserve">arottages </w:t>
      </w:r>
      <w:r>
        <w:t>pour</w:t>
      </w:r>
      <w:r w:rsidR="00086557" w:rsidRPr="00086557">
        <w:t xml:space="preserve"> </w:t>
      </w:r>
      <w:r>
        <w:t>chaque</w:t>
      </w:r>
      <w:r w:rsidR="00086557" w:rsidRPr="00086557">
        <w:t xml:space="preserve"> profil en travers</w:t>
      </w:r>
    </w:p>
    <w:p w:rsidR="004410AF" w:rsidRDefault="004410AF" w:rsidP="004410AF">
      <w:pPr>
        <w:pStyle w:val="Titre1"/>
      </w:pPr>
      <w:bookmarkStart w:id="5" w:name="_Toc523498449"/>
      <w:r>
        <w:t>La section globale ERASMUS</w:t>
      </w:r>
      <w:bookmarkEnd w:id="5"/>
    </w:p>
    <w:p w:rsidR="004410AF" w:rsidRDefault="004410AF" w:rsidP="004410AF">
      <w:pPr>
        <w:pStyle w:val="Principal-Puce1"/>
      </w:pPr>
      <w:r>
        <w:t>Les panneaux Général, Trafic, Climat, Cahier des charges et Coupe transversale sont renseignés aussi précisément que possible :</w:t>
      </w:r>
    </w:p>
    <w:p w:rsidR="004410AF" w:rsidRDefault="004410AF" w:rsidP="004410AF">
      <w:pPr>
        <w:pStyle w:val="Principal-P2"/>
      </w:pPr>
      <w:r>
        <w:t>Le panneau Général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764F4DC9" wp14:editId="5B68062A">
            <wp:extent cx="2541600" cy="1562400"/>
            <wp:effectExtent l="0" t="0" r="0" b="0"/>
            <wp:docPr id="494" name="Imag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lastRenderedPageBreak/>
        <w:t>Le Climat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40C1538C" wp14:editId="53AEF6FA">
            <wp:extent cx="2541600" cy="1994400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Trafic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7A45BBD8" wp14:editId="6044444E">
            <wp:extent cx="2530800" cy="2221200"/>
            <wp:effectExtent l="0" t="0" r="3175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La Coupe transversale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35FD4153" wp14:editId="4FBFD096">
            <wp:extent cx="3146400" cy="18288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Titre1"/>
      </w:pPr>
      <w:bookmarkStart w:id="6" w:name="_Toc523498450"/>
      <w:r>
        <w:lastRenderedPageBreak/>
        <w:t>Les sections-témoins</w:t>
      </w:r>
      <w:bookmarkEnd w:id="6"/>
    </w:p>
    <w:p w:rsidR="004410AF" w:rsidRDefault="004410AF" w:rsidP="004410AF">
      <w:pPr>
        <w:pStyle w:val="Principal-Puce1"/>
      </w:pPr>
      <w:r>
        <w:t>La première section-témoin :</w:t>
      </w:r>
    </w:p>
    <w:p w:rsidR="004410AF" w:rsidRDefault="004410AF" w:rsidP="004410AF">
      <w:pPr>
        <w:pStyle w:val="Principal-P2"/>
      </w:pPr>
      <w:r>
        <w:t>Le panneau Général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0CB1F69E" wp14:editId="224EC2FF">
            <wp:extent cx="3243600" cy="117360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  <w:numPr>
          <w:ilvl w:val="1"/>
          <w:numId w:val="2"/>
        </w:numPr>
      </w:pPr>
      <w:r>
        <w:t>Avec en particulier la Voie sur laquelle la carotte est localisée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429B81EF" wp14:editId="62D48ABC">
            <wp:extent cx="3240000" cy="1450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  <w:numPr>
          <w:ilvl w:val="1"/>
          <w:numId w:val="2"/>
        </w:numPr>
      </w:pPr>
      <w:r>
        <w:t>Et sa Position sur la voie :</w:t>
      </w:r>
    </w:p>
    <w:p w:rsidR="004410AF" w:rsidRPr="00F03CD4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0EDB3121" wp14:editId="09F888DF">
            <wp:extent cx="3254400" cy="1940400"/>
            <wp:effectExtent l="0" t="0" r="3175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panneau Essais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1EA78A3C" wp14:editId="1C6EF49E">
            <wp:extent cx="3243600" cy="140760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  <w:numPr>
          <w:ilvl w:val="1"/>
          <w:numId w:val="2"/>
        </w:numPr>
      </w:pPr>
      <w:r>
        <w:lastRenderedPageBreak/>
        <w:t>Avec ici la Déflexion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67AB1C8D" wp14:editId="2A732E2E">
            <wp:extent cx="3243600" cy="2566800"/>
            <wp:effectExtent l="0" t="0" r="0" b="508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  <w:numPr>
          <w:ilvl w:val="1"/>
          <w:numId w:val="2"/>
        </w:numPr>
      </w:pPr>
      <w:r>
        <w:t>Et le Carottage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1FBF7633" wp14:editId="0F26540D">
            <wp:extent cx="3261600" cy="2566800"/>
            <wp:effectExtent l="0" t="0" r="0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16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panneau Dégradations (ici, vide)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4C73422D" wp14:editId="7CBE8ED0">
            <wp:extent cx="3240000" cy="1461600"/>
            <wp:effectExtent l="0" t="0" r="0" b="571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lastRenderedPageBreak/>
        <w:t>Le panneau Structure :</w:t>
      </w:r>
    </w:p>
    <w:p w:rsidR="004410AF" w:rsidRPr="00F03CD4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3579B2EE" wp14:editId="18D2278F">
            <wp:extent cx="4435200" cy="1612800"/>
            <wp:effectExtent l="0" t="0" r="3810" b="69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1"/>
      </w:pPr>
      <w:r>
        <w:t>La deuxième section-témoin :</w:t>
      </w:r>
    </w:p>
    <w:p w:rsidR="004410AF" w:rsidRDefault="004410AF" w:rsidP="004410AF">
      <w:pPr>
        <w:pStyle w:val="Principal-P2"/>
      </w:pPr>
      <w:r>
        <w:t>Le panneau Général :</w:t>
      </w:r>
    </w:p>
    <w:p w:rsidR="004410AF" w:rsidRDefault="004410AF" w:rsidP="004410AF">
      <w:pPr>
        <w:pStyle w:val="Illustration"/>
      </w:pPr>
      <w:r>
        <w:t xml:space="preserve"> </w:t>
      </w:r>
      <w:r>
        <w:rPr>
          <w:noProof/>
        </w:rPr>
        <w:drawing>
          <wp:inline distT="0" distB="0" distL="0" distR="0" wp14:anchorId="51445D48" wp14:editId="46BB862C">
            <wp:extent cx="3250800" cy="1508400"/>
            <wp:effectExtent l="0" t="0" r="6985" b="0"/>
            <wp:docPr id="2051" name="Imag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1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2"/>
      </w:pPr>
      <w:r>
        <w:t xml:space="preserve">Positionnée sur la </w:t>
      </w:r>
      <w:r w:rsidRPr="00752457">
        <w:rPr>
          <w:u w:val="single"/>
        </w:rPr>
        <w:t>Voie Lente</w:t>
      </w:r>
      <w:r>
        <w:t xml:space="preserve">, en </w:t>
      </w:r>
      <w:r w:rsidRPr="00752457">
        <w:rPr>
          <w:u w:val="single"/>
        </w:rPr>
        <w:t>Rive Droite</w:t>
      </w:r>
      <w:r w:rsidRPr="00752457">
        <w:t>.</w:t>
      </w:r>
    </w:p>
    <w:p w:rsidR="004410AF" w:rsidRDefault="004410AF" w:rsidP="004410AF">
      <w:pPr>
        <w:pStyle w:val="Principal-P2"/>
      </w:pPr>
      <w:r>
        <w:t>La structure de la chaussée :</w:t>
      </w:r>
    </w:p>
    <w:p w:rsidR="004410AF" w:rsidRDefault="004410AF" w:rsidP="004410AF">
      <w:pPr>
        <w:pStyle w:val="Figures"/>
      </w:pPr>
      <w:r>
        <w:t xml:space="preserve"> </w:t>
      </w:r>
      <w:r>
        <w:rPr>
          <w:noProof/>
          <w:lang w:eastAsia="fr-FR"/>
        </w:rPr>
        <w:drawing>
          <wp:inline distT="0" distB="0" distL="0" distR="0" wp14:anchorId="231718DB" wp14:editId="48215F5A">
            <wp:extent cx="4438800" cy="1328400"/>
            <wp:effectExtent l="0" t="0" r="0" b="5715"/>
            <wp:docPr id="2052" name="Imag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88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Les dégradations constatées :</w:t>
      </w:r>
    </w:p>
    <w:p w:rsidR="004410AF" w:rsidRDefault="004410AF" w:rsidP="004410AF">
      <w:pPr>
        <w:pStyle w:val="Principal-P2"/>
        <w:numPr>
          <w:ilvl w:val="1"/>
          <w:numId w:val="2"/>
        </w:numPr>
      </w:pPr>
      <w:r>
        <w:t>Fissures longitudinales :</w:t>
      </w:r>
    </w:p>
    <w:p w:rsidR="004410AF" w:rsidRDefault="004410AF" w:rsidP="004410AF">
      <w:pPr>
        <w:pStyle w:val="Figures"/>
      </w:pPr>
      <w:r>
        <w:t xml:space="preserve"> </w:t>
      </w:r>
      <w:r>
        <w:rPr>
          <w:noProof/>
          <w:lang w:eastAsia="fr-FR"/>
        </w:rPr>
        <w:drawing>
          <wp:inline distT="0" distB="0" distL="0" distR="0" wp14:anchorId="4353D8B6" wp14:editId="02AD8FDE">
            <wp:extent cx="3250800" cy="1965600"/>
            <wp:effectExtent l="0" t="0" r="6985" b="0"/>
            <wp:docPr id="2054" name="Imag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  <w:numPr>
          <w:ilvl w:val="1"/>
          <w:numId w:val="2"/>
        </w:numPr>
      </w:pPr>
      <w:r>
        <w:lastRenderedPageBreak/>
        <w:t>Faïençage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5774F1A4" wp14:editId="3C67110C">
            <wp:extent cx="3258000" cy="2016000"/>
            <wp:effectExtent l="0" t="0" r="0" b="3810"/>
            <wp:docPr id="2055" name="Imag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Les essais réalisés :</w:t>
      </w:r>
    </w:p>
    <w:p w:rsidR="004410AF" w:rsidRDefault="004410AF" w:rsidP="004410AF">
      <w:pPr>
        <w:pStyle w:val="Principal-P2"/>
        <w:numPr>
          <w:ilvl w:val="1"/>
          <w:numId w:val="2"/>
        </w:numPr>
      </w:pPr>
      <w:r>
        <w:t>Déflexion 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5905DC7D" wp14:editId="50E88D29">
            <wp:extent cx="3247200" cy="2887200"/>
            <wp:effectExtent l="0" t="0" r="0" b="889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10AF" w:rsidRDefault="004410AF" w:rsidP="004410AF">
      <w:pPr>
        <w:pStyle w:val="Principal-P2"/>
        <w:numPr>
          <w:ilvl w:val="1"/>
          <w:numId w:val="2"/>
        </w:numPr>
      </w:pPr>
      <w:r>
        <w:t>Carottage 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047C515D" wp14:editId="304A0CBE">
            <wp:extent cx="3243600" cy="2887200"/>
            <wp:effectExtent l="0" t="0" r="0" b="889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10AF" w:rsidRDefault="004410AF" w:rsidP="004410AF">
      <w:pPr>
        <w:pStyle w:val="Principal-Puce1"/>
      </w:pPr>
      <w:r>
        <w:lastRenderedPageBreak/>
        <w:t>La troisième section-témoin :</w:t>
      </w:r>
    </w:p>
    <w:p w:rsidR="004410AF" w:rsidRPr="00DF321A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23D79218" wp14:editId="200C579F">
            <wp:extent cx="5759450" cy="3095873"/>
            <wp:effectExtent l="0" t="0" r="0" b="9525"/>
            <wp:docPr id="2056" name="Imag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1"/>
        <w:rPr>
          <w:lang w:eastAsia="en-US"/>
        </w:rPr>
      </w:pPr>
      <w:r>
        <w:rPr>
          <w:lang w:eastAsia="en-US"/>
        </w:rPr>
        <w:t>La quatrième section-témoin :</w:t>
      </w:r>
    </w:p>
    <w:p w:rsidR="004410AF" w:rsidRDefault="004410A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148A2B62" wp14:editId="13AF000F">
            <wp:extent cx="5759450" cy="3239767"/>
            <wp:effectExtent l="0" t="0" r="0" b="0"/>
            <wp:docPr id="492" name="Imag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1"/>
        <w:rPr>
          <w:lang w:eastAsia="en-US"/>
        </w:rPr>
      </w:pPr>
      <w:r>
        <w:rPr>
          <w:lang w:eastAsia="en-US"/>
        </w:rPr>
        <w:lastRenderedPageBreak/>
        <w:t>Les 4 sections-témoins sont ainsi représentées dans l’interface de l’étude :</w:t>
      </w:r>
    </w:p>
    <w:p w:rsidR="004410AF" w:rsidRDefault="00FC4E40" w:rsidP="004410AF">
      <w:pPr>
        <w:pStyle w:val="Illustration"/>
      </w:pPr>
      <w:r>
        <w:rPr>
          <w:noProof/>
        </w:rPr>
        <w:drawing>
          <wp:inline distT="0" distB="0" distL="0" distR="0" wp14:anchorId="3BA1EE6E" wp14:editId="4E44C787">
            <wp:extent cx="5759450" cy="3239767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Pr="00FB68EE" w:rsidRDefault="004410AF" w:rsidP="004410AF">
      <w:pPr>
        <w:pStyle w:val="Lgende"/>
      </w:pPr>
      <w:r>
        <w:t>En vue simple</w:t>
      </w:r>
    </w:p>
    <w:p w:rsidR="004410AF" w:rsidRDefault="00FC4E40" w:rsidP="004410AF">
      <w:pPr>
        <w:pStyle w:val="Illustration"/>
      </w:pPr>
      <w:r>
        <w:rPr>
          <w:noProof/>
        </w:rPr>
        <w:drawing>
          <wp:inline distT="0" distB="0" distL="0" distR="0" wp14:anchorId="3FA77084" wp14:editId="15945611">
            <wp:extent cx="5759450" cy="5042427"/>
            <wp:effectExtent l="0" t="0" r="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4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Pr="00FB68EE" w:rsidRDefault="004410AF" w:rsidP="004410AF">
      <w:pPr>
        <w:pStyle w:val="Lgende"/>
      </w:pPr>
      <w:r>
        <w:t>En vue panoramique</w:t>
      </w:r>
    </w:p>
    <w:p w:rsidR="00DF02A0" w:rsidRDefault="004410AF" w:rsidP="00544D75">
      <w:pPr>
        <w:pStyle w:val="Titre1"/>
      </w:pPr>
      <w:bookmarkStart w:id="7" w:name="_Toc523498451"/>
      <w:r>
        <w:lastRenderedPageBreak/>
        <w:t>T</w:t>
      </w:r>
      <w:r w:rsidR="00DF02A0">
        <w:t xml:space="preserve">raitement </w:t>
      </w:r>
      <w:r>
        <w:t>par</w:t>
      </w:r>
      <w:r w:rsidR="00DF02A0">
        <w:t xml:space="preserve"> ERASMUS</w:t>
      </w:r>
      <w:bookmarkEnd w:id="7"/>
    </w:p>
    <w:p w:rsidR="00DF02A0" w:rsidRDefault="00DF02A0" w:rsidP="00DF02A0">
      <w:pPr>
        <w:pStyle w:val="Style2"/>
      </w:pPr>
      <w:bookmarkStart w:id="8" w:name="_Toc523498452"/>
      <w:r>
        <w:t>Description du cas</w:t>
      </w:r>
      <w:bookmarkEnd w:id="8"/>
    </w:p>
    <w:p w:rsidR="00DF02A0" w:rsidRDefault="00DF02A0" w:rsidP="005E11D8">
      <w:pPr>
        <w:pStyle w:val="Corps"/>
        <w:keepNext/>
      </w:pPr>
      <w:r>
        <w:t xml:space="preserve">Le cas d’étude est composé de 4 sections-témoins : </w:t>
      </w:r>
    </w:p>
    <w:p w:rsidR="00DF02A0" w:rsidRDefault="00DF02A0" w:rsidP="00DF02A0">
      <w:pPr>
        <w:pStyle w:val="Principal-Puce1"/>
      </w:pPr>
      <w:r>
        <w:t>2 en axe</w:t>
      </w:r>
    </w:p>
    <w:p w:rsidR="00DF02A0" w:rsidRPr="00DF02A0" w:rsidRDefault="00DF02A0" w:rsidP="005E11D8">
      <w:pPr>
        <w:pStyle w:val="Principal-Puce1"/>
        <w:widowControl w:val="0"/>
        <w:ind w:hanging="357"/>
      </w:pPr>
      <w:r>
        <w:t>2 en rive</w:t>
      </w:r>
    </w:p>
    <w:p w:rsidR="00DF02A0" w:rsidRDefault="00FC4E40" w:rsidP="00DF02A0">
      <w:pPr>
        <w:pStyle w:val="Illustration"/>
      </w:pPr>
      <w:r>
        <w:rPr>
          <w:noProof/>
        </w:rPr>
        <w:drawing>
          <wp:inline distT="0" distB="0" distL="0" distR="0" wp14:anchorId="76B6830B" wp14:editId="52CE3807">
            <wp:extent cx="5759450" cy="5042427"/>
            <wp:effectExtent l="0" t="0" r="0" b="6350"/>
            <wp:docPr id="480" name="Imag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4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0" w:rsidRPr="00FB68EE" w:rsidRDefault="000605F2" w:rsidP="00DF02A0">
      <w:pPr>
        <w:pStyle w:val="Lgende"/>
      </w:pPr>
      <w:r>
        <w:t>Représentation de l’étude dans ERASMUS e</w:t>
      </w:r>
      <w:r w:rsidR="00DF02A0">
        <w:t>n vue panoramique</w:t>
      </w:r>
    </w:p>
    <w:p w:rsidR="00DF02A0" w:rsidRDefault="00DF02A0" w:rsidP="00DF02A0">
      <w:pPr>
        <w:pStyle w:val="Style2"/>
      </w:pPr>
      <w:bookmarkStart w:id="9" w:name="_Toc523498453"/>
      <w:r>
        <w:t>Traitement</w:t>
      </w:r>
      <w:bookmarkEnd w:id="9"/>
    </w:p>
    <w:p w:rsidR="004410AF" w:rsidRDefault="004410AF" w:rsidP="004410AF">
      <w:pPr>
        <w:pStyle w:val="Corps"/>
      </w:pPr>
      <w:r>
        <w:t xml:space="preserve">Il comprend </w:t>
      </w:r>
      <w:r w:rsidR="00FC4E40">
        <w:t>deux</w:t>
      </w:r>
      <w:r>
        <w:t xml:space="preserve"> phases</w:t>
      </w:r>
      <w:r w:rsidR="00FC4E40">
        <w:t xml:space="preserve"> ou plus</w:t>
      </w:r>
      <w:r>
        <w:t> :</w:t>
      </w:r>
    </w:p>
    <w:p w:rsidR="004410AF" w:rsidRDefault="004410AF" w:rsidP="004410AF">
      <w:pPr>
        <w:pStyle w:val="Principal-Puce1"/>
        <w:keepNext w:val="0"/>
        <w:widowControl w:val="0"/>
        <w:ind w:hanging="357"/>
      </w:pPr>
      <w:r>
        <w:t>Une</w:t>
      </w:r>
      <w:r w:rsidR="00FC4E40">
        <w:t xml:space="preserve"> première</w:t>
      </w:r>
      <w:r w:rsidRPr="004410AF">
        <w:t xml:space="preserve"> </w:t>
      </w:r>
      <w:r>
        <w:t xml:space="preserve">phase de recherches de conceptions </w:t>
      </w:r>
      <w:r w:rsidR="00FC4E40">
        <w:t>avec analyse d’étude</w:t>
      </w:r>
      <w:r>
        <w:t>.</w:t>
      </w:r>
    </w:p>
    <w:p w:rsidR="004410AF" w:rsidRDefault="00FC4E40" w:rsidP="004410AF">
      <w:pPr>
        <w:pStyle w:val="Principal-P2"/>
      </w:pPr>
      <w:r>
        <w:t>Sans aucune contrainte</w:t>
      </w:r>
      <w:r w:rsidR="004410AF">
        <w:t>.</w:t>
      </w:r>
    </w:p>
    <w:p w:rsidR="00FC4E40" w:rsidRDefault="00FC4E40" w:rsidP="00FC4E40">
      <w:pPr>
        <w:pStyle w:val="Principal-Puce1"/>
        <w:keepNext w:val="0"/>
        <w:widowControl w:val="0"/>
        <w:ind w:hanging="357"/>
      </w:pPr>
      <w:r>
        <w:t xml:space="preserve">Une </w:t>
      </w:r>
      <w:r>
        <w:t>deuxième</w:t>
      </w:r>
      <w:r w:rsidRPr="004410AF">
        <w:t xml:space="preserve"> </w:t>
      </w:r>
      <w:r>
        <w:t>phase de recherches de conceptions avec analyse d’étude.</w:t>
      </w:r>
    </w:p>
    <w:p w:rsidR="00FC4E40" w:rsidRDefault="00FC4E40" w:rsidP="00FC4E40">
      <w:pPr>
        <w:pStyle w:val="Principal-P2"/>
        <w:keepNext w:val="0"/>
        <w:widowControl w:val="0"/>
        <w:ind w:left="1321"/>
      </w:pPr>
      <w:r>
        <w:t>Avec</w:t>
      </w:r>
      <w:r>
        <w:t xml:space="preserve"> une contrainte</w:t>
      </w:r>
      <w:r>
        <w:t xml:space="preserve"> de seuil déterminée à partir des solutions obtenues à l’issue de la première analyse</w:t>
      </w:r>
      <w:r>
        <w:t>.</w:t>
      </w:r>
    </w:p>
    <w:p w:rsidR="00FC4E40" w:rsidRDefault="00FC4E40" w:rsidP="00FC4E40">
      <w:pPr>
        <w:pStyle w:val="Principal-Puce1"/>
        <w:keepNext w:val="0"/>
        <w:widowControl w:val="0"/>
        <w:ind w:hanging="357"/>
      </w:pPr>
      <w:bookmarkStart w:id="10" w:name="_Toc523498454"/>
      <w:r>
        <w:t>En fonction des solutions obtenues à l’issue de cette nouvelle analyse, d’autres</w:t>
      </w:r>
      <w:r w:rsidRPr="004410AF">
        <w:t xml:space="preserve"> </w:t>
      </w:r>
      <w:r>
        <w:t>phase</w:t>
      </w:r>
      <w:r>
        <w:t>s</w:t>
      </w:r>
      <w:r>
        <w:t xml:space="preserve"> de recherches de conceptions avec analyse d’étude</w:t>
      </w:r>
      <w:r>
        <w:t xml:space="preserve"> avec d’autres contraintes de seuil</w:t>
      </w:r>
      <w:r>
        <w:t>.</w:t>
      </w:r>
    </w:p>
    <w:p w:rsidR="00DF02A0" w:rsidRDefault="00DF02A0" w:rsidP="00DF02A0">
      <w:pPr>
        <w:pStyle w:val="Style2"/>
      </w:pPr>
      <w:r>
        <w:lastRenderedPageBreak/>
        <w:t>Résultats obtenus</w:t>
      </w:r>
      <w:bookmarkEnd w:id="10"/>
    </w:p>
    <w:p w:rsidR="00DF02A0" w:rsidRDefault="00DF02A0" w:rsidP="00934170">
      <w:pPr>
        <w:pStyle w:val="Corps"/>
        <w:keepNext/>
      </w:pPr>
      <w:r>
        <w:t>Les solutions de travaux calculées par le système consistent en</w:t>
      </w:r>
      <w:r w:rsidR="00934170">
        <w:t xml:space="preserve"> </w:t>
      </w:r>
      <w:r w:rsidR="00FC4E40">
        <w:t>...</w:t>
      </w:r>
      <w:r w:rsidR="00934170">
        <w:t>.</w:t>
      </w:r>
    </w:p>
    <w:p w:rsidR="00DF02A0" w:rsidRDefault="004410AF" w:rsidP="00934170">
      <w:pPr>
        <w:pStyle w:val="Figures"/>
        <w:widowControl w:val="0"/>
      </w:pPr>
      <w:r w:rsidRPr="004410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C4E40">
        <w:rPr>
          <w:noProof/>
        </w:rPr>
        <w:drawing>
          <wp:inline distT="0" distB="0" distL="0" distR="0" wp14:anchorId="4C48481F" wp14:editId="0C03B677">
            <wp:extent cx="5759450" cy="3239767"/>
            <wp:effectExtent l="0" t="0" r="0" b="0"/>
            <wp:docPr id="482" name="Imag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0" w:rsidRDefault="00DF02A0" w:rsidP="00934170">
      <w:pPr>
        <w:pStyle w:val="Style2"/>
      </w:pPr>
      <w:bookmarkStart w:id="11" w:name="_Toc523498455"/>
      <w:r>
        <w:t xml:space="preserve">Démarche </w:t>
      </w:r>
      <w:r w:rsidR="004410AF">
        <w:t>suivi</w:t>
      </w:r>
      <w:r>
        <w:t>e</w:t>
      </w:r>
      <w:bookmarkEnd w:id="11"/>
    </w:p>
    <w:p w:rsidR="009745B2" w:rsidRDefault="009745B2" w:rsidP="009745B2">
      <w:pPr>
        <w:pStyle w:val="Principal-Puce1"/>
      </w:pPr>
      <w:r>
        <w:t>Première phase :</w:t>
      </w:r>
    </w:p>
    <w:p w:rsidR="009745B2" w:rsidRDefault="009745B2" w:rsidP="009745B2">
      <w:pPr>
        <w:pStyle w:val="Principal-P2"/>
      </w:pPr>
      <w:r>
        <w:t>Recherche des conceptions par catégorie de matériaux :</w:t>
      </w:r>
    </w:p>
    <w:p w:rsidR="009745B2" w:rsidRDefault="009745B2" w:rsidP="009745B2">
      <w:pPr>
        <w:pStyle w:val="Figures"/>
      </w:pPr>
      <w:r>
        <w:rPr>
          <w:noProof/>
        </w:rPr>
        <w:drawing>
          <wp:inline distT="0" distB="0" distL="0" distR="0" wp14:anchorId="057BA79C" wp14:editId="73D9BDDF">
            <wp:extent cx="2332800" cy="720000"/>
            <wp:effectExtent l="0" t="0" r="0" b="4445"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8581"/>
                    <a:stretch/>
                  </pic:blipFill>
                  <pic:spPr bwMode="auto">
                    <a:xfrm>
                      <a:off x="0" y="0"/>
                      <a:ext cx="2332800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1D8" w:rsidRDefault="009745B2" w:rsidP="005E11D8">
      <w:pPr>
        <w:pStyle w:val="Principal-P2"/>
      </w:pPr>
      <w:r>
        <w:t>A la demande par le système de la contrainte de seuil à respecter, ne rien imposer</w:t>
      </w:r>
      <w:r w:rsidR="005E11D8">
        <w:t> :</w:t>
      </w:r>
    </w:p>
    <w:p w:rsidR="005E11D8" w:rsidRDefault="009745B2" w:rsidP="005E11D8">
      <w:pPr>
        <w:pStyle w:val="Figures"/>
      </w:pPr>
      <w:r>
        <w:rPr>
          <w:noProof/>
        </w:rPr>
        <w:drawing>
          <wp:inline distT="0" distB="0" distL="0" distR="0" wp14:anchorId="035608AE" wp14:editId="1697A7A5">
            <wp:extent cx="1573200" cy="781200"/>
            <wp:effectExtent l="0" t="0" r="8255" b="0"/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2"/>
      </w:pPr>
      <w:r>
        <w:t>Demander l’analyse de l’étude :</w:t>
      </w:r>
    </w:p>
    <w:p w:rsidR="009745B2" w:rsidRPr="009745B2" w:rsidRDefault="009745B2" w:rsidP="009745B2">
      <w:pPr>
        <w:pStyle w:val="Figures"/>
      </w:pPr>
      <w:r>
        <w:rPr>
          <w:noProof/>
        </w:rPr>
        <w:drawing>
          <wp:inline distT="0" distB="0" distL="0" distR="0" wp14:anchorId="530733C4" wp14:editId="5659C357">
            <wp:extent cx="1548000" cy="777600"/>
            <wp:effectExtent l="0" t="0" r="0" b="381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D8" w:rsidRDefault="009745B2" w:rsidP="009745B2">
      <w:pPr>
        <w:pStyle w:val="Principal-P2"/>
      </w:pPr>
      <w:r>
        <w:lastRenderedPageBreak/>
        <w:t>4 so</w:t>
      </w:r>
      <w:r w:rsidR="005E11D8">
        <w:t>lutions</w:t>
      </w:r>
      <w:r>
        <w:t xml:space="preserve"> de conception sont proposées par ERASMUS à l’issue de cette première phase</w:t>
      </w:r>
      <w:r w:rsidR="005E11D8">
        <w:t> :</w:t>
      </w:r>
    </w:p>
    <w:p w:rsidR="004410AF" w:rsidRDefault="009745B2" w:rsidP="009745B2">
      <w:pPr>
        <w:pStyle w:val="Figures"/>
        <w:spacing w:after="120"/>
      </w:pPr>
      <w:r>
        <w:rPr>
          <w:noProof/>
        </w:rPr>
        <w:drawing>
          <wp:inline distT="0" distB="0" distL="0" distR="0" wp14:anchorId="4CA7B1FA" wp14:editId="5863A7B3">
            <wp:extent cx="5760584" cy="2960370"/>
            <wp:effectExtent l="0" t="0" r="0" b="0"/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2822" b="5820"/>
                    <a:stretch/>
                  </pic:blipFill>
                  <pic:spPr bwMode="auto">
                    <a:xfrm>
                      <a:off x="0" y="0"/>
                      <a:ext cx="5759450" cy="295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4410AF" w:rsidRDefault="009745B2" w:rsidP="009745B2">
      <w:pPr>
        <w:pStyle w:val="Principal-P3"/>
        <w:spacing w:before="0" w:after="240"/>
      </w:pPr>
      <w:r>
        <w:t>Ces résultats montrent qu’en rive la chaussée nécessiterait des solutions de fraisage pour des conceptions sans doute moins onéreuses.</w:t>
      </w:r>
    </w:p>
    <w:p w:rsidR="005E11D8" w:rsidRDefault="009745B2" w:rsidP="009745B2">
      <w:pPr>
        <w:pStyle w:val="Principal-Puce1"/>
      </w:pPr>
      <w:r>
        <w:t>Deuxième phase :</w:t>
      </w:r>
    </w:p>
    <w:p w:rsidR="009745B2" w:rsidRDefault="009745B2" w:rsidP="009745B2">
      <w:pPr>
        <w:pStyle w:val="Principal-P2"/>
      </w:pPr>
      <w:r>
        <w:t>Recherche des conceptions par catégorie de matériaux :</w:t>
      </w:r>
    </w:p>
    <w:p w:rsidR="009745B2" w:rsidRDefault="009745B2" w:rsidP="009745B2">
      <w:pPr>
        <w:pStyle w:val="Figures"/>
      </w:pPr>
      <w:r>
        <w:rPr>
          <w:noProof/>
        </w:rPr>
        <w:drawing>
          <wp:inline distT="0" distB="0" distL="0" distR="0" wp14:anchorId="02255CBE" wp14:editId="6E6388E9">
            <wp:extent cx="2246400" cy="691200"/>
            <wp:effectExtent l="0" t="0" r="1905" b="0"/>
            <wp:docPr id="490" name="Imag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6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2"/>
      </w:pPr>
      <w:r>
        <w:t>A</w:t>
      </w:r>
      <w:r>
        <w:t>vec une</w:t>
      </w:r>
      <w:r>
        <w:t xml:space="preserve"> contrainte de seuil à </w:t>
      </w:r>
      <w:r>
        <w:t>« 4cm »</w:t>
      </w:r>
      <w:r>
        <w:t> :</w:t>
      </w:r>
    </w:p>
    <w:p w:rsidR="009745B2" w:rsidRDefault="009745B2" w:rsidP="009745B2">
      <w:pPr>
        <w:pStyle w:val="Figures"/>
      </w:pPr>
      <w:r>
        <w:rPr>
          <w:noProof/>
        </w:rPr>
        <w:drawing>
          <wp:inline distT="0" distB="0" distL="0" distR="0" wp14:anchorId="7B885312" wp14:editId="37E7D70B">
            <wp:extent cx="1710000" cy="835200"/>
            <wp:effectExtent l="0" t="0" r="5080" b="3175"/>
            <wp:docPr id="491" name="Imag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2"/>
      </w:pPr>
      <w:r>
        <w:lastRenderedPageBreak/>
        <w:t>A l’issue de l’analyse de l’étude de cette deuxième phase, 7</w:t>
      </w:r>
      <w:r>
        <w:t xml:space="preserve"> solutions de conception sont proposées par ERASMUS :</w:t>
      </w:r>
    </w:p>
    <w:p w:rsidR="009745B2" w:rsidRDefault="009745B2" w:rsidP="009745B2">
      <w:pPr>
        <w:pStyle w:val="Figures"/>
      </w:pPr>
      <w:r>
        <w:rPr>
          <w:noProof/>
        </w:rPr>
        <w:drawing>
          <wp:inline distT="0" distB="0" distL="0" distR="0" wp14:anchorId="28BA9B22" wp14:editId="1B0B5EE5">
            <wp:extent cx="5760584" cy="3154680"/>
            <wp:effectExtent l="0" t="0" r="0" b="7620"/>
            <wp:docPr id="50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2646"/>
                    <a:stretch/>
                  </pic:blipFill>
                  <pic:spPr bwMode="auto">
                    <a:xfrm>
                      <a:off x="0" y="0"/>
                      <a:ext cx="5759450" cy="315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uce1"/>
      </w:pPr>
      <w:r>
        <w:t>Trois</w:t>
      </w:r>
      <w:r>
        <w:t>ième phase :</w:t>
      </w:r>
    </w:p>
    <w:p w:rsidR="009745B2" w:rsidRDefault="009745B2" w:rsidP="009745B2">
      <w:pPr>
        <w:pStyle w:val="Principal-P2"/>
      </w:pPr>
      <w:r>
        <w:t>Recherche des conceptions par catégorie de matériaux :</w:t>
      </w:r>
    </w:p>
    <w:p w:rsidR="009745B2" w:rsidRDefault="009745B2" w:rsidP="009745B2">
      <w:pPr>
        <w:pStyle w:val="Figures"/>
      </w:pPr>
      <w:r>
        <w:rPr>
          <w:noProof/>
        </w:rPr>
        <w:drawing>
          <wp:inline distT="0" distB="0" distL="0" distR="0" wp14:anchorId="2F54CD7A" wp14:editId="635B8102">
            <wp:extent cx="2246400" cy="691200"/>
            <wp:effectExtent l="0" t="0" r="1905" b="0"/>
            <wp:docPr id="496" name="Imag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6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2"/>
      </w:pPr>
      <w:r>
        <w:t>Avec une contrainte de seuil à « </w:t>
      </w:r>
      <w:r>
        <w:t>6</w:t>
      </w:r>
      <w:r>
        <w:t>cm » :</w:t>
      </w:r>
    </w:p>
    <w:p w:rsidR="009745B2" w:rsidRDefault="009745B2" w:rsidP="009745B2">
      <w:pPr>
        <w:pStyle w:val="Figures"/>
      </w:pPr>
      <w:r>
        <w:rPr>
          <w:noProof/>
        </w:rPr>
        <w:drawing>
          <wp:inline distT="0" distB="0" distL="0" distR="0" wp14:anchorId="29B7A78B" wp14:editId="6409480C">
            <wp:extent cx="1670400" cy="777600"/>
            <wp:effectExtent l="0" t="0" r="6350" b="3810"/>
            <wp:docPr id="501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2"/>
      </w:pPr>
      <w:r>
        <w:lastRenderedPageBreak/>
        <w:t xml:space="preserve">A l’issue de l’analyse de l’étude de cette </w:t>
      </w:r>
      <w:r>
        <w:t>trois</w:t>
      </w:r>
      <w:r>
        <w:t xml:space="preserve">ième phase, </w:t>
      </w:r>
      <w:r>
        <w:t>9</w:t>
      </w:r>
      <w:r>
        <w:t xml:space="preserve"> solutions de conception sont proposées par ERASMUS :</w:t>
      </w:r>
    </w:p>
    <w:p w:rsidR="009745B2" w:rsidRDefault="009745B2" w:rsidP="009745B2">
      <w:pPr>
        <w:pStyle w:val="Figures"/>
      </w:pPr>
      <w:r>
        <w:rPr>
          <w:noProof/>
        </w:rPr>
        <w:drawing>
          <wp:inline distT="0" distB="0" distL="0" distR="0" wp14:anchorId="11C38EAF" wp14:editId="51745594">
            <wp:extent cx="5760584" cy="3154680"/>
            <wp:effectExtent l="0" t="0" r="0" b="7620"/>
            <wp:docPr id="502" name="Imag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2646"/>
                    <a:stretch/>
                  </pic:blipFill>
                  <pic:spPr bwMode="auto">
                    <a:xfrm>
                      <a:off x="0" y="0"/>
                      <a:ext cx="5759450" cy="315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:rsidR="009745B2" w:rsidRPr="009745B2" w:rsidRDefault="009745B2" w:rsidP="009745B2">
      <w:pPr>
        <w:pStyle w:val="Corps"/>
        <w:rPr>
          <w:lang w:eastAsia="en-US"/>
        </w:rPr>
      </w:pPr>
    </w:p>
    <w:sectPr w:rsidR="009745B2" w:rsidRPr="009745B2" w:rsidSect="008B4A41">
      <w:headerReference w:type="even" r:id="rId47"/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567" w:right="1418" w:bottom="567" w:left="1418" w:header="22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339" w:rsidRDefault="00487339" w:rsidP="005129CC">
      <w:r>
        <w:separator/>
      </w:r>
    </w:p>
    <w:p w:rsidR="00487339" w:rsidRDefault="00487339"/>
  </w:endnote>
  <w:endnote w:type="continuationSeparator" w:id="0">
    <w:p w:rsidR="00487339" w:rsidRDefault="00487339" w:rsidP="005129CC">
      <w:r>
        <w:continuationSeparator/>
      </w:r>
    </w:p>
    <w:p w:rsidR="00487339" w:rsidRDefault="004873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 Light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Futura Light">
    <w:altName w:val="Segoe UI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63" w:type="pct"/>
      <w:tblInd w:w="-83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26"/>
      <w:gridCol w:w="6733"/>
      <w:gridCol w:w="2741"/>
    </w:tblGrid>
    <w:tr w:rsidR="004410A3" w:rsidRPr="00C37F9B" w:rsidTr="00784B09">
      <w:trPr>
        <w:cantSplit/>
        <w:trHeight w:val="759"/>
      </w:trPr>
      <w:tc>
        <w:tcPr>
          <w:tcW w:w="614" w:type="pct"/>
          <w:vAlign w:val="center"/>
        </w:tcPr>
        <w:p w:rsidR="004410A3" w:rsidRPr="00C37F9B" w:rsidRDefault="004410A3" w:rsidP="005129CC">
          <w:pPr>
            <w:pStyle w:val="Pieddepag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noProof/>
              <w:sz w:val="16"/>
              <w:szCs w:val="16"/>
            </w:rPr>
            <w:drawing>
              <wp:inline distT="0" distB="0" distL="0" distR="0" wp14:anchorId="0C5EE889" wp14:editId="300B7F0D">
                <wp:extent cx="648000" cy="472067"/>
                <wp:effectExtent l="0" t="0" r="0" b="4445"/>
                <wp:docPr id="53" name="Imag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asmus RV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0" cy="472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7" w:type="pct"/>
          <w:vAlign w:val="center"/>
        </w:tcPr>
        <w:p w:rsidR="004410A3" w:rsidRPr="00C37F9B" w:rsidRDefault="004410A3" w:rsidP="00F72D9F">
          <w:pPr>
            <w:pStyle w:val="Pieddepag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fldChar w:fldCharType="begin"/>
          </w:r>
          <w:r>
            <w:rPr>
              <w:rFonts w:ascii="Verdana" w:hAnsi="Verdana"/>
              <w:sz w:val="16"/>
              <w:szCs w:val="16"/>
            </w:rPr>
            <w:instrText xml:space="preserve"> STYLEREF  Titre  \* MERGEFORMAT </w:instrText>
          </w:r>
          <w:r>
            <w:rPr>
              <w:rFonts w:ascii="Verdana" w:hAnsi="Verdana"/>
              <w:sz w:val="16"/>
              <w:szCs w:val="16"/>
            </w:rPr>
            <w:fldChar w:fldCharType="separate"/>
          </w:r>
          <w:r w:rsidR="009745B2">
            <w:rPr>
              <w:rFonts w:ascii="Verdana" w:hAnsi="Verdana"/>
              <w:noProof/>
              <w:sz w:val="16"/>
              <w:szCs w:val="16"/>
            </w:rPr>
            <w:t>Optimisation transversale de l’entretien d’une chaussée élargie</w:t>
          </w:r>
          <w:r>
            <w:rPr>
              <w:rFonts w:ascii="Verdana" w:hAnsi="Verdana"/>
              <w:sz w:val="16"/>
              <w:szCs w:val="16"/>
            </w:rPr>
            <w:fldChar w:fldCharType="end"/>
          </w:r>
        </w:p>
      </w:tc>
      <w:tc>
        <w:tcPr>
          <w:tcW w:w="1269" w:type="pct"/>
          <w:vAlign w:val="center"/>
        </w:tcPr>
        <w:p w:rsidR="004410A3" w:rsidRPr="00C37F9B" w:rsidRDefault="004410A3" w:rsidP="0085509D">
          <w:pPr>
            <w:pStyle w:val="Pieddepage"/>
            <w:jc w:val="right"/>
            <w:rPr>
              <w:rFonts w:ascii="Verdana" w:hAnsi="Verdana"/>
              <w:sz w:val="16"/>
              <w:szCs w:val="16"/>
            </w:rPr>
          </w:pPr>
          <w:r w:rsidRPr="00C37F9B">
            <w:rPr>
              <w:rFonts w:ascii="Verdana" w:hAnsi="Verdana"/>
              <w:sz w:val="16"/>
              <w:szCs w:val="16"/>
            </w:rPr>
            <w:t xml:space="preserve"> Page 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begin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instrText xml:space="preserve"> PAGE </w:instrTex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separate"/>
          </w:r>
          <w:r w:rsidR="009745B2">
            <w:rPr>
              <w:rStyle w:val="Numrodepage"/>
              <w:rFonts w:ascii="Verdana" w:hAnsi="Verdana" w:cs="Arial"/>
              <w:i/>
              <w:iCs/>
              <w:noProof/>
              <w:sz w:val="16"/>
              <w:szCs w:val="16"/>
            </w:rPr>
            <w:t>15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end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t>/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begin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instrText xml:space="preserve"> NUMPAGES </w:instrTex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separate"/>
          </w:r>
          <w:r w:rsidR="009745B2">
            <w:rPr>
              <w:rStyle w:val="Numrodepage"/>
              <w:rFonts w:ascii="Verdana" w:hAnsi="Verdana" w:cs="Arial"/>
              <w:i/>
              <w:iCs/>
              <w:noProof/>
              <w:sz w:val="16"/>
              <w:szCs w:val="16"/>
            </w:rPr>
            <w:t>17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end"/>
          </w:r>
        </w:p>
      </w:tc>
    </w:tr>
  </w:tbl>
  <w:p w:rsidR="004410A3" w:rsidRDefault="004410A3" w:rsidP="005129C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003" w:type="pct"/>
      <w:tblInd w:w="-92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67"/>
      <w:gridCol w:w="5631"/>
      <w:gridCol w:w="4060"/>
    </w:tblGrid>
    <w:tr w:rsidR="004410A3" w:rsidTr="008B4A41">
      <w:trPr>
        <w:cantSplit/>
        <w:trHeight w:val="759"/>
      </w:trPr>
      <w:tc>
        <w:tcPr>
          <w:tcW w:w="618" w:type="pct"/>
          <w:tcBorders>
            <w:bottom w:val="nil"/>
          </w:tcBorders>
          <w:vAlign w:val="center"/>
        </w:tcPr>
        <w:p w:rsidR="004410A3" w:rsidRDefault="004410A3" w:rsidP="008B1900">
          <w:pPr>
            <w:pStyle w:val="Pieddepage"/>
            <w:spacing w:after="0"/>
            <w:ind w:left="-70"/>
          </w:pPr>
          <w:r>
            <w:rPr>
              <w:noProof/>
            </w:rPr>
            <w:drawing>
              <wp:inline distT="0" distB="0" distL="0" distR="0" wp14:anchorId="2D2B787A" wp14:editId="77B9B177">
                <wp:extent cx="824089" cy="361244"/>
                <wp:effectExtent l="0" t="0" r="0" b="1270"/>
                <wp:docPr id="1615" name="Image 1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WS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945"/>
                        <a:stretch/>
                      </pic:blipFill>
                      <pic:spPr bwMode="auto">
                        <a:xfrm>
                          <a:off x="0" y="0"/>
                          <a:ext cx="823692" cy="361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6" w:type="pct"/>
          <w:tcBorders>
            <w:bottom w:val="nil"/>
          </w:tcBorders>
          <w:vAlign w:val="center"/>
        </w:tcPr>
        <w:p w:rsidR="004410A3" w:rsidRDefault="004410A3" w:rsidP="008859B0">
          <w:pPr>
            <w:pStyle w:val="Pieddepage"/>
            <w:spacing w:before="0" w:after="0"/>
            <w:rPr>
              <w:i/>
            </w:rPr>
          </w:pPr>
        </w:p>
        <w:p w:rsidR="008B1900" w:rsidRDefault="008B1900" w:rsidP="008859B0">
          <w:pPr>
            <w:pStyle w:val="Pieddepage"/>
            <w:spacing w:before="0" w:after="0"/>
            <w:rPr>
              <w:i/>
            </w:rPr>
          </w:pPr>
        </w:p>
      </w:tc>
      <w:tc>
        <w:tcPr>
          <w:tcW w:w="1836" w:type="pct"/>
          <w:tcBorders>
            <w:bottom w:val="nil"/>
          </w:tcBorders>
          <w:vAlign w:val="center"/>
        </w:tcPr>
        <w:p w:rsidR="004410A3" w:rsidRDefault="004410A3" w:rsidP="008859B0">
          <w:pPr>
            <w:pStyle w:val="Pieddepage"/>
            <w:jc w:val="right"/>
          </w:pPr>
          <w:r>
            <w:t xml:space="preserve">Page 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begin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instrText xml:space="preserve"> PAGE </w:instrTex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separate"/>
          </w:r>
          <w:r w:rsidR="009745B2">
            <w:rPr>
              <w:rStyle w:val="Numrodepage"/>
              <w:rFonts w:ascii="Arial" w:hAnsi="Arial" w:cs="Arial"/>
              <w:i/>
              <w:iCs/>
              <w:noProof/>
              <w:sz w:val="16"/>
            </w:rPr>
            <w:t>1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end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t>/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begin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instrText xml:space="preserve"> NUMPAGES </w:instrTex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separate"/>
          </w:r>
          <w:r w:rsidR="009745B2">
            <w:rPr>
              <w:rStyle w:val="Numrodepage"/>
              <w:rFonts w:ascii="Arial" w:hAnsi="Arial" w:cs="Arial"/>
              <w:i/>
              <w:iCs/>
              <w:noProof/>
              <w:sz w:val="16"/>
            </w:rPr>
            <w:t>17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end"/>
          </w:r>
        </w:p>
      </w:tc>
    </w:tr>
  </w:tbl>
  <w:p w:rsidR="004410A3" w:rsidRPr="008B1900" w:rsidRDefault="008B1900" w:rsidP="008B1900">
    <w:pPr>
      <w:pStyle w:val="Pieddepage"/>
      <w:spacing w:before="0"/>
      <w:ind w:left="-851"/>
      <w:rPr>
        <w:i/>
        <w:color w:val="002060"/>
      </w:rPr>
    </w:pPr>
    <w:r w:rsidRPr="008B1900">
      <w:rPr>
        <w:rFonts w:ascii="Verdana" w:hAnsi="Verdana"/>
        <w:i/>
        <w:color w:val="002060"/>
        <w:sz w:val="16"/>
        <w:szCs w:val="16"/>
      </w:rPr>
      <w:t xml:space="preserve">Edition du </w:t>
    </w:r>
    <w:r w:rsidRPr="008B1900">
      <w:rPr>
        <w:rFonts w:ascii="Verdana" w:hAnsi="Verdana"/>
        <w:i/>
        <w:color w:val="002060"/>
        <w:sz w:val="16"/>
        <w:szCs w:val="16"/>
      </w:rPr>
      <w:fldChar w:fldCharType="begin"/>
    </w:r>
    <w:r w:rsidRPr="008B1900">
      <w:rPr>
        <w:rFonts w:ascii="Verdana" w:hAnsi="Verdana"/>
        <w:i/>
        <w:color w:val="002060"/>
        <w:sz w:val="16"/>
        <w:szCs w:val="16"/>
      </w:rPr>
      <w:instrText xml:space="preserve"> TIME \@ "d MMMM yyyy" </w:instrText>
    </w:r>
    <w:r w:rsidRPr="008B1900">
      <w:rPr>
        <w:rFonts w:ascii="Verdana" w:hAnsi="Verdana"/>
        <w:i/>
        <w:color w:val="002060"/>
        <w:sz w:val="16"/>
        <w:szCs w:val="16"/>
      </w:rPr>
      <w:fldChar w:fldCharType="separate"/>
    </w:r>
    <w:r w:rsidR="00FC4E40">
      <w:rPr>
        <w:rFonts w:ascii="Verdana" w:hAnsi="Verdana"/>
        <w:i/>
        <w:noProof/>
        <w:color w:val="002060"/>
        <w:sz w:val="16"/>
        <w:szCs w:val="16"/>
      </w:rPr>
      <w:t>4 février 2019</w:t>
    </w:r>
    <w:r w:rsidRPr="008B1900">
      <w:rPr>
        <w:rFonts w:ascii="Verdana" w:hAnsi="Verdana"/>
        <w:i/>
        <w:color w:val="002060"/>
        <w:sz w:val="16"/>
        <w:szCs w:val="16"/>
      </w:rPr>
      <w:fldChar w:fldCharType="end"/>
    </w:r>
  </w:p>
  <w:p w:rsidR="004410A3" w:rsidRDefault="004410A3" w:rsidP="005129C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339" w:rsidRDefault="00487339" w:rsidP="005129CC">
      <w:r>
        <w:separator/>
      </w:r>
    </w:p>
    <w:p w:rsidR="00487339" w:rsidRDefault="00487339"/>
  </w:footnote>
  <w:footnote w:type="continuationSeparator" w:id="0">
    <w:p w:rsidR="00487339" w:rsidRDefault="00487339" w:rsidP="005129CC">
      <w:r>
        <w:continuationSeparator/>
      </w:r>
    </w:p>
    <w:p w:rsidR="00487339" w:rsidRDefault="0048733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717391">
    <w:pPr>
      <w:pStyle w:val="En-tte"/>
      <w:spacing w:after="360"/>
      <w:ind w:left="-850"/>
    </w:pPr>
    <w:r>
      <w:rPr>
        <w:noProof/>
      </w:rPr>
      <w:drawing>
        <wp:inline distT="0" distB="0" distL="0" distR="0" wp14:anchorId="2973E722" wp14:editId="5E76BDDE">
          <wp:extent cx="824023" cy="44021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W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692" cy="440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8B4A41">
    <w:pPr>
      <w:pStyle w:val="En-tte"/>
      <w:ind w:left="-851"/>
    </w:pPr>
    <w:r>
      <w:rPr>
        <w:rFonts w:ascii="Verdana" w:hAnsi="Verdana"/>
        <w:noProof/>
        <w:sz w:val="16"/>
        <w:szCs w:val="16"/>
      </w:rPr>
      <w:drawing>
        <wp:inline distT="0" distB="0" distL="0" distR="0" wp14:anchorId="4415E0CD" wp14:editId="165DF277">
          <wp:extent cx="1155740" cy="937118"/>
          <wp:effectExtent l="0" t="0" r="6350" b="0"/>
          <wp:docPr id="1614" name="Image 1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RV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55"/>
                  <a:stretch/>
                </pic:blipFill>
                <pic:spPr bwMode="auto">
                  <a:xfrm>
                    <a:off x="0" y="0"/>
                    <a:ext cx="1159968" cy="9405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410A3" w:rsidRDefault="004410A3" w:rsidP="008B4A41">
    <w:pPr>
      <w:pStyle w:val="En-tte"/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1077"/>
    <w:multiLevelType w:val="hybridMultilevel"/>
    <w:tmpl w:val="D040D2D2"/>
    <w:lvl w:ilvl="0" w:tplc="B6788926">
      <w:start w:val="1"/>
      <w:numFmt w:val="bullet"/>
      <w:lvlRestart w:val="0"/>
      <w:pStyle w:val="C1H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2A10217C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hAnsi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2A5A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536A1"/>
    <w:multiLevelType w:val="multilevel"/>
    <w:tmpl w:val="95DEF2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B206CA2"/>
    <w:multiLevelType w:val="hybridMultilevel"/>
    <w:tmpl w:val="52A015D4"/>
    <w:lvl w:ilvl="0" w:tplc="D3A29AAA">
      <w:start w:val="1"/>
      <w:numFmt w:val="bullet"/>
      <w:pStyle w:val="Principal-Puce1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08F4B4E"/>
    <w:multiLevelType w:val="hybridMultilevel"/>
    <w:tmpl w:val="BF188A5E"/>
    <w:lvl w:ilvl="0" w:tplc="C43248D4">
      <w:start w:val="1"/>
      <w:numFmt w:val="decimal"/>
      <w:lvlRestart w:val="0"/>
      <w:pStyle w:val="C1H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71685"/>
    <w:multiLevelType w:val="hybridMultilevel"/>
    <w:tmpl w:val="58CE3452"/>
    <w:lvl w:ilvl="0" w:tplc="AEFC8A42">
      <w:start w:val="1"/>
      <w:numFmt w:val="bullet"/>
      <w:pStyle w:val="Enumr2"/>
      <w:lvlText w:val="•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3733833"/>
    <w:multiLevelType w:val="hybridMultilevel"/>
    <w:tmpl w:val="787CAF14"/>
    <w:lvl w:ilvl="0" w:tplc="040C0001">
      <w:start w:val="1"/>
      <w:numFmt w:val="bullet"/>
      <w:pStyle w:val="Enumr-rfer"/>
      <w:lvlText w:val=""/>
      <w:lvlJc w:val="left"/>
      <w:pPr>
        <w:tabs>
          <w:tab w:val="num" w:pos="1326"/>
        </w:tabs>
        <w:ind w:left="1326" w:hanging="360"/>
      </w:pPr>
      <w:rPr>
        <w:rFonts w:ascii="Symbol" w:hAnsi="Symbol" w:cs="Times New Roman" w:hint="default"/>
        <w:color w:val="auto"/>
      </w:rPr>
    </w:lvl>
    <w:lvl w:ilvl="1" w:tplc="040C0003">
      <w:start w:val="1"/>
      <w:numFmt w:val="bullet"/>
      <w:pStyle w:val="Enumr-refer-2"/>
      <w:lvlText w:val="o"/>
      <w:lvlJc w:val="left"/>
      <w:pPr>
        <w:tabs>
          <w:tab w:val="num" w:pos="2406"/>
        </w:tabs>
        <w:ind w:left="24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126"/>
        </w:tabs>
        <w:ind w:left="3126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846"/>
        </w:tabs>
        <w:ind w:left="3846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4566"/>
        </w:tabs>
        <w:ind w:left="45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286"/>
        </w:tabs>
        <w:ind w:left="5286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6006"/>
        </w:tabs>
        <w:ind w:left="6006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726"/>
        </w:tabs>
        <w:ind w:left="67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446"/>
        </w:tabs>
        <w:ind w:left="7446" w:hanging="360"/>
      </w:pPr>
      <w:rPr>
        <w:rFonts w:ascii="Wingdings" w:hAnsi="Wingdings" w:cs="Times New Roman" w:hint="default"/>
      </w:rPr>
    </w:lvl>
  </w:abstractNum>
  <w:abstractNum w:abstractNumId="6">
    <w:nsid w:val="2AE008F0"/>
    <w:multiLevelType w:val="hybridMultilevel"/>
    <w:tmpl w:val="FBDA5E48"/>
    <w:lvl w:ilvl="0" w:tplc="9746E5EA">
      <w:start w:val="1"/>
      <w:numFmt w:val="decimal"/>
      <w:pStyle w:val="C1HNumber2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40BC4"/>
    <w:multiLevelType w:val="hybridMultilevel"/>
    <w:tmpl w:val="027CAAA2"/>
    <w:lvl w:ilvl="0" w:tplc="A6360E64">
      <w:start w:val="1"/>
      <w:numFmt w:val="bullet"/>
      <w:pStyle w:val="Corps-2-Flch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FFFF"/>
        <w:sz w:val="20"/>
      </w:rPr>
    </w:lvl>
    <w:lvl w:ilvl="1" w:tplc="040C0019">
      <w:start w:val="1"/>
      <w:numFmt w:val="bullet"/>
      <w:lvlText w:val="o"/>
      <w:lvlJc w:val="left"/>
      <w:pPr>
        <w:tabs>
          <w:tab w:val="num" w:pos="-1684"/>
        </w:tabs>
        <w:ind w:left="-1684" w:hanging="360"/>
      </w:pPr>
      <w:rPr>
        <w:rFonts w:ascii="Courier New" w:hAnsi="Courier New" w:hint="default"/>
      </w:rPr>
    </w:lvl>
    <w:lvl w:ilvl="2" w:tplc="040C001B">
      <w:start w:val="1"/>
      <w:numFmt w:val="bullet"/>
      <w:lvlText w:val=""/>
      <w:lvlJc w:val="left"/>
      <w:pPr>
        <w:tabs>
          <w:tab w:val="num" w:pos="-964"/>
        </w:tabs>
        <w:ind w:left="-964" w:hanging="360"/>
      </w:pPr>
      <w:rPr>
        <w:rFonts w:ascii="Wingdings" w:hAnsi="Wingdings" w:hint="default"/>
      </w:rPr>
    </w:lvl>
    <w:lvl w:ilvl="3" w:tplc="040C000F">
      <w:start w:val="1"/>
      <w:numFmt w:val="bullet"/>
      <w:lvlText w:val=""/>
      <w:lvlJc w:val="left"/>
      <w:pPr>
        <w:tabs>
          <w:tab w:val="num" w:pos="-244"/>
        </w:tabs>
        <w:ind w:left="-244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476"/>
        </w:tabs>
        <w:ind w:left="476" w:hanging="360"/>
      </w:pPr>
      <w:rPr>
        <w:rFonts w:ascii="Courier New" w:hAnsi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1196"/>
        </w:tabs>
        <w:ind w:left="1196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2636"/>
        </w:tabs>
        <w:ind w:left="2636" w:hanging="360"/>
      </w:pPr>
      <w:rPr>
        <w:rFonts w:ascii="Courier New" w:hAnsi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</w:abstractNum>
  <w:abstractNum w:abstractNumId="8">
    <w:nsid w:val="304A4F28"/>
    <w:multiLevelType w:val="hybridMultilevel"/>
    <w:tmpl w:val="1B784A5C"/>
    <w:lvl w:ilvl="0" w:tplc="375AC2AE">
      <w:start w:val="1"/>
      <w:numFmt w:val="bullet"/>
      <w:pStyle w:val="Principal-Puce2"/>
      <w:lvlText w:val=""/>
      <w:lvlJc w:val="left"/>
      <w:pPr>
        <w:ind w:left="1786" w:hanging="360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9">
    <w:nsid w:val="38E737AD"/>
    <w:multiLevelType w:val="hybridMultilevel"/>
    <w:tmpl w:val="C78A8920"/>
    <w:lvl w:ilvl="0" w:tplc="321E2528">
      <w:start w:val="1"/>
      <w:numFmt w:val="bullet"/>
      <w:pStyle w:val="TableText-Enum"/>
      <w:lvlText w:val=""/>
      <w:lvlJc w:val="left"/>
      <w:pPr>
        <w:tabs>
          <w:tab w:val="num" w:pos="1141"/>
        </w:tabs>
        <w:ind w:left="114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0">
    <w:nsid w:val="3901093C"/>
    <w:multiLevelType w:val="singleLevel"/>
    <w:tmpl w:val="589E3796"/>
    <w:lvl w:ilvl="0">
      <w:start w:val="1"/>
      <w:numFmt w:val="bullet"/>
      <w:pStyle w:val="Liste-puce-4"/>
      <w:lvlText w:val=""/>
      <w:lvlJc w:val="left"/>
      <w:pPr>
        <w:tabs>
          <w:tab w:val="num" w:pos="2345"/>
        </w:tabs>
        <w:ind w:left="2268" w:hanging="283"/>
      </w:pPr>
      <w:rPr>
        <w:rFonts w:ascii="Symbol" w:hAnsi="Symbol" w:cs="Times New Roman" w:hint="default"/>
      </w:rPr>
    </w:lvl>
  </w:abstractNum>
  <w:abstractNum w:abstractNumId="11">
    <w:nsid w:val="392A48F5"/>
    <w:multiLevelType w:val="hybridMultilevel"/>
    <w:tmpl w:val="1FE4DA58"/>
    <w:lvl w:ilvl="0" w:tplc="027A6DCE">
      <w:start w:val="1"/>
      <w:numFmt w:val="bullet"/>
      <w:pStyle w:val="Listepuces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14"/>
        </w:tabs>
        <w:ind w:left="5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34"/>
        </w:tabs>
        <w:ind w:left="12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54"/>
        </w:tabs>
        <w:ind w:left="19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74"/>
        </w:tabs>
        <w:ind w:left="26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94"/>
        </w:tabs>
        <w:ind w:left="33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14"/>
        </w:tabs>
        <w:ind w:left="41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34"/>
        </w:tabs>
        <w:ind w:left="48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54"/>
        </w:tabs>
        <w:ind w:left="5554" w:hanging="360"/>
      </w:pPr>
      <w:rPr>
        <w:rFonts w:ascii="Wingdings" w:hAnsi="Wingdings" w:hint="default"/>
      </w:rPr>
    </w:lvl>
  </w:abstractNum>
  <w:abstractNum w:abstractNumId="12">
    <w:nsid w:val="3F8F184F"/>
    <w:multiLevelType w:val="hybridMultilevel"/>
    <w:tmpl w:val="67BAB5D4"/>
    <w:lvl w:ilvl="0" w:tplc="C71C102E">
      <w:start w:val="1"/>
      <w:numFmt w:val="bullet"/>
      <w:pStyle w:val="C1HBullet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19424E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728CBF7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B22366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01E4DB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1CA3D7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15E8D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39A898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8C2E4E3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2A56FDB"/>
    <w:multiLevelType w:val="hybridMultilevel"/>
    <w:tmpl w:val="DAAA6462"/>
    <w:lvl w:ilvl="0" w:tplc="AF420D0E">
      <w:start w:val="1"/>
      <w:numFmt w:val="bullet"/>
      <w:pStyle w:val="Enumr4"/>
      <w:lvlText w:val="→"/>
      <w:lvlJc w:val="left"/>
      <w:pPr>
        <w:tabs>
          <w:tab w:val="num" w:pos="1800"/>
        </w:tabs>
        <w:ind w:left="1800" w:hanging="360"/>
      </w:pPr>
      <w:rPr>
        <w:rFonts w:hAnsi="Arial" w:hint="default"/>
      </w:rPr>
    </w:lvl>
    <w:lvl w:ilvl="1" w:tplc="36B4DDE6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802CA88A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E0A00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EAA2DA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2A1A73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387C3E6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9B4B8B0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B5367920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42B012ED"/>
    <w:multiLevelType w:val="hybridMultilevel"/>
    <w:tmpl w:val="106C514A"/>
    <w:lvl w:ilvl="0" w:tplc="E58E103A">
      <w:start w:val="1"/>
      <w:numFmt w:val="bullet"/>
      <w:pStyle w:val="Corps-1-Flche"/>
      <w:lvlText w:val="&gt;"/>
      <w:lvlJc w:val="left"/>
      <w:pPr>
        <w:ind w:left="814" w:hanging="360"/>
      </w:pPr>
      <w:rPr>
        <w:rFonts w:ascii="Arial Black" w:hAnsi="Arial Black" w:hint="default"/>
        <w:b w:val="0"/>
        <w:i w:val="0"/>
        <w:color w:val="0000FF"/>
        <w:sz w:val="24"/>
      </w:rPr>
    </w:lvl>
    <w:lvl w:ilvl="1" w:tplc="6DEC5076">
      <w:start w:val="1"/>
      <w:numFmt w:val="decimal"/>
      <w:lvlText w:val="%2."/>
      <w:lvlJc w:val="left"/>
      <w:pPr>
        <w:tabs>
          <w:tab w:val="num" w:pos="-1230"/>
        </w:tabs>
        <w:ind w:left="-123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-510"/>
        </w:tabs>
        <w:ind w:left="-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0"/>
        </w:tabs>
        <w:ind w:left="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</w:abstractNum>
  <w:abstractNum w:abstractNumId="15">
    <w:nsid w:val="43B3723C"/>
    <w:multiLevelType w:val="singleLevel"/>
    <w:tmpl w:val="5366062A"/>
    <w:lvl w:ilvl="0">
      <w:start w:val="1"/>
      <w:numFmt w:val="bullet"/>
      <w:lvlRestart w:val="0"/>
      <w:pStyle w:val="C1HBullet2A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</w:abstractNum>
  <w:abstractNum w:abstractNumId="16">
    <w:nsid w:val="46C83AF2"/>
    <w:multiLevelType w:val="singleLevel"/>
    <w:tmpl w:val="BCBE5BD6"/>
    <w:lvl w:ilvl="0">
      <w:start w:val="1"/>
      <w:numFmt w:val="decimal"/>
      <w:lvlRestart w:val="0"/>
      <w:pStyle w:val="Listenumros5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>
    <w:nsid w:val="48FB12B6"/>
    <w:multiLevelType w:val="hybridMultilevel"/>
    <w:tmpl w:val="9EC6A104"/>
    <w:lvl w:ilvl="0" w:tplc="80BC24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3416BAF4">
      <w:start w:val="1"/>
      <w:numFmt w:val="bullet"/>
      <w:pStyle w:val="Enumr6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C7267F1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E8DA8BB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48461F3E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E4DC781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AC9C82B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E4B45998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A5E2381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8">
    <w:nsid w:val="67864351"/>
    <w:multiLevelType w:val="hybridMultilevel"/>
    <w:tmpl w:val="C6D45E7A"/>
    <w:lvl w:ilvl="0" w:tplc="67488B8E">
      <w:start w:val="1"/>
      <w:numFmt w:val="bullet"/>
      <w:pStyle w:val="Listepuces3"/>
      <w:lvlText w:val=""/>
      <w:lvlJc w:val="left"/>
      <w:pPr>
        <w:tabs>
          <w:tab w:val="num" w:pos="1683"/>
        </w:tabs>
        <w:ind w:left="1663" w:hanging="340"/>
      </w:pPr>
      <w:rPr>
        <w:rFonts w:ascii="Symbol" w:hAnsi="Symbol" w:hint="default"/>
      </w:rPr>
    </w:lvl>
    <w:lvl w:ilvl="1" w:tplc="6BC6EF00" w:tentative="1">
      <w:start w:val="1"/>
      <w:numFmt w:val="bullet"/>
      <w:lvlText w:val="o"/>
      <w:lvlJc w:val="left"/>
      <w:pPr>
        <w:tabs>
          <w:tab w:val="num" w:pos="2197"/>
        </w:tabs>
        <w:ind w:left="2197" w:hanging="360"/>
      </w:pPr>
      <w:rPr>
        <w:rFonts w:ascii="Courier New" w:hAnsi="Courier New" w:hint="default"/>
      </w:rPr>
    </w:lvl>
    <w:lvl w:ilvl="2" w:tplc="57D60FBE" w:tentative="1">
      <w:start w:val="1"/>
      <w:numFmt w:val="bullet"/>
      <w:lvlText w:val=""/>
      <w:lvlJc w:val="left"/>
      <w:pPr>
        <w:tabs>
          <w:tab w:val="num" w:pos="2917"/>
        </w:tabs>
        <w:ind w:left="2917" w:hanging="360"/>
      </w:pPr>
      <w:rPr>
        <w:rFonts w:ascii="Wingdings" w:hAnsi="Wingdings" w:hint="default"/>
      </w:rPr>
    </w:lvl>
    <w:lvl w:ilvl="3" w:tplc="2D683CF8" w:tentative="1">
      <w:start w:val="1"/>
      <w:numFmt w:val="bullet"/>
      <w:lvlText w:val=""/>
      <w:lvlJc w:val="left"/>
      <w:pPr>
        <w:tabs>
          <w:tab w:val="num" w:pos="3637"/>
        </w:tabs>
        <w:ind w:left="3637" w:hanging="360"/>
      </w:pPr>
      <w:rPr>
        <w:rFonts w:ascii="Symbol" w:hAnsi="Symbol" w:hint="default"/>
      </w:rPr>
    </w:lvl>
    <w:lvl w:ilvl="4" w:tplc="5AE4781A" w:tentative="1">
      <w:start w:val="1"/>
      <w:numFmt w:val="bullet"/>
      <w:lvlText w:val="o"/>
      <w:lvlJc w:val="left"/>
      <w:pPr>
        <w:tabs>
          <w:tab w:val="num" w:pos="4357"/>
        </w:tabs>
        <w:ind w:left="4357" w:hanging="360"/>
      </w:pPr>
      <w:rPr>
        <w:rFonts w:ascii="Courier New" w:hAnsi="Courier New" w:hint="default"/>
      </w:rPr>
    </w:lvl>
    <w:lvl w:ilvl="5" w:tplc="E850F108" w:tentative="1">
      <w:start w:val="1"/>
      <w:numFmt w:val="bullet"/>
      <w:lvlText w:val=""/>
      <w:lvlJc w:val="left"/>
      <w:pPr>
        <w:tabs>
          <w:tab w:val="num" w:pos="5077"/>
        </w:tabs>
        <w:ind w:left="5077" w:hanging="360"/>
      </w:pPr>
      <w:rPr>
        <w:rFonts w:ascii="Wingdings" w:hAnsi="Wingdings" w:hint="default"/>
      </w:rPr>
    </w:lvl>
    <w:lvl w:ilvl="6" w:tplc="3FF611F2" w:tentative="1">
      <w:start w:val="1"/>
      <w:numFmt w:val="bullet"/>
      <w:lvlText w:val=""/>
      <w:lvlJc w:val="left"/>
      <w:pPr>
        <w:tabs>
          <w:tab w:val="num" w:pos="5797"/>
        </w:tabs>
        <w:ind w:left="5797" w:hanging="360"/>
      </w:pPr>
      <w:rPr>
        <w:rFonts w:ascii="Symbol" w:hAnsi="Symbol" w:hint="default"/>
      </w:rPr>
    </w:lvl>
    <w:lvl w:ilvl="7" w:tplc="DE8080AC" w:tentative="1">
      <w:start w:val="1"/>
      <w:numFmt w:val="bullet"/>
      <w:lvlText w:val="o"/>
      <w:lvlJc w:val="left"/>
      <w:pPr>
        <w:tabs>
          <w:tab w:val="num" w:pos="6517"/>
        </w:tabs>
        <w:ind w:left="6517" w:hanging="360"/>
      </w:pPr>
      <w:rPr>
        <w:rFonts w:ascii="Courier New" w:hAnsi="Courier New" w:hint="default"/>
      </w:rPr>
    </w:lvl>
    <w:lvl w:ilvl="8" w:tplc="CE2275E2" w:tentative="1">
      <w:start w:val="1"/>
      <w:numFmt w:val="bullet"/>
      <w:lvlText w:val=""/>
      <w:lvlJc w:val="left"/>
      <w:pPr>
        <w:tabs>
          <w:tab w:val="num" w:pos="7237"/>
        </w:tabs>
        <w:ind w:left="7237" w:hanging="360"/>
      </w:pPr>
      <w:rPr>
        <w:rFonts w:ascii="Wingdings" w:hAnsi="Wingdings" w:hint="default"/>
      </w:rPr>
    </w:lvl>
  </w:abstractNum>
  <w:abstractNum w:abstractNumId="19">
    <w:nsid w:val="6AEA64D8"/>
    <w:multiLevelType w:val="hybridMultilevel"/>
    <w:tmpl w:val="D32CC28E"/>
    <w:lvl w:ilvl="0" w:tplc="57467DF0">
      <w:start w:val="1"/>
      <w:numFmt w:val="bullet"/>
      <w:pStyle w:val="Principal-P3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BE32E79"/>
    <w:multiLevelType w:val="multilevel"/>
    <w:tmpl w:val="FA60DCE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color w:val="22891F"/>
      </w:rPr>
    </w:lvl>
    <w:lvl w:ilvl="1">
      <w:start w:val="1"/>
      <w:numFmt w:val="decimal"/>
      <w:pStyle w:val="Style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Styl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6C7F1C19"/>
    <w:multiLevelType w:val="singleLevel"/>
    <w:tmpl w:val="10A613DC"/>
    <w:lvl w:ilvl="0">
      <w:start w:val="1"/>
      <w:numFmt w:val="bullet"/>
      <w:lvlRestart w:val="0"/>
      <w:pStyle w:val="Retrait4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22">
    <w:nsid w:val="6F1C63B0"/>
    <w:multiLevelType w:val="hybridMultilevel"/>
    <w:tmpl w:val="1EEA6332"/>
    <w:lvl w:ilvl="0" w:tplc="1FA0964A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2C286CD8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hAnsi="Arial" w:hint="default"/>
      </w:rPr>
    </w:lvl>
    <w:lvl w:ilvl="2" w:tplc="23502D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300EF0">
      <w:start w:val="1"/>
      <w:numFmt w:val="bullet"/>
      <w:pStyle w:val="Enumr3"/>
      <w:lvlText w:val="▫"/>
      <w:lvlJc w:val="left"/>
      <w:pPr>
        <w:tabs>
          <w:tab w:val="num" w:pos="2880"/>
        </w:tabs>
        <w:ind w:left="2880" w:hanging="360"/>
      </w:pPr>
      <w:rPr>
        <w:rFonts w:hAnsi="Arial" w:hint="default"/>
      </w:rPr>
    </w:lvl>
    <w:lvl w:ilvl="4" w:tplc="7A8A8A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9085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EC66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82DE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E0B1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8A8"/>
    <w:multiLevelType w:val="hybridMultilevel"/>
    <w:tmpl w:val="5C2A18BA"/>
    <w:lvl w:ilvl="0" w:tplc="EE1E7F38">
      <w:start w:val="1"/>
      <w:numFmt w:val="bullet"/>
      <w:pStyle w:val="Listepuces2"/>
      <w:lvlText w:val=""/>
      <w:lvlJc w:val="left"/>
      <w:pPr>
        <w:tabs>
          <w:tab w:val="num" w:pos="1323"/>
        </w:tabs>
        <w:ind w:left="1323" w:hanging="397"/>
      </w:pPr>
      <w:rPr>
        <w:rFonts w:ascii="Symbol" w:hAnsi="Symbol" w:hint="default"/>
      </w:rPr>
    </w:lvl>
    <w:lvl w:ilvl="1" w:tplc="D7C4008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DED51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EBCF9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110CC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A613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4E0BA7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AFC7E0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A5E941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18"/>
  </w:num>
  <w:num w:numId="4">
    <w:abstractNumId w:val="1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8"/>
  </w:num>
  <w:num w:numId="10">
    <w:abstractNumId w:val="12"/>
  </w:num>
  <w:num w:numId="11">
    <w:abstractNumId w:val="13"/>
  </w:num>
  <w:num w:numId="12">
    <w:abstractNumId w:val="15"/>
  </w:num>
  <w:num w:numId="13">
    <w:abstractNumId w:val="17"/>
  </w:num>
  <w:num w:numId="14">
    <w:abstractNumId w:val="19"/>
  </w:num>
  <w:num w:numId="15">
    <w:abstractNumId w:val="21"/>
  </w:num>
  <w:num w:numId="16">
    <w:abstractNumId w:val="9"/>
  </w:num>
  <w:num w:numId="17">
    <w:abstractNumId w:val="10"/>
  </w:num>
  <w:num w:numId="18">
    <w:abstractNumId w:val="7"/>
  </w:num>
  <w:num w:numId="19">
    <w:abstractNumId w:val="22"/>
  </w:num>
  <w:num w:numId="20">
    <w:abstractNumId w:val="4"/>
  </w:num>
  <w:num w:numId="21">
    <w:abstractNumId w:val="14"/>
  </w:num>
  <w:num w:numId="22">
    <w:abstractNumId w:val="20"/>
  </w:num>
  <w:num w:numId="23">
    <w:abstractNumId w:val="16"/>
  </w:num>
  <w:num w:numId="24">
    <w:abstractNumId w:val="6"/>
  </w:num>
  <w:num w:numId="25">
    <w:abstractNumId w:val="6"/>
    <w:lvlOverride w:ilvl="0">
      <w:startOverride w:val="1"/>
    </w:lvlOverride>
  </w:num>
  <w:num w:numId="26">
    <w:abstractNumId w:val="6"/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19"/>
  </w:num>
  <w:num w:numId="31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68"/>
    <w:rsid w:val="0000144F"/>
    <w:rsid w:val="000018FD"/>
    <w:rsid w:val="00001CB3"/>
    <w:rsid w:val="0000377C"/>
    <w:rsid w:val="000038F5"/>
    <w:rsid w:val="00004386"/>
    <w:rsid w:val="00004833"/>
    <w:rsid w:val="000052B9"/>
    <w:rsid w:val="0000549F"/>
    <w:rsid w:val="00005F9F"/>
    <w:rsid w:val="00006CE1"/>
    <w:rsid w:val="0001077D"/>
    <w:rsid w:val="00010AD2"/>
    <w:rsid w:val="00011161"/>
    <w:rsid w:val="00016C95"/>
    <w:rsid w:val="000204B0"/>
    <w:rsid w:val="000217B6"/>
    <w:rsid w:val="000217DD"/>
    <w:rsid w:val="000242FA"/>
    <w:rsid w:val="00024A19"/>
    <w:rsid w:val="00025747"/>
    <w:rsid w:val="00025966"/>
    <w:rsid w:val="00027315"/>
    <w:rsid w:val="00030F4F"/>
    <w:rsid w:val="0003105C"/>
    <w:rsid w:val="000319C7"/>
    <w:rsid w:val="0003395D"/>
    <w:rsid w:val="0003396A"/>
    <w:rsid w:val="00033ACD"/>
    <w:rsid w:val="000349DC"/>
    <w:rsid w:val="000349E2"/>
    <w:rsid w:val="00034C2C"/>
    <w:rsid w:val="00037AA1"/>
    <w:rsid w:val="000412A3"/>
    <w:rsid w:val="00043E65"/>
    <w:rsid w:val="00046F5D"/>
    <w:rsid w:val="00051639"/>
    <w:rsid w:val="0005209C"/>
    <w:rsid w:val="0005276D"/>
    <w:rsid w:val="00053432"/>
    <w:rsid w:val="0005411E"/>
    <w:rsid w:val="00054D0A"/>
    <w:rsid w:val="0005623C"/>
    <w:rsid w:val="000569B1"/>
    <w:rsid w:val="00056F66"/>
    <w:rsid w:val="000576EF"/>
    <w:rsid w:val="000579E4"/>
    <w:rsid w:val="00057EAD"/>
    <w:rsid w:val="0006006C"/>
    <w:rsid w:val="000605F2"/>
    <w:rsid w:val="000607C4"/>
    <w:rsid w:val="00060FB4"/>
    <w:rsid w:val="000623F2"/>
    <w:rsid w:val="00062FB8"/>
    <w:rsid w:val="00063EFB"/>
    <w:rsid w:val="000666E9"/>
    <w:rsid w:val="00066C75"/>
    <w:rsid w:val="00067E71"/>
    <w:rsid w:val="0007535B"/>
    <w:rsid w:val="000776C1"/>
    <w:rsid w:val="00081D33"/>
    <w:rsid w:val="00081F1C"/>
    <w:rsid w:val="000850C3"/>
    <w:rsid w:val="000853D1"/>
    <w:rsid w:val="00085D9F"/>
    <w:rsid w:val="00085EB0"/>
    <w:rsid w:val="00086557"/>
    <w:rsid w:val="00087B97"/>
    <w:rsid w:val="00090943"/>
    <w:rsid w:val="00090FD6"/>
    <w:rsid w:val="00091F61"/>
    <w:rsid w:val="00092A84"/>
    <w:rsid w:val="0009407B"/>
    <w:rsid w:val="000956D9"/>
    <w:rsid w:val="000961D7"/>
    <w:rsid w:val="000A0681"/>
    <w:rsid w:val="000A0EA7"/>
    <w:rsid w:val="000A1571"/>
    <w:rsid w:val="000A3372"/>
    <w:rsid w:val="000A501F"/>
    <w:rsid w:val="000A5E6C"/>
    <w:rsid w:val="000B26D4"/>
    <w:rsid w:val="000B4FDE"/>
    <w:rsid w:val="000C0EA6"/>
    <w:rsid w:val="000C4012"/>
    <w:rsid w:val="000C5891"/>
    <w:rsid w:val="000C62FB"/>
    <w:rsid w:val="000C77FA"/>
    <w:rsid w:val="000D0045"/>
    <w:rsid w:val="000D0364"/>
    <w:rsid w:val="000D12F5"/>
    <w:rsid w:val="000D6265"/>
    <w:rsid w:val="000D69E8"/>
    <w:rsid w:val="000D7B2C"/>
    <w:rsid w:val="000D7EA7"/>
    <w:rsid w:val="000E2E00"/>
    <w:rsid w:val="000E36CC"/>
    <w:rsid w:val="000E4B72"/>
    <w:rsid w:val="000E6F48"/>
    <w:rsid w:val="000E7181"/>
    <w:rsid w:val="000F0B2D"/>
    <w:rsid w:val="000F13AD"/>
    <w:rsid w:val="000F1541"/>
    <w:rsid w:val="000F26C6"/>
    <w:rsid w:val="000F2E4F"/>
    <w:rsid w:val="000F431A"/>
    <w:rsid w:val="0010089E"/>
    <w:rsid w:val="00102C69"/>
    <w:rsid w:val="00104C2F"/>
    <w:rsid w:val="001058C4"/>
    <w:rsid w:val="001072C3"/>
    <w:rsid w:val="00111033"/>
    <w:rsid w:val="001112E9"/>
    <w:rsid w:val="00112F41"/>
    <w:rsid w:val="00113ABC"/>
    <w:rsid w:val="00113D0F"/>
    <w:rsid w:val="0011748D"/>
    <w:rsid w:val="00117B22"/>
    <w:rsid w:val="00121365"/>
    <w:rsid w:val="00121D7A"/>
    <w:rsid w:val="0012203B"/>
    <w:rsid w:val="001235C3"/>
    <w:rsid w:val="001248E4"/>
    <w:rsid w:val="0012557A"/>
    <w:rsid w:val="001255A8"/>
    <w:rsid w:val="0012637A"/>
    <w:rsid w:val="00127DBD"/>
    <w:rsid w:val="00127F7B"/>
    <w:rsid w:val="0013013B"/>
    <w:rsid w:val="001309EF"/>
    <w:rsid w:val="00133952"/>
    <w:rsid w:val="0013452E"/>
    <w:rsid w:val="00134636"/>
    <w:rsid w:val="0013671F"/>
    <w:rsid w:val="00136E40"/>
    <w:rsid w:val="0013717D"/>
    <w:rsid w:val="00137674"/>
    <w:rsid w:val="0014181B"/>
    <w:rsid w:val="00142F12"/>
    <w:rsid w:val="00143389"/>
    <w:rsid w:val="001434D9"/>
    <w:rsid w:val="00144F59"/>
    <w:rsid w:val="0015061D"/>
    <w:rsid w:val="0015155F"/>
    <w:rsid w:val="00151B96"/>
    <w:rsid w:val="00151EB7"/>
    <w:rsid w:val="0015274D"/>
    <w:rsid w:val="0015337D"/>
    <w:rsid w:val="00154650"/>
    <w:rsid w:val="0015471A"/>
    <w:rsid w:val="00155B0F"/>
    <w:rsid w:val="00156472"/>
    <w:rsid w:val="00156BDE"/>
    <w:rsid w:val="00160ED6"/>
    <w:rsid w:val="001616DC"/>
    <w:rsid w:val="00161C42"/>
    <w:rsid w:val="00161E1C"/>
    <w:rsid w:val="00164128"/>
    <w:rsid w:val="00164358"/>
    <w:rsid w:val="001661FB"/>
    <w:rsid w:val="001678C4"/>
    <w:rsid w:val="00171CD6"/>
    <w:rsid w:val="00171DF2"/>
    <w:rsid w:val="001728AA"/>
    <w:rsid w:val="001753F3"/>
    <w:rsid w:val="00175752"/>
    <w:rsid w:val="00176CA7"/>
    <w:rsid w:val="00176F7E"/>
    <w:rsid w:val="00177305"/>
    <w:rsid w:val="00177974"/>
    <w:rsid w:val="00177B22"/>
    <w:rsid w:val="00180106"/>
    <w:rsid w:val="001810DA"/>
    <w:rsid w:val="0018233E"/>
    <w:rsid w:val="00183797"/>
    <w:rsid w:val="00183941"/>
    <w:rsid w:val="001841B2"/>
    <w:rsid w:val="0018435C"/>
    <w:rsid w:val="0018680C"/>
    <w:rsid w:val="00186EE2"/>
    <w:rsid w:val="00186EF4"/>
    <w:rsid w:val="00186F8A"/>
    <w:rsid w:val="0018737B"/>
    <w:rsid w:val="001876C3"/>
    <w:rsid w:val="00195845"/>
    <w:rsid w:val="0019672A"/>
    <w:rsid w:val="00197666"/>
    <w:rsid w:val="00197F04"/>
    <w:rsid w:val="001A174A"/>
    <w:rsid w:val="001A41F3"/>
    <w:rsid w:val="001A47F8"/>
    <w:rsid w:val="001A51FE"/>
    <w:rsid w:val="001A5CA6"/>
    <w:rsid w:val="001A6B3A"/>
    <w:rsid w:val="001A707F"/>
    <w:rsid w:val="001A763A"/>
    <w:rsid w:val="001B052B"/>
    <w:rsid w:val="001B1A8C"/>
    <w:rsid w:val="001B1FB9"/>
    <w:rsid w:val="001B48FB"/>
    <w:rsid w:val="001C4015"/>
    <w:rsid w:val="001C456C"/>
    <w:rsid w:val="001C534C"/>
    <w:rsid w:val="001D017C"/>
    <w:rsid w:val="001D03B6"/>
    <w:rsid w:val="001D040E"/>
    <w:rsid w:val="001D2592"/>
    <w:rsid w:val="001D354D"/>
    <w:rsid w:val="001D3B87"/>
    <w:rsid w:val="001D7846"/>
    <w:rsid w:val="001D7D47"/>
    <w:rsid w:val="001E77B9"/>
    <w:rsid w:val="001F0DE4"/>
    <w:rsid w:val="001F1A57"/>
    <w:rsid w:val="001F2889"/>
    <w:rsid w:val="001F30B2"/>
    <w:rsid w:val="001F5145"/>
    <w:rsid w:val="001F6EC4"/>
    <w:rsid w:val="002025FB"/>
    <w:rsid w:val="002033F7"/>
    <w:rsid w:val="00203768"/>
    <w:rsid w:val="002039BE"/>
    <w:rsid w:val="0020436D"/>
    <w:rsid w:val="00204BBE"/>
    <w:rsid w:val="002063E3"/>
    <w:rsid w:val="00206DE9"/>
    <w:rsid w:val="002072C5"/>
    <w:rsid w:val="00212153"/>
    <w:rsid w:val="002132AA"/>
    <w:rsid w:val="00213527"/>
    <w:rsid w:val="0021395D"/>
    <w:rsid w:val="00214540"/>
    <w:rsid w:val="0021589E"/>
    <w:rsid w:val="0022042E"/>
    <w:rsid w:val="00222D1F"/>
    <w:rsid w:val="002234F0"/>
    <w:rsid w:val="00223A57"/>
    <w:rsid w:val="00223B96"/>
    <w:rsid w:val="002256C9"/>
    <w:rsid w:val="00226544"/>
    <w:rsid w:val="00226AB5"/>
    <w:rsid w:val="002301F9"/>
    <w:rsid w:val="002307F4"/>
    <w:rsid w:val="00230A94"/>
    <w:rsid w:val="00230F8C"/>
    <w:rsid w:val="002319C9"/>
    <w:rsid w:val="00233C3E"/>
    <w:rsid w:val="002365FE"/>
    <w:rsid w:val="002373C1"/>
    <w:rsid w:val="0023795C"/>
    <w:rsid w:val="00240E96"/>
    <w:rsid w:val="00241244"/>
    <w:rsid w:val="00242A17"/>
    <w:rsid w:val="00245D34"/>
    <w:rsid w:val="00247278"/>
    <w:rsid w:val="00250B6C"/>
    <w:rsid w:val="00253176"/>
    <w:rsid w:val="00253A84"/>
    <w:rsid w:val="00253F22"/>
    <w:rsid w:val="00254D73"/>
    <w:rsid w:val="002551CE"/>
    <w:rsid w:val="00256AC5"/>
    <w:rsid w:val="00257F6F"/>
    <w:rsid w:val="002602B6"/>
    <w:rsid w:val="00260974"/>
    <w:rsid w:val="0026120C"/>
    <w:rsid w:val="00261548"/>
    <w:rsid w:val="002618B9"/>
    <w:rsid w:val="00261A3E"/>
    <w:rsid w:val="0026331F"/>
    <w:rsid w:val="002646A9"/>
    <w:rsid w:val="00264FE7"/>
    <w:rsid w:val="00265B5B"/>
    <w:rsid w:val="00266286"/>
    <w:rsid w:val="00266AB0"/>
    <w:rsid w:val="00267187"/>
    <w:rsid w:val="002709E2"/>
    <w:rsid w:val="00271082"/>
    <w:rsid w:val="00272CDA"/>
    <w:rsid w:val="00272D6D"/>
    <w:rsid w:val="00272DCD"/>
    <w:rsid w:val="002742B5"/>
    <w:rsid w:val="002752DD"/>
    <w:rsid w:val="00276C45"/>
    <w:rsid w:val="00282627"/>
    <w:rsid w:val="002827D1"/>
    <w:rsid w:val="00283BE2"/>
    <w:rsid w:val="002842CE"/>
    <w:rsid w:val="00284E61"/>
    <w:rsid w:val="00286025"/>
    <w:rsid w:val="00290324"/>
    <w:rsid w:val="00290EED"/>
    <w:rsid w:val="00291DF9"/>
    <w:rsid w:val="00293CF6"/>
    <w:rsid w:val="0029555A"/>
    <w:rsid w:val="00295C95"/>
    <w:rsid w:val="002A1B71"/>
    <w:rsid w:val="002A23B6"/>
    <w:rsid w:val="002A3FAE"/>
    <w:rsid w:val="002A4577"/>
    <w:rsid w:val="002A494B"/>
    <w:rsid w:val="002A6D90"/>
    <w:rsid w:val="002B219F"/>
    <w:rsid w:val="002B24B7"/>
    <w:rsid w:val="002B32C8"/>
    <w:rsid w:val="002B4BC1"/>
    <w:rsid w:val="002B4BF1"/>
    <w:rsid w:val="002B52CA"/>
    <w:rsid w:val="002B543D"/>
    <w:rsid w:val="002B594E"/>
    <w:rsid w:val="002B7E25"/>
    <w:rsid w:val="002C0121"/>
    <w:rsid w:val="002C0AFE"/>
    <w:rsid w:val="002C5CD3"/>
    <w:rsid w:val="002D060F"/>
    <w:rsid w:val="002D2D1A"/>
    <w:rsid w:val="002D3087"/>
    <w:rsid w:val="002D41B6"/>
    <w:rsid w:val="002D6BAD"/>
    <w:rsid w:val="002D6D2D"/>
    <w:rsid w:val="002D6F44"/>
    <w:rsid w:val="002D700D"/>
    <w:rsid w:val="002D77F1"/>
    <w:rsid w:val="002E1A37"/>
    <w:rsid w:val="002E1F48"/>
    <w:rsid w:val="002E3307"/>
    <w:rsid w:val="002E49A6"/>
    <w:rsid w:val="002E4F91"/>
    <w:rsid w:val="002E6209"/>
    <w:rsid w:val="002E758E"/>
    <w:rsid w:val="002F0047"/>
    <w:rsid w:val="002F0D1F"/>
    <w:rsid w:val="002F0EBE"/>
    <w:rsid w:val="002F29B0"/>
    <w:rsid w:val="002F30EE"/>
    <w:rsid w:val="002F3296"/>
    <w:rsid w:val="002F3888"/>
    <w:rsid w:val="002F5522"/>
    <w:rsid w:val="002F6BA3"/>
    <w:rsid w:val="002F6E1B"/>
    <w:rsid w:val="002F732F"/>
    <w:rsid w:val="003003C9"/>
    <w:rsid w:val="00300B41"/>
    <w:rsid w:val="003017D9"/>
    <w:rsid w:val="0030191B"/>
    <w:rsid w:val="003037C7"/>
    <w:rsid w:val="00303A68"/>
    <w:rsid w:val="00304008"/>
    <w:rsid w:val="003047F6"/>
    <w:rsid w:val="0030681F"/>
    <w:rsid w:val="00307002"/>
    <w:rsid w:val="003110F9"/>
    <w:rsid w:val="00311923"/>
    <w:rsid w:val="0031206C"/>
    <w:rsid w:val="00312D12"/>
    <w:rsid w:val="00312D77"/>
    <w:rsid w:val="00313817"/>
    <w:rsid w:val="00314E48"/>
    <w:rsid w:val="00316194"/>
    <w:rsid w:val="0031656E"/>
    <w:rsid w:val="00316589"/>
    <w:rsid w:val="00320544"/>
    <w:rsid w:val="003217C3"/>
    <w:rsid w:val="003219C8"/>
    <w:rsid w:val="003221CA"/>
    <w:rsid w:val="00322415"/>
    <w:rsid w:val="0032251A"/>
    <w:rsid w:val="00323697"/>
    <w:rsid w:val="0032457E"/>
    <w:rsid w:val="003253C0"/>
    <w:rsid w:val="00326616"/>
    <w:rsid w:val="00327BEB"/>
    <w:rsid w:val="00331332"/>
    <w:rsid w:val="00331F0E"/>
    <w:rsid w:val="0033386F"/>
    <w:rsid w:val="00333C09"/>
    <w:rsid w:val="00336827"/>
    <w:rsid w:val="00336AAA"/>
    <w:rsid w:val="003422FA"/>
    <w:rsid w:val="003437F5"/>
    <w:rsid w:val="00344868"/>
    <w:rsid w:val="003449E0"/>
    <w:rsid w:val="003474B6"/>
    <w:rsid w:val="0035015D"/>
    <w:rsid w:val="0035335F"/>
    <w:rsid w:val="00354787"/>
    <w:rsid w:val="00354EF7"/>
    <w:rsid w:val="00355C09"/>
    <w:rsid w:val="00355DEE"/>
    <w:rsid w:val="00356581"/>
    <w:rsid w:val="003568DA"/>
    <w:rsid w:val="0035695E"/>
    <w:rsid w:val="00357415"/>
    <w:rsid w:val="00357B28"/>
    <w:rsid w:val="00360B20"/>
    <w:rsid w:val="003623F3"/>
    <w:rsid w:val="003626AC"/>
    <w:rsid w:val="00362EC1"/>
    <w:rsid w:val="00363EA4"/>
    <w:rsid w:val="00366CFB"/>
    <w:rsid w:val="00370806"/>
    <w:rsid w:val="00371E28"/>
    <w:rsid w:val="0037204F"/>
    <w:rsid w:val="003725F2"/>
    <w:rsid w:val="003735CA"/>
    <w:rsid w:val="00373C8B"/>
    <w:rsid w:val="003741D9"/>
    <w:rsid w:val="003769A4"/>
    <w:rsid w:val="00380810"/>
    <w:rsid w:val="0038102C"/>
    <w:rsid w:val="00381219"/>
    <w:rsid w:val="003818BB"/>
    <w:rsid w:val="00384D28"/>
    <w:rsid w:val="00385618"/>
    <w:rsid w:val="00385697"/>
    <w:rsid w:val="003856F3"/>
    <w:rsid w:val="00385F3C"/>
    <w:rsid w:val="00390077"/>
    <w:rsid w:val="00392C41"/>
    <w:rsid w:val="003943FC"/>
    <w:rsid w:val="003949FE"/>
    <w:rsid w:val="0039620A"/>
    <w:rsid w:val="003A01FD"/>
    <w:rsid w:val="003A290C"/>
    <w:rsid w:val="003A3B31"/>
    <w:rsid w:val="003A3D72"/>
    <w:rsid w:val="003A65DE"/>
    <w:rsid w:val="003A7E97"/>
    <w:rsid w:val="003A7F33"/>
    <w:rsid w:val="003B0483"/>
    <w:rsid w:val="003B12A2"/>
    <w:rsid w:val="003B1A58"/>
    <w:rsid w:val="003B24F6"/>
    <w:rsid w:val="003B4272"/>
    <w:rsid w:val="003C0080"/>
    <w:rsid w:val="003C047F"/>
    <w:rsid w:val="003C1A0C"/>
    <w:rsid w:val="003C1DF1"/>
    <w:rsid w:val="003C2667"/>
    <w:rsid w:val="003C2AF3"/>
    <w:rsid w:val="003C5DB7"/>
    <w:rsid w:val="003C69B1"/>
    <w:rsid w:val="003C7ADD"/>
    <w:rsid w:val="003D1696"/>
    <w:rsid w:val="003D28F9"/>
    <w:rsid w:val="003D40FB"/>
    <w:rsid w:val="003D69B8"/>
    <w:rsid w:val="003D79A0"/>
    <w:rsid w:val="003E2D4C"/>
    <w:rsid w:val="003E32BE"/>
    <w:rsid w:val="003E3CBD"/>
    <w:rsid w:val="003E4992"/>
    <w:rsid w:val="003E4BBC"/>
    <w:rsid w:val="003E4C00"/>
    <w:rsid w:val="003E4FBA"/>
    <w:rsid w:val="003E6869"/>
    <w:rsid w:val="003E76D4"/>
    <w:rsid w:val="003E7740"/>
    <w:rsid w:val="003E7ACD"/>
    <w:rsid w:val="003F26C5"/>
    <w:rsid w:val="003F3D03"/>
    <w:rsid w:val="003F7736"/>
    <w:rsid w:val="00400025"/>
    <w:rsid w:val="00401FD1"/>
    <w:rsid w:val="004023DB"/>
    <w:rsid w:val="00403133"/>
    <w:rsid w:val="00403402"/>
    <w:rsid w:val="0040429B"/>
    <w:rsid w:val="0040525C"/>
    <w:rsid w:val="00405957"/>
    <w:rsid w:val="00405EC7"/>
    <w:rsid w:val="00410DD0"/>
    <w:rsid w:val="004113A8"/>
    <w:rsid w:val="00412503"/>
    <w:rsid w:val="004128E0"/>
    <w:rsid w:val="00412C67"/>
    <w:rsid w:val="00413142"/>
    <w:rsid w:val="0041320D"/>
    <w:rsid w:val="00413CA5"/>
    <w:rsid w:val="00413CFB"/>
    <w:rsid w:val="00416CF3"/>
    <w:rsid w:val="004170E2"/>
    <w:rsid w:val="00417334"/>
    <w:rsid w:val="00420192"/>
    <w:rsid w:val="00421C35"/>
    <w:rsid w:val="00423D1E"/>
    <w:rsid w:val="0042420B"/>
    <w:rsid w:val="0042481A"/>
    <w:rsid w:val="00425780"/>
    <w:rsid w:val="00426BCF"/>
    <w:rsid w:val="00430166"/>
    <w:rsid w:val="0043155B"/>
    <w:rsid w:val="00432377"/>
    <w:rsid w:val="00434016"/>
    <w:rsid w:val="004349AB"/>
    <w:rsid w:val="00434D08"/>
    <w:rsid w:val="004350C3"/>
    <w:rsid w:val="004366F7"/>
    <w:rsid w:val="00436AD9"/>
    <w:rsid w:val="0043755B"/>
    <w:rsid w:val="00440150"/>
    <w:rsid w:val="004409C8"/>
    <w:rsid w:val="00440DBB"/>
    <w:rsid w:val="00440F14"/>
    <w:rsid w:val="004410A3"/>
    <w:rsid w:val="004410AF"/>
    <w:rsid w:val="00441856"/>
    <w:rsid w:val="00442125"/>
    <w:rsid w:val="0044286D"/>
    <w:rsid w:val="00443152"/>
    <w:rsid w:val="00443A98"/>
    <w:rsid w:val="00443DD2"/>
    <w:rsid w:val="00444D1D"/>
    <w:rsid w:val="00445513"/>
    <w:rsid w:val="00447E23"/>
    <w:rsid w:val="00447FC4"/>
    <w:rsid w:val="0045013C"/>
    <w:rsid w:val="00453D68"/>
    <w:rsid w:val="00457E2E"/>
    <w:rsid w:val="00460070"/>
    <w:rsid w:val="004619AA"/>
    <w:rsid w:val="00461F08"/>
    <w:rsid w:val="00464DCE"/>
    <w:rsid w:val="00466AFB"/>
    <w:rsid w:val="0047011B"/>
    <w:rsid w:val="004708E7"/>
    <w:rsid w:val="00473A39"/>
    <w:rsid w:val="0047489C"/>
    <w:rsid w:val="0047543E"/>
    <w:rsid w:val="004807C2"/>
    <w:rsid w:val="00480E4C"/>
    <w:rsid w:val="0048302C"/>
    <w:rsid w:val="00483576"/>
    <w:rsid w:val="00484400"/>
    <w:rsid w:val="0048527A"/>
    <w:rsid w:val="0048534D"/>
    <w:rsid w:val="00485FCB"/>
    <w:rsid w:val="00487339"/>
    <w:rsid w:val="0048797F"/>
    <w:rsid w:val="00491A1D"/>
    <w:rsid w:val="00492011"/>
    <w:rsid w:val="0049216A"/>
    <w:rsid w:val="004926D1"/>
    <w:rsid w:val="00493203"/>
    <w:rsid w:val="00494F5F"/>
    <w:rsid w:val="00495B25"/>
    <w:rsid w:val="00496D41"/>
    <w:rsid w:val="00497770"/>
    <w:rsid w:val="004A0379"/>
    <w:rsid w:val="004A14DB"/>
    <w:rsid w:val="004A158B"/>
    <w:rsid w:val="004A50BA"/>
    <w:rsid w:val="004A5F2F"/>
    <w:rsid w:val="004A7302"/>
    <w:rsid w:val="004A78BF"/>
    <w:rsid w:val="004B04D9"/>
    <w:rsid w:val="004B06CA"/>
    <w:rsid w:val="004B078D"/>
    <w:rsid w:val="004B0E8C"/>
    <w:rsid w:val="004B1046"/>
    <w:rsid w:val="004B3749"/>
    <w:rsid w:val="004B3A56"/>
    <w:rsid w:val="004B3B5B"/>
    <w:rsid w:val="004B4165"/>
    <w:rsid w:val="004B5F07"/>
    <w:rsid w:val="004B69FB"/>
    <w:rsid w:val="004B7754"/>
    <w:rsid w:val="004C0A97"/>
    <w:rsid w:val="004C25F8"/>
    <w:rsid w:val="004C699F"/>
    <w:rsid w:val="004C717C"/>
    <w:rsid w:val="004C78AB"/>
    <w:rsid w:val="004D1AD9"/>
    <w:rsid w:val="004D7A25"/>
    <w:rsid w:val="004D7C0B"/>
    <w:rsid w:val="004E0177"/>
    <w:rsid w:val="004E05BD"/>
    <w:rsid w:val="004E0FB1"/>
    <w:rsid w:val="004E0FC1"/>
    <w:rsid w:val="004E40C2"/>
    <w:rsid w:val="004E6BF3"/>
    <w:rsid w:val="004E7EC8"/>
    <w:rsid w:val="004F1CAA"/>
    <w:rsid w:val="004F2920"/>
    <w:rsid w:val="004F3071"/>
    <w:rsid w:val="004F4A39"/>
    <w:rsid w:val="004F4B0A"/>
    <w:rsid w:val="004F564D"/>
    <w:rsid w:val="004F62EA"/>
    <w:rsid w:val="004F7336"/>
    <w:rsid w:val="00500584"/>
    <w:rsid w:val="00501CED"/>
    <w:rsid w:val="00501E84"/>
    <w:rsid w:val="005041F4"/>
    <w:rsid w:val="00504AE7"/>
    <w:rsid w:val="00504B6D"/>
    <w:rsid w:val="00505646"/>
    <w:rsid w:val="00505914"/>
    <w:rsid w:val="00506FFB"/>
    <w:rsid w:val="00507295"/>
    <w:rsid w:val="00507EF2"/>
    <w:rsid w:val="00510AF6"/>
    <w:rsid w:val="0051120E"/>
    <w:rsid w:val="00511406"/>
    <w:rsid w:val="005129CC"/>
    <w:rsid w:val="005132C4"/>
    <w:rsid w:val="00514D23"/>
    <w:rsid w:val="00516C53"/>
    <w:rsid w:val="00516DD9"/>
    <w:rsid w:val="0051761D"/>
    <w:rsid w:val="005209B7"/>
    <w:rsid w:val="00520E17"/>
    <w:rsid w:val="00520E1F"/>
    <w:rsid w:val="00521BF5"/>
    <w:rsid w:val="00523987"/>
    <w:rsid w:val="00523D0E"/>
    <w:rsid w:val="005240E8"/>
    <w:rsid w:val="00525182"/>
    <w:rsid w:val="00526DED"/>
    <w:rsid w:val="00526FE3"/>
    <w:rsid w:val="005305AD"/>
    <w:rsid w:val="00530807"/>
    <w:rsid w:val="0053091F"/>
    <w:rsid w:val="00531FA3"/>
    <w:rsid w:val="00533DC6"/>
    <w:rsid w:val="005341AB"/>
    <w:rsid w:val="0053663F"/>
    <w:rsid w:val="0053738A"/>
    <w:rsid w:val="0053744D"/>
    <w:rsid w:val="005378DF"/>
    <w:rsid w:val="00537A71"/>
    <w:rsid w:val="00543746"/>
    <w:rsid w:val="005446BA"/>
    <w:rsid w:val="005446BB"/>
    <w:rsid w:val="00544D75"/>
    <w:rsid w:val="00550CAC"/>
    <w:rsid w:val="005510A2"/>
    <w:rsid w:val="0055145A"/>
    <w:rsid w:val="00551EF3"/>
    <w:rsid w:val="00552404"/>
    <w:rsid w:val="00552A16"/>
    <w:rsid w:val="00554A67"/>
    <w:rsid w:val="0055555B"/>
    <w:rsid w:val="00556CD0"/>
    <w:rsid w:val="00557E35"/>
    <w:rsid w:val="00561691"/>
    <w:rsid w:val="00561DA2"/>
    <w:rsid w:val="00561E61"/>
    <w:rsid w:val="00562D0A"/>
    <w:rsid w:val="005633E1"/>
    <w:rsid w:val="005638EB"/>
    <w:rsid w:val="005643EC"/>
    <w:rsid w:val="0056459E"/>
    <w:rsid w:val="00564765"/>
    <w:rsid w:val="0056660C"/>
    <w:rsid w:val="0056765A"/>
    <w:rsid w:val="00570522"/>
    <w:rsid w:val="00572D3A"/>
    <w:rsid w:val="00573991"/>
    <w:rsid w:val="0057569A"/>
    <w:rsid w:val="005756F6"/>
    <w:rsid w:val="00575C4B"/>
    <w:rsid w:val="005779D4"/>
    <w:rsid w:val="00581051"/>
    <w:rsid w:val="005821AD"/>
    <w:rsid w:val="005837EE"/>
    <w:rsid w:val="00583E15"/>
    <w:rsid w:val="005844CF"/>
    <w:rsid w:val="005848EC"/>
    <w:rsid w:val="00586B31"/>
    <w:rsid w:val="00586F15"/>
    <w:rsid w:val="0058765E"/>
    <w:rsid w:val="00590AA9"/>
    <w:rsid w:val="0059299C"/>
    <w:rsid w:val="0059481C"/>
    <w:rsid w:val="005950C4"/>
    <w:rsid w:val="005952F5"/>
    <w:rsid w:val="005977F9"/>
    <w:rsid w:val="005A1D79"/>
    <w:rsid w:val="005B1922"/>
    <w:rsid w:val="005B3C19"/>
    <w:rsid w:val="005B6CF0"/>
    <w:rsid w:val="005B7118"/>
    <w:rsid w:val="005B76E1"/>
    <w:rsid w:val="005B7F70"/>
    <w:rsid w:val="005C010E"/>
    <w:rsid w:val="005C1E66"/>
    <w:rsid w:val="005C258E"/>
    <w:rsid w:val="005C2CDC"/>
    <w:rsid w:val="005C2F9A"/>
    <w:rsid w:val="005C43B8"/>
    <w:rsid w:val="005C5AE4"/>
    <w:rsid w:val="005C6924"/>
    <w:rsid w:val="005C79EA"/>
    <w:rsid w:val="005D0030"/>
    <w:rsid w:val="005D1B95"/>
    <w:rsid w:val="005D4631"/>
    <w:rsid w:val="005D5278"/>
    <w:rsid w:val="005D6AFB"/>
    <w:rsid w:val="005D6EFD"/>
    <w:rsid w:val="005D6F60"/>
    <w:rsid w:val="005D7111"/>
    <w:rsid w:val="005E0B9B"/>
    <w:rsid w:val="005E11D8"/>
    <w:rsid w:val="005E1386"/>
    <w:rsid w:val="005E26AF"/>
    <w:rsid w:val="005E5D17"/>
    <w:rsid w:val="005E75B4"/>
    <w:rsid w:val="005F040F"/>
    <w:rsid w:val="005F1FEA"/>
    <w:rsid w:val="005F2820"/>
    <w:rsid w:val="005F41D8"/>
    <w:rsid w:val="005F48A6"/>
    <w:rsid w:val="005F75BB"/>
    <w:rsid w:val="005F7729"/>
    <w:rsid w:val="005F7B09"/>
    <w:rsid w:val="00600072"/>
    <w:rsid w:val="006008A7"/>
    <w:rsid w:val="00601D15"/>
    <w:rsid w:val="00603A48"/>
    <w:rsid w:val="00604431"/>
    <w:rsid w:val="00604E36"/>
    <w:rsid w:val="006058E1"/>
    <w:rsid w:val="0061033C"/>
    <w:rsid w:val="00614070"/>
    <w:rsid w:val="0062031C"/>
    <w:rsid w:val="00620D1F"/>
    <w:rsid w:val="00620F1D"/>
    <w:rsid w:val="00621093"/>
    <w:rsid w:val="00622B8D"/>
    <w:rsid w:val="0062349D"/>
    <w:rsid w:val="00624945"/>
    <w:rsid w:val="00625570"/>
    <w:rsid w:val="006264B6"/>
    <w:rsid w:val="00626DA2"/>
    <w:rsid w:val="00627582"/>
    <w:rsid w:val="0063017A"/>
    <w:rsid w:val="00631F00"/>
    <w:rsid w:val="0063304E"/>
    <w:rsid w:val="006335D7"/>
    <w:rsid w:val="00633871"/>
    <w:rsid w:val="00633A12"/>
    <w:rsid w:val="00633A45"/>
    <w:rsid w:val="006356D1"/>
    <w:rsid w:val="00635B3E"/>
    <w:rsid w:val="00637A8C"/>
    <w:rsid w:val="00641946"/>
    <w:rsid w:val="00641D62"/>
    <w:rsid w:val="0064418D"/>
    <w:rsid w:val="0064522A"/>
    <w:rsid w:val="006470CC"/>
    <w:rsid w:val="006478D1"/>
    <w:rsid w:val="00650598"/>
    <w:rsid w:val="0065164E"/>
    <w:rsid w:val="0065240D"/>
    <w:rsid w:val="00652826"/>
    <w:rsid w:val="00652D34"/>
    <w:rsid w:val="00652E51"/>
    <w:rsid w:val="00653FC4"/>
    <w:rsid w:val="00662F7A"/>
    <w:rsid w:val="006646DE"/>
    <w:rsid w:val="00664B84"/>
    <w:rsid w:val="00665B27"/>
    <w:rsid w:val="0066669E"/>
    <w:rsid w:val="006674BA"/>
    <w:rsid w:val="00670677"/>
    <w:rsid w:val="00670B65"/>
    <w:rsid w:val="00673452"/>
    <w:rsid w:val="00674144"/>
    <w:rsid w:val="006753EB"/>
    <w:rsid w:val="006756ED"/>
    <w:rsid w:val="00675865"/>
    <w:rsid w:val="00675B33"/>
    <w:rsid w:val="00680E2F"/>
    <w:rsid w:val="00681F56"/>
    <w:rsid w:val="0068380C"/>
    <w:rsid w:val="00684387"/>
    <w:rsid w:val="006848B0"/>
    <w:rsid w:val="006850FB"/>
    <w:rsid w:val="006902B6"/>
    <w:rsid w:val="00690F54"/>
    <w:rsid w:val="006913E6"/>
    <w:rsid w:val="00692A35"/>
    <w:rsid w:val="0069350A"/>
    <w:rsid w:val="006944B6"/>
    <w:rsid w:val="0069584E"/>
    <w:rsid w:val="00695CC6"/>
    <w:rsid w:val="00696BF0"/>
    <w:rsid w:val="006A0016"/>
    <w:rsid w:val="006A30EC"/>
    <w:rsid w:val="006A3CCB"/>
    <w:rsid w:val="006A4126"/>
    <w:rsid w:val="006A48A5"/>
    <w:rsid w:val="006A518B"/>
    <w:rsid w:val="006A6030"/>
    <w:rsid w:val="006A62BA"/>
    <w:rsid w:val="006A6DAA"/>
    <w:rsid w:val="006B0015"/>
    <w:rsid w:val="006B0124"/>
    <w:rsid w:val="006B154A"/>
    <w:rsid w:val="006B196B"/>
    <w:rsid w:val="006B2B94"/>
    <w:rsid w:val="006B4745"/>
    <w:rsid w:val="006B6662"/>
    <w:rsid w:val="006B7977"/>
    <w:rsid w:val="006B7A66"/>
    <w:rsid w:val="006C0516"/>
    <w:rsid w:val="006C082D"/>
    <w:rsid w:val="006C11AF"/>
    <w:rsid w:val="006C23AF"/>
    <w:rsid w:val="006C37A1"/>
    <w:rsid w:val="006C3F5F"/>
    <w:rsid w:val="006C5E72"/>
    <w:rsid w:val="006D04A3"/>
    <w:rsid w:val="006D06CE"/>
    <w:rsid w:val="006D1E0E"/>
    <w:rsid w:val="006D3762"/>
    <w:rsid w:val="006D5C46"/>
    <w:rsid w:val="006D7039"/>
    <w:rsid w:val="006D7F4E"/>
    <w:rsid w:val="006E00D2"/>
    <w:rsid w:val="006E0A56"/>
    <w:rsid w:val="006E0B47"/>
    <w:rsid w:val="006E1A1E"/>
    <w:rsid w:val="006E1F56"/>
    <w:rsid w:val="006E46A4"/>
    <w:rsid w:val="006E47C6"/>
    <w:rsid w:val="006E4A15"/>
    <w:rsid w:val="006E5DBC"/>
    <w:rsid w:val="006E6BE6"/>
    <w:rsid w:val="006E6FE8"/>
    <w:rsid w:val="006E7EB9"/>
    <w:rsid w:val="006F22D1"/>
    <w:rsid w:val="006F35CF"/>
    <w:rsid w:val="006F38A4"/>
    <w:rsid w:val="006F3A43"/>
    <w:rsid w:val="006F47CE"/>
    <w:rsid w:val="006F644E"/>
    <w:rsid w:val="006F688D"/>
    <w:rsid w:val="006F7D8D"/>
    <w:rsid w:val="0070034A"/>
    <w:rsid w:val="007003A4"/>
    <w:rsid w:val="00702BB8"/>
    <w:rsid w:val="00703FCE"/>
    <w:rsid w:val="007048CE"/>
    <w:rsid w:val="00706E5A"/>
    <w:rsid w:val="00707CE2"/>
    <w:rsid w:val="00710768"/>
    <w:rsid w:val="00710CF1"/>
    <w:rsid w:val="0071209B"/>
    <w:rsid w:val="00712891"/>
    <w:rsid w:val="00713513"/>
    <w:rsid w:val="007141DA"/>
    <w:rsid w:val="0071427C"/>
    <w:rsid w:val="0071434B"/>
    <w:rsid w:val="00714EDC"/>
    <w:rsid w:val="00715253"/>
    <w:rsid w:val="00715B38"/>
    <w:rsid w:val="0071666A"/>
    <w:rsid w:val="00716868"/>
    <w:rsid w:val="0071726A"/>
    <w:rsid w:val="00717391"/>
    <w:rsid w:val="00717DC6"/>
    <w:rsid w:val="00722E36"/>
    <w:rsid w:val="00723677"/>
    <w:rsid w:val="00724228"/>
    <w:rsid w:val="007272E9"/>
    <w:rsid w:val="007272EC"/>
    <w:rsid w:val="007302EE"/>
    <w:rsid w:val="00730897"/>
    <w:rsid w:val="00731BEB"/>
    <w:rsid w:val="007343A4"/>
    <w:rsid w:val="00734894"/>
    <w:rsid w:val="00734C85"/>
    <w:rsid w:val="007352FE"/>
    <w:rsid w:val="007364F0"/>
    <w:rsid w:val="007401C4"/>
    <w:rsid w:val="0074160A"/>
    <w:rsid w:val="00741DD8"/>
    <w:rsid w:val="00741F6A"/>
    <w:rsid w:val="00743177"/>
    <w:rsid w:val="00743A75"/>
    <w:rsid w:val="007445E7"/>
    <w:rsid w:val="00747B99"/>
    <w:rsid w:val="00747DEA"/>
    <w:rsid w:val="00750589"/>
    <w:rsid w:val="007508CD"/>
    <w:rsid w:val="00750B9F"/>
    <w:rsid w:val="00751800"/>
    <w:rsid w:val="00751D44"/>
    <w:rsid w:val="0075216F"/>
    <w:rsid w:val="00752457"/>
    <w:rsid w:val="00752481"/>
    <w:rsid w:val="00752AD0"/>
    <w:rsid w:val="007576DA"/>
    <w:rsid w:val="007577CA"/>
    <w:rsid w:val="00757A42"/>
    <w:rsid w:val="00757D6B"/>
    <w:rsid w:val="00762555"/>
    <w:rsid w:val="007640DE"/>
    <w:rsid w:val="00766455"/>
    <w:rsid w:val="007672B3"/>
    <w:rsid w:val="00767924"/>
    <w:rsid w:val="00770A1F"/>
    <w:rsid w:val="00771AFC"/>
    <w:rsid w:val="00773087"/>
    <w:rsid w:val="00773267"/>
    <w:rsid w:val="00773E3F"/>
    <w:rsid w:val="0077630F"/>
    <w:rsid w:val="0077660D"/>
    <w:rsid w:val="007824C0"/>
    <w:rsid w:val="00783D2F"/>
    <w:rsid w:val="0078422B"/>
    <w:rsid w:val="00784B09"/>
    <w:rsid w:val="00784B34"/>
    <w:rsid w:val="00784C8B"/>
    <w:rsid w:val="00784DB6"/>
    <w:rsid w:val="00785EFB"/>
    <w:rsid w:val="00785FC6"/>
    <w:rsid w:val="007861C8"/>
    <w:rsid w:val="00786FD2"/>
    <w:rsid w:val="007902FE"/>
    <w:rsid w:val="00792006"/>
    <w:rsid w:val="00792DD5"/>
    <w:rsid w:val="0079564D"/>
    <w:rsid w:val="007A0A75"/>
    <w:rsid w:val="007A12EF"/>
    <w:rsid w:val="007A2572"/>
    <w:rsid w:val="007A4678"/>
    <w:rsid w:val="007B061A"/>
    <w:rsid w:val="007B073A"/>
    <w:rsid w:val="007B1B4D"/>
    <w:rsid w:val="007B2B5E"/>
    <w:rsid w:val="007B30E1"/>
    <w:rsid w:val="007B3FF9"/>
    <w:rsid w:val="007B41B3"/>
    <w:rsid w:val="007B4CFD"/>
    <w:rsid w:val="007B6676"/>
    <w:rsid w:val="007C0577"/>
    <w:rsid w:val="007C11B5"/>
    <w:rsid w:val="007C1306"/>
    <w:rsid w:val="007C23AA"/>
    <w:rsid w:val="007C314A"/>
    <w:rsid w:val="007C3612"/>
    <w:rsid w:val="007C3A88"/>
    <w:rsid w:val="007C3FA5"/>
    <w:rsid w:val="007C4097"/>
    <w:rsid w:val="007C6562"/>
    <w:rsid w:val="007C73EA"/>
    <w:rsid w:val="007C7792"/>
    <w:rsid w:val="007C7C94"/>
    <w:rsid w:val="007D0E5C"/>
    <w:rsid w:val="007D0FB8"/>
    <w:rsid w:val="007D5199"/>
    <w:rsid w:val="007D553C"/>
    <w:rsid w:val="007D7BE0"/>
    <w:rsid w:val="007E2657"/>
    <w:rsid w:val="007E41C6"/>
    <w:rsid w:val="007E450B"/>
    <w:rsid w:val="007E6636"/>
    <w:rsid w:val="007E66F2"/>
    <w:rsid w:val="007F05BA"/>
    <w:rsid w:val="007F2B81"/>
    <w:rsid w:val="007F33AE"/>
    <w:rsid w:val="007F379C"/>
    <w:rsid w:val="007F42E1"/>
    <w:rsid w:val="007F53A3"/>
    <w:rsid w:val="007F69D5"/>
    <w:rsid w:val="00801068"/>
    <w:rsid w:val="00804E49"/>
    <w:rsid w:val="008107A8"/>
    <w:rsid w:val="00810FE6"/>
    <w:rsid w:val="00811159"/>
    <w:rsid w:val="00811BDF"/>
    <w:rsid w:val="008135C4"/>
    <w:rsid w:val="008139E0"/>
    <w:rsid w:val="00815492"/>
    <w:rsid w:val="008157B7"/>
    <w:rsid w:val="00815B08"/>
    <w:rsid w:val="00816CDB"/>
    <w:rsid w:val="00820203"/>
    <w:rsid w:val="008203BC"/>
    <w:rsid w:val="00820994"/>
    <w:rsid w:val="008224D5"/>
    <w:rsid w:val="00824909"/>
    <w:rsid w:val="00824ADF"/>
    <w:rsid w:val="00826149"/>
    <w:rsid w:val="008272F2"/>
    <w:rsid w:val="0082794E"/>
    <w:rsid w:val="00835B5C"/>
    <w:rsid w:val="00835C61"/>
    <w:rsid w:val="00836B38"/>
    <w:rsid w:val="00837AC2"/>
    <w:rsid w:val="008404C5"/>
    <w:rsid w:val="00840CA3"/>
    <w:rsid w:val="0084405D"/>
    <w:rsid w:val="0084517E"/>
    <w:rsid w:val="00846006"/>
    <w:rsid w:val="008476C9"/>
    <w:rsid w:val="0084777E"/>
    <w:rsid w:val="00847F0A"/>
    <w:rsid w:val="008504F7"/>
    <w:rsid w:val="00851C8A"/>
    <w:rsid w:val="00852352"/>
    <w:rsid w:val="00852FD9"/>
    <w:rsid w:val="0085509D"/>
    <w:rsid w:val="008564F6"/>
    <w:rsid w:val="00857050"/>
    <w:rsid w:val="0085777F"/>
    <w:rsid w:val="008619B7"/>
    <w:rsid w:val="00862C0E"/>
    <w:rsid w:val="00867434"/>
    <w:rsid w:val="00870DE2"/>
    <w:rsid w:val="00872CA8"/>
    <w:rsid w:val="00873CAA"/>
    <w:rsid w:val="00873EEF"/>
    <w:rsid w:val="00874C9A"/>
    <w:rsid w:val="00877D21"/>
    <w:rsid w:val="008830B7"/>
    <w:rsid w:val="008848BA"/>
    <w:rsid w:val="0088557F"/>
    <w:rsid w:val="008859B0"/>
    <w:rsid w:val="00887CAE"/>
    <w:rsid w:val="00887DF7"/>
    <w:rsid w:val="00891BA4"/>
    <w:rsid w:val="0089252C"/>
    <w:rsid w:val="00892BA8"/>
    <w:rsid w:val="00893342"/>
    <w:rsid w:val="00894731"/>
    <w:rsid w:val="00895716"/>
    <w:rsid w:val="00896DF4"/>
    <w:rsid w:val="00897FC5"/>
    <w:rsid w:val="008A0742"/>
    <w:rsid w:val="008A0851"/>
    <w:rsid w:val="008A304F"/>
    <w:rsid w:val="008A4363"/>
    <w:rsid w:val="008A4C03"/>
    <w:rsid w:val="008A5867"/>
    <w:rsid w:val="008A5BAB"/>
    <w:rsid w:val="008B0B8E"/>
    <w:rsid w:val="008B1900"/>
    <w:rsid w:val="008B21E8"/>
    <w:rsid w:val="008B2751"/>
    <w:rsid w:val="008B28F3"/>
    <w:rsid w:val="008B3817"/>
    <w:rsid w:val="008B419C"/>
    <w:rsid w:val="008B4700"/>
    <w:rsid w:val="008B4A41"/>
    <w:rsid w:val="008B4DD0"/>
    <w:rsid w:val="008B6914"/>
    <w:rsid w:val="008C0B95"/>
    <w:rsid w:val="008C0D39"/>
    <w:rsid w:val="008C16A0"/>
    <w:rsid w:val="008C2C08"/>
    <w:rsid w:val="008C41FA"/>
    <w:rsid w:val="008C4A06"/>
    <w:rsid w:val="008D122C"/>
    <w:rsid w:val="008D24DA"/>
    <w:rsid w:val="008D287E"/>
    <w:rsid w:val="008D29B5"/>
    <w:rsid w:val="008D29C2"/>
    <w:rsid w:val="008D33A6"/>
    <w:rsid w:val="008D447C"/>
    <w:rsid w:val="008D56EB"/>
    <w:rsid w:val="008D61EF"/>
    <w:rsid w:val="008D6FA2"/>
    <w:rsid w:val="008E0D87"/>
    <w:rsid w:val="008E1CA3"/>
    <w:rsid w:val="008E276B"/>
    <w:rsid w:val="008E5B39"/>
    <w:rsid w:val="008E7341"/>
    <w:rsid w:val="008F4A79"/>
    <w:rsid w:val="008F556D"/>
    <w:rsid w:val="008F6621"/>
    <w:rsid w:val="008F710E"/>
    <w:rsid w:val="008F7688"/>
    <w:rsid w:val="008F7DAE"/>
    <w:rsid w:val="0090008C"/>
    <w:rsid w:val="0090170D"/>
    <w:rsid w:val="0090376A"/>
    <w:rsid w:val="009038EB"/>
    <w:rsid w:val="00905A25"/>
    <w:rsid w:val="0090611F"/>
    <w:rsid w:val="00906D5D"/>
    <w:rsid w:val="009072EC"/>
    <w:rsid w:val="0090743B"/>
    <w:rsid w:val="00910FAC"/>
    <w:rsid w:val="00910FFC"/>
    <w:rsid w:val="009129A8"/>
    <w:rsid w:val="00913E86"/>
    <w:rsid w:val="00914C98"/>
    <w:rsid w:val="00915036"/>
    <w:rsid w:val="00916E64"/>
    <w:rsid w:val="0091776B"/>
    <w:rsid w:val="00920C64"/>
    <w:rsid w:val="00920D91"/>
    <w:rsid w:val="00921AB9"/>
    <w:rsid w:val="00927EB5"/>
    <w:rsid w:val="00930362"/>
    <w:rsid w:val="009310E6"/>
    <w:rsid w:val="00931840"/>
    <w:rsid w:val="00933502"/>
    <w:rsid w:val="00934170"/>
    <w:rsid w:val="009353EE"/>
    <w:rsid w:val="0093740D"/>
    <w:rsid w:val="00940B98"/>
    <w:rsid w:val="0094154B"/>
    <w:rsid w:val="00941903"/>
    <w:rsid w:val="00943122"/>
    <w:rsid w:val="009441A9"/>
    <w:rsid w:val="00944F5A"/>
    <w:rsid w:val="00947A7F"/>
    <w:rsid w:val="00947F61"/>
    <w:rsid w:val="00950990"/>
    <w:rsid w:val="00951A4B"/>
    <w:rsid w:val="0095269D"/>
    <w:rsid w:val="00955A5C"/>
    <w:rsid w:val="00960BE4"/>
    <w:rsid w:val="009614AD"/>
    <w:rsid w:val="00962D83"/>
    <w:rsid w:val="0096411C"/>
    <w:rsid w:val="009647C6"/>
    <w:rsid w:val="009667C7"/>
    <w:rsid w:val="00967072"/>
    <w:rsid w:val="00970107"/>
    <w:rsid w:val="00970D0B"/>
    <w:rsid w:val="00972040"/>
    <w:rsid w:val="009723FD"/>
    <w:rsid w:val="00972A0F"/>
    <w:rsid w:val="00972A69"/>
    <w:rsid w:val="0097304B"/>
    <w:rsid w:val="00973706"/>
    <w:rsid w:val="009745B2"/>
    <w:rsid w:val="00980234"/>
    <w:rsid w:val="00980428"/>
    <w:rsid w:val="009804AF"/>
    <w:rsid w:val="0098396A"/>
    <w:rsid w:val="00983E68"/>
    <w:rsid w:val="009850E0"/>
    <w:rsid w:val="009857B5"/>
    <w:rsid w:val="00987CCC"/>
    <w:rsid w:val="00987E11"/>
    <w:rsid w:val="00990100"/>
    <w:rsid w:val="009905E1"/>
    <w:rsid w:val="00993CA6"/>
    <w:rsid w:val="00994E06"/>
    <w:rsid w:val="00995E08"/>
    <w:rsid w:val="0099679D"/>
    <w:rsid w:val="00997E1B"/>
    <w:rsid w:val="009A03BC"/>
    <w:rsid w:val="009A08CD"/>
    <w:rsid w:val="009A0F79"/>
    <w:rsid w:val="009A17D5"/>
    <w:rsid w:val="009A2380"/>
    <w:rsid w:val="009A2B99"/>
    <w:rsid w:val="009A4604"/>
    <w:rsid w:val="009A738A"/>
    <w:rsid w:val="009A779C"/>
    <w:rsid w:val="009A7F4F"/>
    <w:rsid w:val="009B1901"/>
    <w:rsid w:val="009B192B"/>
    <w:rsid w:val="009B1B9B"/>
    <w:rsid w:val="009B2AA1"/>
    <w:rsid w:val="009B3B9F"/>
    <w:rsid w:val="009B5DD6"/>
    <w:rsid w:val="009C049D"/>
    <w:rsid w:val="009C0E89"/>
    <w:rsid w:val="009C1302"/>
    <w:rsid w:val="009C14E0"/>
    <w:rsid w:val="009C4327"/>
    <w:rsid w:val="009C4A17"/>
    <w:rsid w:val="009C5A87"/>
    <w:rsid w:val="009C7349"/>
    <w:rsid w:val="009D081D"/>
    <w:rsid w:val="009D094C"/>
    <w:rsid w:val="009D0C07"/>
    <w:rsid w:val="009D34A3"/>
    <w:rsid w:val="009D37CA"/>
    <w:rsid w:val="009D4CA5"/>
    <w:rsid w:val="009D7244"/>
    <w:rsid w:val="009E10FB"/>
    <w:rsid w:val="009E15F0"/>
    <w:rsid w:val="009E23E6"/>
    <w:rsid w:val="009E6798"/>
    <w:rsid w:val="009E6C15"/>
    <w:rsid w:val="009E6C38"/>
    <w:rsid w:val="009E6F64"/>
    <w:rsid w:val="009E7962"/>
    <w:rsid w:val="009E7A4A"/>
    <w:rsid w:val="009F0F8D"/>
    <w:rsid w:val="009F1CE1"/>
    <w:rsid w:val="009F2065"/>
    <w:rsid w:val="009F2195"/>
    <w:rsid w:val="009F3153"/>
    <w:rsid w:val="009F3BCF"/>
    <w:rsid w:val="009F427F"/>
    <w:rsid w:val="009F4B7F"/>
    <w:rsid w:val="009F5A3C"/>
    <w:rsid w:val="009F7FAC"/>
    <w:rsid w:val="00A0050C"/>
    <w:rsid w:val="00A02218"/>
    <w:rsid w:val="00A02E8D"/>
    <w:rsid w:val="00A03651"/>
    <w:rsid w:val="00A047EB"/>
    <w:rsid w:val="00A073BD"/>
    <w:rsid w:val="00A10ECC"/>
    <w:rsid w:val="00A12122"/>
    <w:rsid w:val="00A12993"/>
    <w:rsid w:val="00A13899"/>
    <w:rsid w:val="00A143C8"/>
    <w:rsid w:val="00A14CA0"/>
    <w:rsid w:val="00A160A3"/>
    <w:rsid w:val="00A166B8"/>
    <w:rsid w:val="00A16926"/>
    <w:rsid w:val="00A1780D"/>
    <w:rsid w:val="00A217E3"/>
    <w:rsid w:val="00A21D8E"/>
    <w:rsid w:val="00A24D0D"/>
    <w:rsid w:val="00A26514"/>
    <w:rsid w:val="00A27A9D"/>
    <w:rsid w:val="00A3053A"/>
    <w:rsid w:val="00A314B0"/>
    <w:rsid w:val="00A35242"/>
    <w:rsid w:val="00A371F0"/>
    <w:rsid w:val="00A41A13"/>
    <w:rsid w:val="00A448A7"/>
    <w:rsid w:val="00A47B01"/>
    <w:rsid w:val="00A5024A"/>
    <w:rsid w:val="00A55118"/>
    <w:rsid w:val="00A5665F"/>
    <w:rsid w:val="00A56DFE"/>
    <w:rsid w:val="00A5766D"/>
    <w:rsid w:val="00A60405"/>
    <w:rsid w:val="00A616FE"/>
    <w:rsid w:val="00A62947"/>
    <w:rsid w:val="00A63146"/>
    <w:rsid w:val="00A649CB"/>
    <w:rsid w:val="00A660DB"/>
    <w:rsid w:val="00A667CC"/>
    <w:rsid w:val="00A66E17"/>
    <w:rsid w:val="00A67024"/>
    <w:rsid w:val="00A72D09"/>
    <w:rsid w:val="00A7542A"/>
    <w:rsid w:val="00A77357"/>
    <w:rsid w:val="00A80970"/>
    <w:rsid w:val="00A80C2E"/>
    <w:rsid w:val="00A8235C"/>
    <w:rsid w:val="00A8280C"/>
    <w:rsid w:val="00A83681"/>
    <w:rsid w:val="00A86CB8"/>
    <w:rsid w:val="00A90FC7"/>
    <w:rsid w:val="00A91A9C"/>
    <w:rsid w:val="00A926C7"/>
    <w:rsid w:val="00A936CA"/>
    <w:rsid w:val="00A93B63"/>
    <w:rsid w:val="00A947FF"/>
    <w:rsid w:val="00A94F9E"/>
    <w:rsid w:val="00A97523"/>
    <w:rsid w:val="00A9762B"/>
    <w:rsid w:val="00A97717"/>
    <w:rsid w:val="00AA1C1C"/>
    <w:rsid w:val="00AA23DC"/>
    <w:rsid w:val="00AA33FC"/>
    <w:rsid w:val="00AA445B"/>
    <w:rsid w:val="00AA4FEE"/>
    <w:rsid w:val="00AA75CD"/>
    <w:rsid w:val="00AB1797"/>
    <w:rsid w:val="00AB2377"/>
    <w:rsid w:val="00AB2B3E"/>
    <w:rsid w:val="00AB3DA9"/>
    <w:rsid w:val="00AB6BC8"/>
    <w:rsid w:val="00AB76ED"/>
    <w:rsid w:val="00AC0AA2"/>
    <w:rsid w:val="00AC0B35"/>
    <w:rsid w:val="00AC0EB5"/>
    <w:rsid w:val="00AC240B"/>
    <w:rsid w:val="00AC2BDF"/>
    <w:rsid w:val="00AC44E9"/>
    <w:rsid w:val="00AC4A72"/>
    <w:rsid w:val="00AC573E"/>
    <w:rsid w:val="00AC5DD3"/>
    <w:rsid w:val="00AC609C"/>
    <w:rsid w:val="00AC72C3"/>
    <w:rsid w:val="00AD0E37"/>
    <w:rsid w:val="00AD16B8"/>
    <w:rsid w:val="00AD1ABA"/>
    <w:rsid w:val="00AD1B33"/>
    <w:rsid w:val="00AD1DE7"/>
    <w:rsid w:val="00AD32E4"/>
    <w:rsid w:val="00AD49A8"/>
    <w:rsid w:val="00AD61B9"/>
    <w:rsid w:val="00AE15A5"/>
    <w:rsid w:val="00AE1B02"/>
    <w:rsid w:val="00AE222C"/>
    <w:rsid w:val="00AE2564"/>
    <w:rsid w:val="00AE365F"/>
    <w:rsid w:val="00AE4ACB"/>
    <w:rsid w:val="00AE5828"/>
    <w:rsid w:val="00AE6582"/>
    <w:rsid w:val="00AE6E08"/>
    <w:rsid w:val="00AE7B32"/>
    <w:rsid w:val="00AF215B"/>
    <w:rsid w:val="00AF3608"/>
    <w:rsid w:val="00AF377B"/>
    <w:rsid w:val="00AF4601"/>
    <w:rsid w:val="00AF565E"/>
    <w:rsid w:val="00AF6455"/>
    <w:rsid w:val="00AF6CBA"/>
    <w:rsid w:val="00AF759A"/>
    <w:rsid w:val="00B00094"/>
    <w:rsid w:val="00B03348"/>
    <w:rsid w:val="00B06651"/>
    <w:rsid w:val="00B067B6"/>
    <w:rsid w:val="00B069AB"/>
    <w:rsid w:val="00B10339"/>
    <w:rsid w:val="00B105F7"/>
    <w:rsid w:val="00B10777"/>
    <w:rsid w:val="00B10BDA"/>
    <w:rsid w:val="00B1105D"/>
    <w:rsid w:val="00B11FA0"/>
    <w:rsid w:val="00B13B0F"/>
    <w:rsid w:val="00B13DAD"/>
    <w:rsid w:val="00B140C5"/>
    <w:rsid w:val="00B150FB"/>
    <w:rsid w:val="00B15BF9"/>
    <w:rsid w:val="00B20A46"/>
    <w:rsid w:val="00B22E11"/>
    <w:rsid w:val="00B243EA"/>
    <w:rsid w:val="00B279C3"/>
    <w:rsid w:val="00B31F83"/>
    <w:rsid w:val="00B3269D"/>
    <w:rsid w:val="00B332A2"/>
    <w:rsid w:val="00B33E2F"/>
    <w:rsid w:val="00B36AD6"/>
    <w:rsid w:val="00B37931"/>
    <w:rsid w:val="00B43D6A"/>
    <w:rsid w:val="00B448CD"/>
    <w:rsid w:val="00B449CA"/>
    <w:rsid w:val="00B4557C"/>
    <w:rsid w:val="00B4796C"/>
    <w:rsid w:val="00B50A38"/>
    <w:rsid w:val="00B50AD9"/>
    <w:rsid w:val="00B523C6"/>
    <w:rsid w:val="00B52BC1"/>
    <w:rsid w:val="00B52BF4"/>
    <w:rsid w:val="00B53892"/>
    <w:rsid w:val="00B55C24"/>
    <w:rsid w:val="00B56899"/>
    <w:rsid w:val="00B57468"/>
    <w:rsid w:val="00B60412"/>
    <w:rsid w:val="00B60A5F"/>
    <w:rsid w:val="00B61627"/>
    <w:rsid w:val="00B625F3"/>
    <w:rsid w:val="00B62EB3"/>
    <w:rsid w:val="00B647C6"/>
    <w:rsid w:val="00B6641C"/>
    <w:rsid w:val="00B667E5"/>
    <w:rsid w:val="00B70EC6"/>
    <w:rsid w:val="00B71275"/>
    <w:rsid w:val="00B71A27"/>
    <w:rsid w:val="00B746B7"/>
    <w:rsid w:val="00B74FA3"/>
    <w:rsid w:val="00B762D9"/>
    <w:rsid w:val="00B7647F"/>
    <w:rsid w:val="00B80BB1"/>
    <w:rsid w:val="00B80F3E"/>
    <w:rsid w:val="00B814C4"/>
    <w:rsid w:val="00B83857"/>
    <w:rsid w:val="00B8392C"/>
    <w:rsid w:val="00B83DC2"/>
    <w:rsid w:val="00B84668"/>
    <w:rsid w:val="00B84910"/>
    <w:rsid w:val="00B86306"/>
    <w:rsid w:val="00B8759E"/>
    <w:rsid w:val="00B900E0"/>
    <w:rsid w:val="00B9079A"/>
    <w:rsid w:val="00B908CD"/>
    <w:rsid w:val="00B90C22"/>
    <w:rsid w:val="00B91840"/>
    <w:rsid w:val="00B91BF7"/>
    <w:rsid w:val="00B94B93"/>
    <w:rsid w:val="00B96871"/>
    <w:rsid w:val="00B978D7"/>
    <w:rsid w:val="00BA0241"/>
    <w:rsid w:val="00BA0D7B"/>
    <w:rsid w:val="00BA2A38"/>
    <w:rsid w:val="00BA32FD"/>
    <w:rsid w:val="00BA4744"/>
    <w:rsid w:val="00BA647D"/>
    <w:rsid w:val="00BA6AFD"/>
    <w:rsid w:val="00BA6E5D"/>
    <w:rsid w:val="00BA6ED5"/>
    <w:rsid w:val="00BA700A"/>
    <w:rsid w:val="00BA7FCA"/>
    <w:rsid w:val="00BB1417"/>
    <w:rsid w:val="00BB7392"/>
    <w:rsid w:val="00BB7C20"/>
    <w:rsid w:val="00BC04D4"/>
    <w:rsid w:val="00BC2FE5"/>
    <w:rsid w:val="00BC3A58"/>
    <w:rsid w:val="00BC3ACE"/>
    <w:rsid w:val="00BC532B"/>
    <w:rsid w:val="00BD16F1"/>
    <w:rsid w:val="00BD4F14"/>
    <w:rsid w:val="00BD5131"/>
    <w:rsid w:val="00BD60FB"/>
    <w:rsid w:val="00BD6E5A"/>
    <w:rsid w:val="00BE029D"/>
    <w:rsid w:val="00BE13A0"/>
    <w:rsid w:val="00BE28C1"/>
    <w:rsid w:val="00BE3BC0"/>
    <w:rsid w:val="00BE47AE"/>
    <w:rsid w:val="00BE4809"/>
    <w:rsid w:val="00BE4940"/>
    <w:rsid w:val="00BE4C76"/>
    <w:rsid w:val="00BF0152"/>
    <w:rsid w:val="00BF0FA1"/>
    <w:rsid w:val="00BF1ACE"/>
    <w:rsid w:val="00BF30C8"/>
    <w:rsid w:val="00BF72E7"/>
    <w:rsid w:val="00BF7805"/>
    <w:rsid w:val="00C00FFB"/>
    <w:rsid w:val="00C0550F"/>
    <w:rsid w:val="00C07D44"/>
    <w:rsid w:val="00C10DD5"/>
    <w:rsid w:val="00C11B26"/>
    <w:rsid w:val="00C12759"/>
    <w:rsid w:val="00C127B3"/>
    <w:rsid w:val="00C15203"/>
    <w:rsid w:val="00C15863"/>
    <w:rsid w:val="00C165AE"/>
    <w:rsid w:val="00C20284"/>
    <w:rsid w:val="00C2191C"/>
    <w:rsid w:val="00C21E81"/>
    <w:rsid w:val="00C23612"/>
    <w:rsid w:val="00C27612"/>
    <w:rsid w:val="00C27EA6"/>
    <w:rsid w:val="00C30190"/>
    <w:rsid w:val="00C30E03"/>
    <w:rsid w:val="00C31965"/>
    <w:rsid w:val="00C37F9B"/>
    <w:rsid w:val="00C40CBA"/>
    <w:rsid w:val="00C41094"/>
    <w:rsid w:val="00C435B8"/>
    <w:rsid w:val="00C44EC3"/>
    <w:rsid w:val="00C477FF"/>
    <w:rsid w:val="00C47FBA"/>
    <w:rsid w:val="00C50290"/>
    <w:rsid w:val="00C526E5"/>
    <w:rsid w:val="00C53FF2"/>
    <w:rsid w:val="00C54ADC"/>
    <w:rsid w:val="00C56744"/>
    <w:rsid w:val="00C56F1F"/>
    <w:rsid w:val="00C57D64"/>
    <w:rsid w:val="00C61266"/>
    <w:rsid w:val="00C6248D"/>
    <w:rsid w:val="00C62676"/>
    <w:rsid w:val="00C62E7F"/>
    <w:rsid w:val="00C63706"/>
    <w:rsid w:val="00C650EB"/>
    <w:rsid w:val="00C67EF7"/>
    <w:rsid w:val="00C7154A"/>
    <w:rsid w:val="00C721D5"/>
    <w:rsid w:val="00C72358"/>
    <w:rsid w:val="00C7553F"/>
    <w:rsid w:val="00C76A39"/>
    <w:rsid w:val="00C7789E"/>
    <w:rsid w:val="00C81A3B"/>
    <w:rsid w:val="00C84B6A"/>
    <w:rsid w:val="00C84FBD"/>
    <w:rsid w:val="00C851E4"/>
    <w:rsid w:val="00C8535A"/>
    <w:rsid w:val="00C93046"/>
    <w:rsid w:val="00C95521"/>
    <w:rsid w:val="00C958B7"/>
    <w:rsid w:val="00C95C9E"/>
    <w:rsid w:val="00C97811"/>
    <w:rsid w:val="00CA070D"/>
    <w:rsid w:val="00CA599C"/>
    <w:rsid w:val="00CA6181"/>
    <w:rsid w:val="00CA6F34"/>
    <w:rsid w:val="00CB27A5"/>
    <w:rsid w:val="00CB434A"/>
    <w:rsid w:val="00CB467B"/>
    <w:rsid w:val="00CB46E3"/>
    <w:rsid w:val="00CB481F"/>
    <w:rsid w:val="00CB504E"/>
    <w:rsid w:val="00CB5D0D"/>
    <w:rsid w:val="00CB6BD8"/>
    <w:rsid w:val="00CC6059"/>
    <w:rsid w:val="00CC708D"/>
    <w:rsid w:val="00CC783E"/>
    <w:rsid w:val="00CD08CB"/>
    <w:rsid w:val="00CD3B41"/>
    <w:rsid w:val="00CD48E2"/>
    <w:rsid w:val="00CD499E"/>
    <w:rsid w:val="00CE03A3"/>
    <w:rsid w:val="00CE04E4"/>
    <w:rsid w:val="00CE233F"/>
    <w:rsid w:val="00CE239C"/>
    <w:rsid w:val="00CE2B41"/>
    <w:rsid w:val="00CE3FDE"/>
    <w:rsid w:val="00CE70D2"/>
    <w:rsid w:val="00CE75D2"/>
    <w:rsid w:val="00CE7835"/>
    <w:rsid w:val="00CF3549"/>
    <w:rsid w:val="00CF54F6"/>
    <w:rsid w:val="00CF6DEF"/>
    <w:rsid w:val="00CF7060"/>
    <w:rsid w:val="00CF71BC"/>
    <w:rsid w:val="00CF7557"/>
    <w:rsid w:val="00CF775B"/>
    <w:rsid w:val="00D0039D"/>
    <w:rsid w:val="00D0118F"/>
    <w:rsid w:val="00D025E7"/>
    <w:rsid w:val="00D05819"/>
    <w:rsid w:val="00D059D4"/>
    <w:rsid w:val="00D06107"/>
    <w:rsid w:val="00D10490"/>
    <w:rsid w:val="00D11749"/>
    <w:rsid w:val="00D13139"/>
    <w:rsid w:val="00D1500B"/>
    <w:rsid w:val="00D15243"/>
    <w:rsid w:val="00D15273"/>
    <w:rsid w:val="00D169EE"/>
    <w:rsid w:val="00D16AA4"/>
    <w:rsid w:val="00D173B1"/>
    <w:rsid w:val="00D177EA"/>
    <w:rsid w:val="00D20E44"/>
    <w:rsid w:val="00D20F3C"/>
    <w:rsid w:val="00D21690"/>
    <w:rsid w:val="00D220F5"/>
    <w:rsid w:val="00D23167"/>
    <w:rsid w:val="00D31013"/>
    <w:rsid w:val="00D31D1F"/>
    <w:rsid w:val="00D34AB0"/>
    <w:rsid w:val="00D34CFA"/>
    <w:rsid w:val="00D356C3"/>
    <w:rsid w:val="00D3621D"/>
    <w:rsid w:val="00D37897"/>
    <w:rsid w:val="00D37BB0"/>
    <w:rsid w:val="00D403F6"/>
    <w:rsid w:val="00D41A9E"/>
    <w:rsid w:val="00D4288F"/>
    <w:rsid w:val="00D428F1"/>
    <w:rsid w:val="00D432DC"/>
    <w:rsid w:val="00D449BC"/>
    <w:rsid w:val="00D45D9F"/>
    <w:rsid w:val="00D45FE1"/>
    <w:rsid w:val="00D46AEB"/>
    <w:rsid w:val="00D47A35"/>
    <w:rsid w:val="00D53016"/>
    <w:rsid w:val="00D548C1"/>
    <w:rsid w:val="00D55C0E"/>
    <w:rsid w:val="00D56224"/>
    <w:rsid w:val="00D571E2"/>
    <w:rsid w:val="00D609A2"/>
    <w:rsid w:val="00D6134C"/>
    <w:rsid w:val="00D614D9"/>
    <w:rsid w:val="00D62526"/>
    <w:rsid w:val="00D62642"/>
    <w:rsid w:val="00D62AF2"/>
    <w:rsid w:val="00D63C82"/>
    <w:rsid w:val="00D65480"/>
    <w:rsid w:val="00D6622E"/>
    <w:rsid w:val="00D66FD2"/>
    <w:rsid w:val="00D71B02"/>
    <w:rsid w:val="00D72299"/>
    <w:rsid w:val="00D723F4"/>
    <w:rsid w:val="00D73F24"/>
    <w:rsid w:val="00D7464B"/>
    <w:rsid w:val="00D747AA"/>
    <w:rsid w:val="00D74D4D"/>
    <w:rsid w:val="00D76252"/>
    <w:rsid w:val="00D7692B"/>
    <w:rsid w:val="00D76DE2"/>
    <w:rsid w:val="00D80EB3"/>
    <w:rsid w:val="00D814BB"/>
    <w:rsid w:val="00D850C9"/>
    <w:rsid w:val="00D85106"/>
    <w:rsid w:val="00D854BB"/>
    <w:rsid w:val="00D85545"/>
    <w:rsid w:val="00D85E25"/>
    <w:rsid w:val="00D8641C"/>
    <w:rsid w:val="00D913C8"/>
    <w:rsid w:val="00D92760"/>
    <w:rsid w:val="00D9403E"/>
    <w:rsid w:val="00D951A1"/>
    <w:rsid w:val="00D96599"/>
    <w:rsid w:val="00DA34B7"/>
    <w:rsid w:val="00DA4230"/>
    <w:rsid w:val="00DA4600"/>
    <w:rsid w:val="00DA4613"/>
    <w:rsid w:val="00DA49B9"/>
    <w:rsid w:val="00DA696B"/>
    <w:rsid w:val="00DA7C86"/>
    <w:rsid w:val="00DB3173"/>
    <w:rsid w:val="00DB37E1"/>
    <w:rsid w:val="00DB4D88"/>
    <w:rsid w:val="00DB5B5D"/>
    <w:rsid w:val="00DB6399"/>
    <w:rsid w:val="00DB69A4"/>
    <w:rsid w:val="00DB6D24"/>
    <w:rsid w:val="00DB7A38"/>
    <w:rsid w:val="00DC0205"/>
    <w:rsid w:val="00DC0A2C"/>
    <w:rsid w:val="00DC1A47"/>
    <w:rsid w:val="00DC36E1"/>
    <w:rsid w:val="00DC4560"/>
    <w:rsid w:val="00DC4CDA"/>
    <w:rsid w:val="00DC4FD6"/>
    <w:rsid w:val="00DC6273"/>
    <w:rsid w:val="00DC66AE"/>
    <w:rsid w:val="00DC6865"/>
    <w:rsid w:val="00DC7242"/>
    <w:rsid w:val="00DD13E6"/>
    <w:rsid w:val="00DD23CC"/>
    <w:rsid w:val="00DD277B"/>
    <w:rsid w:val="00DD4DA6"/>
    <w:rsid w:val="00DD63FA"/>
    <w:rsid w:val="00DD73A9"/>
    <w:rsid w:val="00DD751D"/>
    <w:rsid w:val="00DD7C01"/>
    <w:rsid w:val="00DD7E62"/>
    <w:rsid w:val="00DE0E33"/>
    <w:rsid w:val="00DE18DB"/>
    <w:rsid w:val="00DE4849"/>
    <w:rsid w:val="00DE5785"/>
    <w:rsid w:val="00DF0265"/>
    <w:rsid w:val="00DF02A0"/>
    <w:rsid w:val="00DF0A86"/>
    <w:rsid w:val="00DF1FFA"/>
    <w:rsid w:val="00DF2749"/>
    <w:rsid w:val="00DF2F3D"/>
    <w:rsid w:val="00DF321A"/>
    <w:rsid w:val="00DF340A"/>
    <w:rsid w:val="00DF5E9F"/>
    <w:rsid w:val="00E00D58"/>
    <w:rsid w:val="00E01961"/>
    <w:rsid w:val="00E03F26"/>
    <w:rsid w:val="00E04F66"/>
    <w:rsid w:val="00E05BF1"/>
    <w:rsid w:val="00E133D2"/>
    <w:rsid w:val="00E173E9"/>
    <w:rsid w:val="00E176E7"/>
    <w:rsid w:val="00E17B5F"/>
    <w:rsid w:val="00E2049B"/>
    <w:rsid w:val="00E20E19"/>
    <w:rsid w:val="00E24D76"/>
    <w:rsid w:val="00E2706A"/>
    <w:rsid w:val="00E27667"/>
    <w:rsid w:val="00E30120"/>
    <w:rsid w:val="00E30596"/>
    <w:rsid w:val="00E31745"/>
    <w:rsid w:val="00E32CC1"/>
    <w:rsid w:val="00E32E41"/>
    <w:rsid w:val="00E3439F"/>
    <w:rsid w:val="00E362AB"/>
    <w:rsid w:val="00E37099"/>
    <w:rsid w:val="00E4026C"/>
    <w:rsid w:val="00E405D9"/>
    <w:rsid w:val="00E41C0B"/>
    <w:rsid w:val="00E41D4B"/>
    <w:rsid w:val="00E427F5"/>
    <w:rsid w:val="00E431C6"/>
    <w:rsid w:val="00E43850"/>
    <w:rsid w:val="00E44285"/>
    <w:rsid w:val="00E44559"/>
    <w:rsid w:val="00E4642A"/>
    <w:rsid w:val="00E46E26"/>
    <w:rsid w:val="00E47116"/>
    <w:rsid w:val="00E477F7"/>
    <w:rsid w:val="00E525C4"/>
    <w:rsid w:val="00E53F43"/>
    <w:rsid w:val="00E55EE3"/>
    <w:rsid w:val="00E56E51"/>
    <w:rsid w:val="00E573BB"/>
    <w:rsid w:val="00E618A4"/>
    <w:rsid w:val="00E61A15"/>
    <w:rsid w:val="00E62233"/>
    <w:rsid w:val="00E62905"/>
    <w:rsid w:val="00E62D88"/>
    <w:rsid w:val="00E63ABF"/>
    <w:rsid w:val="00E649B9"/>
    <w:rsid w:val="00E651CD"/>
    <w:rsid w:val="00E654C5"/>
    <w:rsid w:val="00E6693E"/>
    <w:rsid w:val="00E674D0"/>
    <w:rsid w:val="00E67AC6"/>
    <w:rsid w:val="00E705C6"/>
    <w:rsid w:val="00E708C6"/>
    <w:rsid w:val="00E70938"/>
    <w:rsid w:val="00E71599"/>
    <w:rsid w:val="00E768CF"/>
    <w:rsid w:val="00E76EE2"/>
    <w:rsid w:val="00E812C0"/>
    <w:rsid w:val="00E849C9"/>
    <w:rsid w:val="00E86A19"/>
    <w:rsid w:val="00E90F01"/>
    <w:rsid w:val="00E91D4D"/>
    <w:rsid w:val="00E92107"/>
    <w:rsid w:val="00E925BB"/>
    <w:rsid w:val="00E93596"/>
    <w:rsid w:val="00E942EC"/>
    <w:rsid w:val="00E95888"/>
    <w:rsid w:val="00E96AD1"/>
    <w:rsid w:val="00E96FC8"/>
    <w:rsid w:val="00EA01E0"/>
    <w:rsid w:val="00EA0757"/>
    <w:rsid w:val="00EA0CDF"/>
    <w:rsid w:val="00EA243E"/>
    <w:rsid w:val="00EA5669"/>
    <w:rsid w:val="00EA5682"/>
    <w:rsid w:val="00EA5D5A"/>
    <w:rsid w:val="00EA6173"/>
    <w:rsid w:val="00EA6417"/>
    <w:rsid w:val="00EA6D24"/>
    <w:rsid w:val="00EB19BB"/>
    <w:rsid w:val="00EB241C"/>
    <w:rsid w:val="00EB329C"/>
    <w:rsid w:val="00EB38BA"/>
    <w:rsid w:val="00EB5145"/>
    <w:rsid w:val="00EB56DB"/>
    <w:rsid w:val="00EB5BD1"/>
    <w:rsid w:val="00EB7BB3"/>
    <w:rsid w:val="00EC0B32"/>
    <w:rsid w:val="00EC4A2A"/>
    <w:rsid w:val="00EC4C51"/>
    <w:rsid w:val="00EC5899"/>
    <w:rsid w:val="00EC6464"/>
    <w:rsid w:val="00EC64A3"/>
    <w:rsid w:val="00EC6859"/>
    <w:rsid w:val="00EC7382"/>
    <w:rsid w:val="00ED1FF1"/>
    <w:rsid w:val="00ED272D"/>
    <w:rsid w:val="00ED281D"/>
    <w:rsid w:val="00ED3068"/>
    <w:rsid w:val="00ED3B70"/>
    <w:rsid w:val="00ED4429"/>
    <w:rsid w:val="00ED5907"/>
    <w:rsid w:val="00ED5D35"/>
    <w:rsid w:val="00ED67C3"/>
    <w:rsid w:val="00ED79B9"/>
    <w:rsid w:val="00ED7B78"/>
    <w:rsid w:val="00ED7F1A"/>
    <w:rsid w:val="00EE08D2"/>
    <w:rsid w:val="00EE1DE7"/>
    <w:rsid w:val="00EE290D"/>
    <w:rsid w:val="00EE478D"/>
    <w:rsid w:val="00EF0882"/>
    <w:rsid w:val="00EF0E8E"/>
    <w:rsid w:val="00EF2C07"/>
    <w:rsid w:val="00EF34E8"/>
    <w:rsid w:val="00EF42E4"/>
    <w:rsid w:val="00EF5F73"/>
    <w:rsid w:val="00EF6563"/>
    <w:rsid w:val="00EF65D9"/>
    <w:rsid w:val="00EF6B97"/>
    <w:rsid w:val="00EF79FF"/>
    <w:rsid w:val="00EF7B1B"/>
    <w:rsid w:val="00F01582"/>
    <w:rsid w:val="00F01BF9"/>
    <w:rsid w:val="00F029E0"/>
    <w:rsid w:val="00F02A6F"/>
    <w:rsid w:val="00F0386B"/>
    <w:rsid w:val="00F03CD4"/>
    <w:rsid w:val="00F042B7"/>
    <w:rsid w:val="00F05FAC"/>
    <w:rsid w:val="00F074BA"/>
    <w:rsid w:val="00F07CFA"/>
    <w:rsid w:val="00F10630"/>
    <w:rsid w:val="00F10A45"/>
    <w:rsid w:val="00F118F1"/>
    <w:rsid w:val="00F12299"/>
    <w:rsid w:val="00F12665"/>
    <w:rsid w:val="00F12BED"/>
    <w:rsid w:val="00F13F11"/>
    <w:rsid w:val="00F141AC"/>
    <w:rsid w:val="00F14338"/>
    <w:rsid w:val="00F15E9F"/>
    <w:rsid w:val="00F17928"/>
    <w:rsid w:val="00F20E1E"/>
    <w:rsid w:val="00F25E81"/>
    <w:rsid w:val="00F26419"/>
    <w:rsid w:val="00F265A6"/>
    <w:rsid w:val="00F308EC"/>
    <w:rsid w:val="00F33FD6"/>
    <w:rsid w:val="00F342AB"/>
    <w:rsid w:val="00F3512F"/>
    <w:rsid w:val="00F3531E"/>
    <w:rsid w:val="00F36048"/>
    <w:rsid w:val="00F371E6"/>
    <w:rsid w:val="00F40999"/>
    <w:rsid w:val="00F41933"/>
    <w:rsid w:val="00F42403"/>
    <w:rsid w:val="00F42800"/>
    <w:rsid w:val="00F42C6F"/>
    <w:rsid w:val="00F431C4"/>
    <w:rsid w:val="00F438B0"/>
    <w:rsid w:val="00F43D20"/>
    <w:rsid w:val="00F44888"/>
    <w:rsid w:val="00F474B5"/>
    <w:rsid w:val="00F52A30"/>
    <w:rsid w:val="00F53B85"/>
    <w:rsid w:val="00F55F48"/>
    <w:rsid w:val="00F570F6"/>
    <w:rsid w:val="00F5774E"/>
    <w:rsid w:val="00F57F8D"/>
    <w:rsid w:val="00F608FE"/>
    <w:rsid w:val="00F609CA"/>
    <w:rsid w:val="00F6142F"/>
    <w:rsid w:val="00F65612"/>
    <w:rsid w:val="00F65A49"/>
    <w:rsid w:val="00F672C1"/>
    <w:rsid w:val="00F67C40"/>
    <w:rsid w:val="00F703CB"/>
    <w:rsid w:val="00F70611"/>
    <w:rsid w:val="00F71DCA"/>
    <w:rsid w:val="00F72D9F"/>
    <w:rsid w:val="00F7337C"/>
    <w:rsid w:val="00F739D3"/>
    <w:rsid w:val="00F7497E"/>
    <w:rsid w:val="00F76AB2"/>
    <w:rsid w:val="00F81BE2"/>
    <w:rsid w:val="00F82340"/>
    <w:rsid w:val="00F82C44"/>
    <w:rsid w:val="00F832D4"/>
    <w:rsid w:val="00F85BC0"/>
    <w:rsid w:val="00F85C6C"/>
    <w:rsid w:val="00F86192"/>
    <w:rsid w:val="00F86B70"/>
    <w:rsid w:val="00F87A0F"/>
    <w:rsid w:val="00F91AF2"/>
    <w:rsid w:val="00F923C6"/>
    <w:rsid w:val="00F92F08"/>
    <w:rsid w:val="00F95BA9"/>
    <w:rsid w:val="00F9650B"/>
    <w:rsid w:val="00F97A2C"/>
    <w:rsid w:val="00FA0D56"/>
    <w:rsid w:val="00FA1F1F"/>
    <w:rsid w:val="00FA3297"/>
    <w:rsid w:val="00FA47CA"/>
    <w:rsid w:val="00FA5884"/>
    <w:rsid w:val="00FB1D86"/>
    <w:rsid w:val="00FB3D72"/>
    <w:rsid w:val="00FB3EFA"/>
    <w:rsid w:val="00FB3F04"/>
    <w:rsid w:val="00FB40D6"/>
    <w:rsid w:val="00FB4503"/>
    <w:rsid w:val="00FB4E6D"/>
    <w:rsid w:val="00FB5953"/>
    <w:rsid w:val="00FB5C96"/>
    <w:rsid w:val="00FB68EE"/>
    <w:rsid w:val="00FC126B"/>
    <w:rsid w:val="00FC2DE6"/>
    <w:rsid w:val="00FC4236"/>
    <w:rsid w:val="00FC4E40"/>
    <w:rsid w:val="00FD1E4F"/>
    <w:rsid w:val="00FD20C8"/>
    <w:rsid w:val="00FD2D63"/>
    <w:rsid w:val="00FD32EC"/>
    <w:rsid w:val="00FD3783"/>
    <w:rsid w:val="00FD7721"/>
    <w:rsid w:val="00FE0818"/>
    <w:rsid w:val="00FE0AAC"/>
    <w:rsid w:val="00FE25D0"/>
    <w:rsid w:val="00FE28D2"/>
    <w:rsid w:val="00FE363C"/>
    <w:rsid w:val="00FE38C9"/>
    <w:rsid w:val="00FE4738"/>
    <w:rsid w:val="00FE6A41"/>
    <w:rsid w:val="00FF0BE2"/>
    <w:rsid w:val="00FF18AC"/>
    <w:rsid w:val="00FF3D65"/>
    <w:rsid w:val="00FF4381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ne number" w:uiPriority="99"/>
    <w:lsdException w:name="Title" w:semiHidden="0" w:unhideWhenUsed="0" w:qFormat="1"/>
    <w:lsdException w:name="Closing" w:uiPriority="99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31FA3"/>
    <w:pPr>
      <w:spacing w:before="60" w:after="60"/>
      <w:jc w:val="both"/>
    </w:pPr>
    <w:rPr>
      <w:rFonts w:ascii="Verdana" w:hAnsi="Verdana"/>
      <w:sz w:val="18"/>
      <w:szCs w:val="24"/>
    </w:rPr>
  </w:style>
  <w:style w:type="paragraph" w:styleId="Titre1">
    <w:name w:val="heading 1"/>
    <w:basedOn w:val="Normal"/>
    <w:next w:val="Corps"/>
    <w:qFormat/>
    <w:rsid w:val="00D169EE"/>
    <w:pPr>
      <w:keepNext/>
      <w:numPr>
        <w:numId w:val="22"/>
      </w:numPr>
      <w:pBdr>
        <w:bottom w:val="single" w:sz="12" w:space="1" w:color="22891F"/>
      </w:pBdr>
      <w:spacing w:before="400" w:after="320"/>
      <w:jc w:val="left"/>
      <w:outlineLvl w:val="0"/>
    </w:pPr>
    <w:rPr>
      <w:rFonts w:cs="Arial"/>
      <w:b/>
      <w:bCs/>
      <w:color w:val="22891F"/>
      <w:kern w:val="28"/>
      <w:sz w:val="32"/>
      <w:szCs w:val="28"/>
    </w:rPr>
  </w:style>
  <w:style w:type="paragraph" w:styleId="Titre2">
    <w:name w:val="heading 2"/>
    <w:aliases w:val="charte T2,Heading 2,l2,Titre2,heading 2,H2,Premier sous-titre,sous-chapitre,Sous-Titre,numéroté  1.1.,h2,T2,Titre 1.1,14 Gras,b"/>
    <w:basedOn w:val="Normal"/>
    <w:next w:val="Corps"/>
    <w:link w:val="Titre2Car"/>
    <w:autoRedefine/>
    <w:rsid w:val="00EB7BB3"/>
    <w:pPr>
      <w:keepNext/>
      <w:widowControl w:val="0"/>
      <w:numPr>
        <w:ilvl w:val="1"/>
        <w:numId w:val="1"/>
      </w:numPr>
      <w:tabs>
        <w:tab w:val="left" w:pos="851"/>
      </w:tabs>
      <w:spacing w:before="360" w:after="240"/>
      <w:outlineLvl w:val="1"/>
    </w:pPr>
    <w:rPr>
      <w:rFonts w:cs="Arial"/>
      <w:b/>
      <w:bCs/>
      <w:kern w:val="28"/>
      <w:sz w:val="24"/>
    </w:rPr>
  </w:style>
  <w:style w:type="paragraph" w:styleId="Titre3">
    <w:name w:val="heading 3"/>
    <w:aliases w:val="H3,h3,3rd level,T3,Deuxième sous-titre,Section,numéroté  1.1.1,Titre 3 sans num,3,TITRE 3,Point,12 Gras,c"/>
    <w:basedOn w:val="Normal"/>
    <w:next w:val="Corps"/>
    <w:autoRedefine/>
    <w:rsid w:val="00826149"/>
    <w:pPr>
      <w:keepNext/>
      <w:numPr>
        <w:ilvl w:val="2"/>
        <w:numId w:val="1"/>
      </w:numPr>
      <w:tabs>
        <w:tab w:val="left" w:pos="900"/>
      </w:tabs>
      <w:spacing w:before="360" w:after="240"/>
      <w:outlineLvl w:val="2"/>
    </w:pPr>
    <w:rPr>
      <w:b/>
      <w:kern w:val="28"/>
      <w:szCs w:val="20"/>
    </w:rPr>
  </w:style>
  <w:style w:type="paragraph" w:styleId="Titre4">
    <w:name w:val="heading 4"/>
    <w:aliases w:val="T4,Sous-Section,H4,numéroté  1.1.1.1."/>
    <w:basedOn w:val="Normal"/>
    <w:next w:val="Corps"/>
    <w:link w:val="Titre4Car"/>
    <w:rsid w:val="00005F9F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rFonts w:eastAsia="Arial Unicode MS" w:cs="Arial"/>
      <w:b/>
      <w:bCs/>
    </w:rPr>
  </w:style>
  <w:style w:type="paragraph" w:styleId="Titre5">
    <w:name w:val="heading 5"/>
    <w:aliases w:val="H5"/>
    <w:basedOn w:val="Normal"/>
    <w:next w:val="Normal"/>
    <w:pPr>
      <w:keepNext/>
      <w:numPr>
        <w:ilvl w:val="4"/>
        <w:numId w:val="1"/>
      </w:numPr>
      <w:spacing w:before="240" w:after="120"/>
      <w:outlineLvl w:val="4"/>
    </w:pPr>
    <w:rPr>
      <w:rFonts w:cs="Arial"/>
      <w:b/>
      <w:i/>
      <w:iCs/>
      <w:szCs w:val="26"/>
      <w:u w:val="single"/>
    </w:rPr>
  </w:style>
  <w:style w:type="paragraph" w:styleId="Titre6">
    <w:name w:val="heading 6"/>
    <w:aliases w:val="H6"/>
    <w:basedOn w:val="Normal"/>
    <w:next w:val="Normal"/>
    <w:pPr>
      <w:keepNext/>
      <w:numPr>
        <w:ilvl w:val="5"/>
        <w:numId w:val="1"/>
      </w:numPr>
      <w:outlineLvl w:val="5"/>
    </w:pPr>
    <w:rPr>
      <w:rFonts w:ascii="Arial Narrow" w:hAnsi="Arial Narrow"/>
      <w:b/>
      <w:bCs/>
      <w:sz w:val="24"/>
    </w:rPr>
  </w:style>
  <w:style w:type="paragraph" w:styleId="Titre7">
    <w:name w:val="heading 7"/>
    <w:aliases w:val="Annexes"/>
    <w:basedOn w:val="Normal"/>
    <w:next w:val="Normal"/>
    <w:pPr>
      <w:keepNext/>
      <w:numPr>
        <w:ilvl w:val="6"/>
        <w:numId w:val="1"/>
      </w:numPr>
      <w:outlineLvl w:val="6"/>
    </w:pPr>
    <w:rPr>
      <w:sz w:val="24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pBdr>
        <w:bottom w:val="single" w:sz="12" w:space="1" w:color="auto"/>
      </w:pBdr>
      <w:spacing w:after="480"/>
      <w:jc w:val="center"/>
      <w:outlineLvl w:val="7"/>
    </w:pPr>
    <w:rPr>
      <w:rFonts w:ascii="Arial Narrow" w:hAnsi="Arial Narrow"/>
      <w:b/>
      <w:bCs/>
      <w:i/>
      <w:iCs/>
      <w:sz w:val="28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tabs>
        <w:tab w:val="left" w:pos="3402"/>
      </w:tabs>
      <w:spacing w:before="240"/>
      <w:jc w:val="left"/>
      <w:outlineLvl w:val="8"/>
    </w:pPr>
    <w:rPr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charte T2 Car,Heading 2 Car,l2 Car,Titre2 Car,heading 2 Car,H2 Car,Premier sous-titre Car,sous-chapitre Car,Sous-Titre Car,numéroté  1.1. Car,h2 Car,T2 Car,Titre 1.1 Car,14 Gras Car,b Car"/>
    <w:basedOn w:val="Policepardfaut"/>
    <w:link w:val="Titre2"/>
    <w:rsid w:val="00EB7BB3"/>
    <w:rPr>
      <w:rFonts w:ascii="Verdana" w:hAnsi="Verdana" w:cs="Arial"/>
      <w:b/>
      <w:bCs/>
      <w:kern w:val="28"/>
      <w:sz w:val="24"/>
      <w:szCs w:val="24"/>
    </w:rPr>
  </w:style>
  <w:style w:type="paragraph" w:styleId="Titre">
    <w:name w:val="Title"/>
    <w:basedOn w:val="Normal"/>
    <w:qFormat/>
    <w:rsid w:val="002E1A37"/>
    <w:pPr>
      <w:spacing w:before="240" w:after="840"/>
      <w:jc w:val="left"/>
    </w:pPr>
    <w:rPr>
      <w:rFonts w:cs="Arial"/>
      <w:b/>
      <w:bCs/>
      <w:color w:val="22891F"/>
      <w:kern w:val="28"/>
      <w:sz w:val="40"/>
      <w:szCs w:val="40"/>
    </w:rPr>
  </w:style>
  <w:style w:type="paragraph" w:styleId="TM1">
    <w:name w:val="toc 1"/>
    <w:basedOn w:val="Normal"/>
    <w:next w:val="Normal"/>
    <w:autoRedefine/>
    <w:uiPriority w:val="39"/>
    <w:rsid w:val="00A166B8"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hyphen" w:pos="9060"/>
      </w:tabs>
      <w:spacing w:before="80" w:after="0"/>
      <w:ind w:left="567" w:hanging="567"/>
      <w:jc w:val="left"/>
    </w:pPr>
    <w:rPr>
      <w:rFonts w:ascii="Calibri" w:hAnsi="Calibri"/>
      <w:b/>
      <w:bCs/>
      <w:iCs/>
      <w:noProof/>
      <w:sz w:val="24"/>
    </w:rPr>
  </w:style>
  <w:style w:type="paragraph" w:styleId="Listepuces">
    <w:name w:val="List Bullet"/>
    <w:basedOn w:val="Normal"/>
    <w:semiHidden/>
    <w:rsid w:val="00053432"/>
    <w:pPr>
      <w:keepNext/>
      <w:numPr>
        <w:numId w:val="4"/>
      </w:numPr>
      <w:tabs>
        <w:tab w:val="clear" w:pos="397"/>
        <w:tab w:val="num" w:pos="709"/>
      </w:tabs>
      <w:ind w:left="709"/>
      <w:jc w:val="left"/>
    </w:pPr>
    <w:rPr>
      <w:u w:val="single"/>
    </w:rPr>
  </w:style>
  <w:style w:type="paragraph" w:styleId="Listepuces2">
    <w:name w:val="List Bullet 2"/>
    <w:basedOn w:val="Normal"/>
    <w:autoRedefine/>
    <w:rsid w:val="00B067B6"/>
    <w:pPr>
      <w:numPr>
        <w:numId w:val="2"/>
      </w:numPr>
      <w:spacing w:after="0"/>
      <w:ind w:left="1321"/>
      <w:jc w:val="left"/>
    </w:pPr>
    <w:rPr>
      <w:bCs/>
      <w:szCs w:val="20"/>
      <w:lang w:eastAsia="en-US"/>
    </w:rPr>
  </w:style>
  <w:style w:type="paragraph" w:styleId="Lgende">
    <w:name w:val="caption"/>
    <w:basedOn w:val="Normal"/>
    <w:next w:val="Normal"/>
    <w:qFormat/>
    <w:rsid w:val="009F2195"/>
    <w:pPr>
      <w:spacing w:before="0" w:after="240"/>
      <w:jc w:val="center"/>
    </w:pPr>
    <w:rPr>
      <w:i/>
      <w:iCs/>
    </w:rPr>
  </w:style>
  <w:style w:type="paragraph" w:styleId="Sous-titre">
    <w:name w:val="Subtitle"/>
    <w:basedOn w:val="Normal"/>
    <w:pPr>
      <w:pageBreakBefore/>
      <w:spacing w:after="960"/>
      <w:jc w:val="center"/>
      <w:outlineLvl w:val="1"/>
    </w:pPr>
    <w:rPr>
      <w:rFonts w:cs="Arial"/>
      <w:sz w:val="24"/>
    </w:rPr>
  </w:style>
  <w:style w:type="paragraph" w:styleId="TM2">
    <w:name w:val="toc 2"/>
    <w:basedOn w:val="Normal"/>
    <w:next w:val="Normal"/>
    <w:autoRedefine/>
    <w:uiPriority w:val="39"/>
    <w:rsid w:val="00A166B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underscore" w:pos="9060"/>
      </w:tabs>
      <w:spacing w:before="0" w:after="0"/>
      <w:ind w:left="567" w:hanging="567"/>
      <w:jc w:val="left"/>
    </w:pPr>
    <w:rPr>
      <w:rFonts w:ascii="Calibri" w:hAnsi="Calibri"/>
      <w:b/>
      <w:bCs/>
      <w:sz w:val="22"/>
      <w:szCs w:val="22"/>
    </w:rPr>
  </w:style>
  <w:style w:type="paragraph" w:styleId="TM3">
    <w:name w:val="toc 3"/>
    <w:basedOn w:val="Normal"/>
    <w:next w:val="Normal"/>
    <w:uiPriority w:val="39"/>
    <w:rsid w:val="00C84FBD"/>
    <w:pPr>
      <w:tabs>
        <w:tab w:val="right" w:leader="underscore" w:pos="9060"/>
      </w:tabs>
      <w:spacing w:before="0" w:after="0"/>
      <w:ind w:left="993" w:hanging="993"/>
      <w:jc w:val="left"/>
    </w:pPr>
    <w:rPr>
      <w:rFonts w:ascii="Calibri" w:hAnsi="Calibri"/>
      <w:b/>
      <w:noProof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3449E0"/>
    <w:pPr>
      <w:tabs>
        <w:tab w:val="left" w:pos="993"/>
        <w:tab w:val="right" w:leader="underscore" w:pos="9060"/>
      </w:tabs>
      <w:spacing w:before="0" w:after="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pPr>
      <w:spacing w:before="0" w:after="0"/>
      <w:ind w:left="72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pPr>
      <w:spacing w:before="0" w:after="0"/>
      <w:ind w:left="9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pPr>
      <w:spacing w:before="0" w:after="0"/>
      <w:ind w:left="108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pPr>
      <w:spacing w:before="0" w:after="0"/>
      <w:ind w:left="126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pPr>
      <w:spacing w:before="0" w:after="0"/>
      <w:ind w:left="1440"/>
      <w:jc w:val="left"/>
    </w:pPr>
    <w:rPr>
      <w:rFonts w:ascii="Calibri" w:hAnsi="Calibri"/>
      <w:sz w:val="20"/>
      <w:szCs w:val="20"/>
    </w:rPr>
  </w:style>
  <w:style w:type="paragraph" w:styleId="Tabledesillustrations">
    <w:name w:val="table of figures"/>
    <w:basedOn w:val="Normal"/>
    <w:next w:val="Normal"/>
    <w:semiHidden/>
    <w:pPr>
      <w:tabs>
        <w:tab w:val="right" w:leader="dot" w:pos="9062"/>
      </w:tabs>
      <w:ind w:left="400" w:hanging="400"/>
    </w:pPr>
    <w:rPr>
      <w:b/>
      <w:bCs/>
      <w:noProof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 Narrow" w:hAnsi="Arial Narrow"/>
      <w:b/>
      <w:bCs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rFonts w:ascii="Arial Narrow" w:hAnsi="Arial Narrow"/>
    </w:rPr>
  </w:style>
  <w:style w:type="character" w:styleId="Numrodepage">
    <w:name w:val="page number"/>
    <w:basedOn w:val="Policepardfaut"/>
    <w:semiHidden/>
  </w:style>
  <w:style w:type="paragraph" w:styleId="Listenumros">
    <w:name w:val="List Number"/>
    <w:basedOn w:val="Normal"/>
    <w:semiHidden/>
    <w:pPr>
      <w:tabs>
        <w:tab w:val="num" w:pos="360"/>
      </w:tabs>
      <w:ind w:left="360" w:hanging="360"/>
    </w:pPr>
  </w:style>
  <w:style w:type="character" w:styleId="Lienhypertexte">
    <w:name w:val="Hyperlink"/>
    <w:basedOn w:val="Policepardfaut"/>
    <w:uiPriority w:val="99"/>
    <w:rsid w:val="00CE233F"/>
    <w:rPr>
      <w:color w:val="0000FF"/>
      <w:u w:val="single"/>
    </w:rPr>
  </w:style>
  <w:style w:type="paragraph" w:styleId="Corpsdetexte">
    <w:name w:val="Body Text"/>
    <w:basedOn w:val="Normal"/>
    <w:semiHidden/>
    <w:rPr>
      <w:b/>
      <w:bCs/>
      <w:u w:val="single"/>
    </w:rPr>
  </w:style>
  <w:style w:type="paragraph" w:styleId="Corpsdetexte2">
    <w:name w:val="Body Text 2"/>
    <w:basedOn w:val="Normal"/>
    <w:semiHidden/>
    <w:pPr>
      <w:keepNext/>
      <w:spacing w:before="0" w:after="120"/>
      <w:ind w:left="357"/>
    </w:pPr>
    <w:rPr>
      <w:sz w:val="20"/>
    </w:rPr>
  </w:style>
  <w:style w:type="paragraph" w:styleId="Listepuces3">
    <w:name w:val="List Bullet 3"/>
    <w:basedOn w:val="Normal"/>
    <w:autoRedefine/>
    <w:semiHidden/>
    <w:rsid w:val="00AC0AA2"/>
    <w:pPr>
      <w:keepNext/>
      <w:numPr>
        <w:numId w:val="3"/>
      </w:numPr>
      <w:ind w:left="1661"/>
    </w:pPr>
  </w:style>
  <w:style w:type="paragraph" w:styleId="Corpsdetexte3">
    <w:name w:val="Body Text 3"/>
    <w:basedOn w:val="Normal"/>
    <w:semiHidden/>
    <w:pPr>
      <w:jc w:val="left"/>
    </w:pPr>
  </w:style>
  <w:style w:type="paragraph" w:customStyle="1" w:styleId="Illustration">
    <w:name w:val="Illustration"/>
    <w:basedOn w:val="Normal"/>
    <w:next w:val="Lgende"/>
    <w:qFormat/>
    <w:rsid w:val="007C6562"/>
    <w:pPr>
      <w:keepNext/>
      <w:spacing w:before="120"/>
      <w:ind w:left="-567" w:right="-567"/>
      <w:jc w:val="center"/>
    </w:pPr>
    <w:rPr>
      <w:rFonts w:ascii="CG Omega" w:hAnsi="CG Omega"/>
      <w:szCs w:val="20"/>
    </w:rPr>
  </w:style>
  <w:style w:type="paragraph" w:customStyle="1" w:styleId="Glisser-Dp-Liste">
    <w:name w:val="Glisser-Dép - Liste"/>
    <w:basedOn w:val="Liste"/>
    <w:rsid w:val="00837AC2"/>
    <w:pPr>
      <w:widowControl w:val="0"/>
      <w:tabs>
        <w:tab w:val="num" w:pos="0"/>
        <w:tab w:val="num" w:pos="2345"/>
        <w:tab w:val="num" w:pos="5327"/>
      </w:tabs>
      <w:spacing w:after="0"/>
      <w:ind w:left="2552" w:hanging="283"/>
      <w:jc w:val="left"/>
    </w:pPr>
    <w:rPr>
      <w:rFonts w:ascii="Arial" w:hAnsi="Arial"/>
      <w:b/>
      <w:bCs/>
      <w:color w:val="808080"/>
      <w:sz w:val="20"/>
      <w:szCs w:val="20"/>
    </w:rPr>
  </w:style>
  <w:style w:type="paragraph" w:styleId="Liste">
    <w:name w:val="List"/>
    <w:basedOn w:val="Normal"/>
    <w:semiHidden/>
    <w:pPr>
      <w:ind w:left="720"/>
    </w:pPr>
  </w:style>
  <w:style w:type="paragraph" w:customStyle="1" w:styleId="Retrait2">
    <w:name w:val="Retrait 2"/>
    <w:basedOn w:val="Normal"/>
    <w:pPr>
      <w:widowControl w:val="0"/>
      <w:spacing w:before="0" w:after="0"/>
      <w:ind w:left="924"/>
      <w:jc w:val="left"/>
    </w:pPr>
    <w:rPr>
      <w:rFonts w:ascii="Times New Roman" w:hAnsi="Times New Roman"/>
      <w:szCs w:val="20"/>
    </w:rPr>
  </w:style>
  <w:style w:type="paragraph" w:styleId="Retraitcorpsdetexte">
    <w:name w:val="Body Text Indent"/>
    <w:basedOn w:val="Normal"/>
    <w:semiHidden/>
    <w:pPr>
      <w:tabs>
        <w:tab w:val="left" w:pos="2520"/>
      </w:tabs>
      <w:ind w:left="2520" w:hanging="2520"/>
      <w:jc w:val="left"/>
    </w:pPr>
    <w:rPr>
      <w:sz w:val="16"/>
    </w:rPr>
  </w:style>
  <w:style w:type="paragraph" w:styleId="Retraitcorpsdetexte2">
    <w:name w:val="Body Text Indent 2"/>
    <w:basedOn w:val="Normal"/>
    <w:semiHidden/>
    <w:pPr>
      <w:spacing w:before="160"/>
      <w:ind w:left="576"/>
      <w:jc w:val="right"/>
    </w:pPr>
    <w:rPr>
      <w:rFonts w:ascii="Arial Narrow" w:hAnsi="Arial Narrow"/>
      <w:b/>
      <w:sz w:val="40"/>
      <w:lang w:eastAsia="en-US"/>
    </w:rPr>
  </w:style>
  <w:style w:type="paragraph" w:styleId="Retraitcorpsdetexte3">
    <w:name w:val="Body Text Indent 3"/>
    <w:basedOn w:val="Normal"/>
    <w:semiHidden/>
    <w:pPr>
      <w:spacing w:before="0"/>
      <w:ind w:left="578"/>
      <w:jc w:val="left"/>
    </w:pPr>
    <w:rPr>
      <w:rFonts w:ascii="Gill Sans MT Light" w:hAnsi="Gill Sans MT Light"/>
      <w:b/>
      <w:bCs/>
      <w:lang w:eastAsia="en-US"/>
    </w:rPr>
  </w:style>
  <w:style w:type="paragraph" w:customStyle="1" w:styleId="titreref">
    <w:name w:val="titre ref"/>
    <w:basedOn w:val="Normal"/>
    <w:pPr>
      <w:spacing w:before="0"/>
      <w:jc w:val="left"/>
    </w:pPr>
    <w:rPr>
      <w:rFonts w:ascii="Gill Sans MT Light" w:hAnsi="Gill Sans MT Light"/>
      <w:b/>
      <w:bCs/>
      <w:color w:val="FFFFFF"/>
      <w:spacing w:val="20"/>
      <w:lang w:eastAsia="en-US"/>
    </w:rPr>
  </w:style>
  <w:style w:type="paragraph" w:customStyle="1" w:styleId="Retrait-1">
    <w:name w:val="Retrait-1"/>
    <w:basedOn w:val="Normal"/>
    <w:pPr>
      <w:tabs>
        <w:tab w:val="num" w:pos="1260"/>
      </w:tabs>
      <w:spacing w:before="0"/>
      <w:ind w:left="1260" w:hanging="360"/>
      <w:jc w:val="left"/>
    </w:pPr>
    <w:rPr>
      <w:rFonts w:ascii="Gill Sans MT Light" w:hAnsi="Gill Sans MT Light"/>
      <w:lang w:eastAsia="en-US"/>
    </w:rPr>
  </w:style>
  <w:style w:type="paragraph" w:styleId="Listenumros2">
    <w:name w:val="List Number 2"/>
    <w:basedOn w:val="Normal"/>
    <w:semiHidden/>
    <w:pPr>
      <w:tabs>
        <w:tab w:val="num" w:pos="643"/>
      </w:tabs>
      <w:spacing w:before="0" w:after="0"/>
      <w:ind w:left="643" w:hanging="360"/>
      <w:jc w:val="left"/>
    </w:pPr>
    <w:rPr>
      <w:rFonts w:ascii="Gill Sans MT Light" w:hAnsi="Gill Sans MT Light"/>
      <w:lang w:eastAsia="en-US"/>
    </w:rPr>
  </w:style>
  <w:style w:type="paragraph" w:customStyle="1" w:styleId="Retrait-2">
    <w:name w:val="Retrait-2"/>
    <w:basedOn w:val="Retrait-1"/>
    <w:pPr>
      <w:tabs>
        <w:tab w:val="clear" w:pos="1260"/>
        <w:tab w:val="num" w:pos="1778"/>
      </w:tabs>
      <w:spacing w:after="0"/>
      <w:ind w:left="0" w:firstLine="1418"/>
    </w:pPr>
  </w:style>
  <w:style w:type="paragraph" w:styleId="Notedebasdepage">
    <w:name w:val="footnote text"/>
    <w:basedOn w:val="Normal"/>
    <w:semiHidden/>
    <w:pPr>
      <w:ind w:left="578"/>
      <w:jc w:val="left"/>
    </w:pPr>
    <w:rPr>
      <w:rFonts w:cs="Arial"/>
      <w:sz w:val="16"/>
      <w:szCs w:val="20"/>
      <w:lang w:eastAsia="en-US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Pr>
      <w:rFonts w:cs="Arial"/>
      <w:szCs w:val="20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link w:val="CommentaireCar"/>
    <w:semiHidden/>
    <w:rPr>
      <w:szCs w:val="20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2">
    <w:name w:val="List 2"/>
    <w:basedOn w:val="Normal"/>
    <w:semiHidden/>
    <w:pPr>
      <w:ind w:left="291" w:hanging="8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3">
    <w:name w:val="List Number 3"/>
    <w:basedOn w:val="Normal"/>
    <w:semiHidden/>
    <w:pPr>
      <w:tabs>
        <w:tab w:val="num" w:pos="926"/>
      </w:tabs>
      <w:ind w:left="926" w:hanging="360"/>
    </w:pPr>
  </w:style>
  <w:style w:type="paragraph" w:styleId="Listenumros4">
    <w:name w:val="List Number 4"/>
    <w:basedOn w:val="Normal"/>
    <w:semiHidden/>
    <w:pPr>
      <w:tabs>
        <w:tab w:val="num" w:pos="1209"/>
      </w:tabs>
      <w:ind w:left="1209" w:hanging="360"/>
    </w:pPr>
  </w:style>
  <w:style w:type="paragraph" w:styleId="Listenumros5">
    <w:name w:val="List Number 5"/>
    <w:basedOn w:val="Normal"/>
    <w:semiHidden/>
    <w:pPr>
      <w:numPr>
        <w:numId w:val="23"/>
      </w:numPr>
    </w:pPr>
  </w:style>
  <w:style w:type="paragraph" w:styleId="Listepuces4">
    <w:name w:val="List Bullet 4"/>
    <w:basedOn w:val="Normal"/>
    <w:autoRedefine/>
    <w:semiHidden/>
    <w:pPr>
      <w:tabs>
        <w:tab w:val="num" w:pos="1787"/>
      </w:tabs>
      <w:ind w:left="1787" w:hanging="369"/>
    </w:pPr>
  </w:style>
  <w:style w:type="paragraph" w:styleId="Listepuces5">
    <w:name w:val="List Bullet 5"/>
    <w:basedOn w:val="Normal"/>
    <w:autoRedefine/>
    <w:semiHidden/>
    <w:pPr>
      <w:tabs>
        <w:tab w:val="num" w:pos="1492"/>
      </w:tabs>
      <w:ind w:left="1492" w:hanging="360"/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fin">
    <w:name w:val="endnote text"/>
    <w:basedOn w:val="Normal"/>
    <w:semiHidden/>
    <w:rPr>
      <w:szCs w:val="20"/>
    </w:rPr>
  </w:style>
  <w:style w:type="paragraph" w:styleId="PrformatHTML">
    <w:name w:val="HTML Preformatted"/>
    <w:basedOn w:val="Normal"/>
    <w:semiHidden/>
    <w:rPr>
      <w:rFonts w:ascii="Courier New" w:hAnsi="Courier New" w:cs="Courier New"/>
      <w:szCs w:val="20"/>
    </w:rPr>
  </w:style>
  <w:style w:type="paragraph" w:styleId="Retrait1religne">
    <w:name w:val="Body Text First Indent"/>
    <w:basedOn w:val="Corpsdetexte"/>
    <w:semiHidden/>
    <w:pPr>
      <w:spacing w:after="120"/>
      <w:ind w:firstLine="210"/>
    </w:pPr>
    <w:rPr>
      <w:b w:val="0"/>
      <w:bCs w:val="0"/>
      <w:u w:val="none"/>
    </w:rPr>
  </w:style>
  <w:style w:type="paragraph" w:styleId="Retraitcorpset1relig">
    <w:name w:val="Body Text First Indent 2"/>
    <w:basedOn w:val="Retraitcorpsdetexte"/>
    <w:semiHidden/>
    <w:pPr>
      <w:tabs>
        <w:tab w:val="clear" w:pos="2520"/>
      </w:tabs>
      <w:spacing w:after="120"/>
      <w:ind w:left="283" w:firstLine="210"/>
      <w:jc w:val="both"/>
    </w:pPr>
    <w:rPr>
      <w:sz w:val="20"/>
    </w:r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  <w:szCs w:val="20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  <w:ind w:left="1134" w:hanging="1134"/>
      <w:jc w:val="both"/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customStyle="1" w:styleId="Figures">
    <w:name w:val="Figures"/>
    <w:basedOn w:val="Corpsdetexte"/>
    <w:next w:val="Corps"/>
    <w:link w:val="FiguresCar"/>
    <w:qFormat/>
    <w:rsid w:val="0003396A"/>
    <w:pPr>
      <w:tabs>
        <w:tab w:val="left" w:pos="3600"/>
        <w:tab w:val="left" w:pos="3960"/>
      </w:tabs>
      <w:spacing w:before="120" w:after="240"/>
      <w:ind w:left="-567" w:right="-567"/>
      <w:jc w:val="center"/>
    </w:pPr>
    <w:rPr>
      <w:rFonts w:ascii="Times New Roman" w:hAnsi="Times New Roman"/>
      <w:b w:val="0"/>
      <w:bCs w:val="0"/>
      <w:szCs w:val="20"/>
      <w:u w:val="none"/>
      <w:lang w:eastAsia="en-US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</w:pPr>
    <w:rPr>
      <w:rFonts w:eastAsia="Arial Unicode MS" w:cs="Arial"/>
      <w:b/>
      <w:bCs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  <w:u w:val="single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character" w:styleId="lev">
    <w:name w:val="Strong"/>
    <w:basedOn w:val="Policepardfaut"/>
    <w:rPr>
      <w:b/>
      <w:bCs/>
    </w:rPr>
  </w:style>
  <w:style w:type="paragraph" w:customStyle="1" w:styleId="RedTxt">
    <w:name w:val="RedTxt"/>
    <w:basedOn w:val="Normal"/>
    <w:pPr>
      <w:widowControl w:val="0"/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szCs w:val="18"/>
    </w:rPr>
  </w:style>
  <w:style w:type="paragraph" w:customStyle="1" w:styleId="style18">
    <w:name w:val="style18"/>
    <w:basedOn w:val="Normal"/>
    <w:pPr>
      <w:spacing w:before="100" w:beforeAutospacing="1" w:after="100" w:afterAutospacing="1"/>
      <w:jc w:val="left"/>
    </w:pPr>
    <w:rPr>
      <w:sz w:val="13"/>
      <w:szCs w:val="13"/>
    </w:rPr>
  </w:style>
  <w:style w:type="paragraph" w:customStyle="1" w:styleId="style31">
    <w:name w:val="style31"/>
    <w:basedOn w:val="Normal"/>
    <w:pPr>
      <w:spacing w:before="100" w:beforeAutospacing="1" w:after="100" w:afterAutospacing="1"/>
      <w:jc w:val="left"/>
    </w:pPr>
    <w:rPr>
      <w:b/>
      <w:bCs/>
      <w:color w:val="3F93D0"/>
      <w:sz w:val="15"/>
      <w:szCs w:val="15"/>
    </w:rPr>
  </w:style>
  <w:style w:type="character" w:customStyle="1" w:styleId="spipsurligne">
    <w:name w:val="spip_surligne"/>
    <w:basedOn w:val="Policepardfaut"/>
  </w:style>
  <w:style w:type="paragraph" w:customStyle="1" w:styleId="C1HBullet2">
    <w:name w:val="C1H Bullet 2"/>
    <w:basedOn w:val="Corpsdetexte"/>
    <w:rsid w:val="003A7E97"/>
    <w:pPr>
      <w:keepNext/>
      <w:numPr>
        <w:numId w:val="10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Principal-Puce2">
    <w:name w:val="Principal - Puce2"/>
    <w:basedOn w:val="Normal"/>
    <w:qFormat/>
    <w:rsid w:val="008C41FA"/>
    <w:pPr>
      <w:widowControl w:val="0"/>
      <w:numPr>
        <w:numId w:val="9"/>
      </w:numPr>
      <w:spacing w:before="0" w:after="240"/>
      <w:ind w:left="1780" w:hanging="357"/>
    </w:pPr>
  </w:style>
  <w:style w:type="character" w:customStyle="1" w:styleId="Principal-Puce1Car">
    <w:name w:val="Principal - Puce1 Car"/>
    <w:basedOn w:val="Policepardfaut"/>
    <w:rPr>
      <w:rFonts w:ascii="Verdana" w:hAnsi="Verdana"/>
      <w:szCs w:val="24"/>
    </w:rPr>
  </w:style>
  <w:style w:type="paragraph" w:customStyle="1" w:styleId="Principal">
    <w:name w:val="Principal"/>
    <w:basedOn w:val="Normal"/>
    <w:rPr>
      <w:szCs w:val="20"/>
    </w:rPr>
  </w:style>
  <w:style w:type="character" w:customStyle="1" w:styleId="Principal-Puce2Car">
    <w:name w:val="Principal - Puce2 Car"/>
    <w:basedOn w:val="Policepardfaut"/>
    <w:rPr>
      <w:rFonts w:ascii="Verdana" w:hAnsi="Verdana"/>
      <w:szCs w:val="24"/>
    </w:rPr>
  </w:style>
  <w:style w:type="paragraph" w:customStyle="1" w:styleId="Principal-P2">
    <w:name w:val="Principal - P2"/>
    <w:basedOn w:val="Listepuces2"/>
    <w:qFormat/>
    <w:rsid w:val="00B067B6"/>
    <w:pPr>
      <w:keepNext/>
      <w:tabs>
        <w:tab w:val="left" w:pos="851"/>
      </w:tabs>
      <w:ind w:left="1323"/>
      <w:jc w:val="both"/>
    </w:pPr>
    <w:rPr>
      <w:bCs w:val="0"/>
      <w:szCs w:val="22"/>
    </w:rPr>
  </w:style>
  <w:style w:type="character" w:customStyle="1" w:styleId="PrincipalCar">
    <w:name w:val="Principal Car"/>
    <w:basedOn w:val="Policepardfaut"/>
    <w:rPr>
      <w:rFonts w:ascii="Verdana" w:hAnsi="Verdana"/>
    </w:rPr>
  </w:style>
  <w:style w:type="character" w:customStyle="1" w:styleId="Listepuces2Car">
    <w:name w:val="Liste à puces 2 Car"/>
    <w:basedOn w:val="Policepardfaut"/>
    <w:semiHidden/>
    <w:rPr>
      <w:rFonts w:ascii="Verdana" w:hAnsi="Verdana"/>
      <w:szCs w:val="24"/>
    </w:rPr>
  </w:style>
  <w:style w:type="character" w:customStyle="1" w:styleId="Principal-P2Car">
    <w:name w:val="Principal - P2 Car"/>
    <w:basedOn w:val="Listepuces2Car"/>
    <w:rPr>
      <w:rFonts w:ascii="Verdana" w:hAnsi="Verdana"/>
      <w:szCs w:val="24"/>
    </w:rPr>
  </w:style>
  <w:style w:type="character" w:styleId="Appeldenotedefin">
    <w:name w:val="endnote reference"/>
    <w:basedOn w:val="Policepardfaut"/>
    <w:semiHidden/>
    <w:rPr>
      <w:vertAlign w:val="superscript"/>
    </w:rPr>
  </w:style>
  <w:style w:type="character" w:customStyle="1" w:styleId="ListepucesCar">
    <w:name w:val="Liste à puces Car"/>
    <w:basedOn w:val="Policepardfaut"/>
    <w:semiHidden/>
    <w:rPr>
      <w:rFonts w:ascii="Verdana" w:hAnsi="Verdana"/>
      <w:szCs w:val="24"/>
    </w:rPr>
  </w:style>
  <w:style w:type="character" w:customStyle="1" w:styleId="Principal-P1Car">
    <w:name w:val="Principal - P1 Car"/>
    <w:basedOn w:val="ListepucesCar"/>
    <w:rPr>
      <w:rFonts w:ascii="Verdana" w:hAnsi="Verdana"/>
      <w:szCs w:val="24"/>
    </w:rPr>
  </w:style>
  <w:style w:type="paragraph" w:customStyle="1" w:styleId="vs">
    <w:name w:val="vs"/>
    <w:basedOn w:val="Figures"/>
    <w:pPr>
      <w:tabs>
        <w:tab w:val="clear" w:pos="3600"/>
        <w:tab w:val="clear" w:pos="3960"/>
      </w:tabs>
      <w:spacing w:before="60" w:after="0"/>
    </w:pPr>
    <w:rPr>
      <w:rFonts w:ascii="Verdana" w:hAnsi="Verdana" w:cs="Arial"/>
      <w:sz w:val="40"/>
      <w:szCs w:val="24"/>
      <w:lang w:eastAsia="fr-FR"/>
    </w:rPr>
  </w:style>
  <w:style w:type="paragraph" w:customStyle="1" w:styleId="StyleHeading3LeftLeft0cmFirstline0cmAfter6pt">
    <w:name w:val="Style Heading 3 + Left Left:  0 cm First line:  0 cm After:  6 pt"/>
    <w:basedOn w:val="Titre3"/>
    <w:autoRedefine/>
    <w:rsid w:val="00F85C6C"/>
    <w:pPr>
      <w:keepLines/>
      <w:numPr>
        <w:ilvl w:val="0"/>
        <w:numId w:val="0"/>
      </w:numPr>
      <w:tabs>
        <w:tab w:val="left" w:pos="5670"/>
      </w:tabs>
      <w:spacing w:before="240"/>
      <w:jc w:val="left"/>
      <w:outlineLvl w:val="3"/>
    </w:pPr>
    <w:rPr>
      <w:kern w:val="0"/>
      <w:sz w:val="20"/>
      <w:u w:val="single"/>
    </w:rPr>
  </w:style>
  <w:style w:type="paragraph" w:customStyle="1" w:styleId="RedNomDoc">
    <w:name w:val="RedNomDoc"/>
    <w:basedOn w:val="Normal"/>
    <w:pPr>
      <w:widowControl w:val="0"/>
      <w:spacing w:before="0" w:after="0"/>
      <w:jc w:val="center"/>
    </w:pPr>
    <w:rPr>
      <w:rFonts w:ascii="Arial" w:hAnsi="Arial"/>
      <w:b/>
      <w:snapToGrid w:val="0"/>
      <w:sz w:val="30"/>
      <w:szCs w:val="20"/>
    </w:rPr>
  </w:style>
  <w:style w:type="paragraph" w:customStyle="1" w:styleId="Normaltableau">
    <w:name w:val="Normal tableau"/>
    <w:basedOn w:val="Normal"/>
    <w:autoRedefine/>
    <w:pPr>
      <w:spacing w:before="0" w:after="100" w:afterAutospacing="1"/>
      <w:jc w:val="left"/>
    </w:pPr>
    <w:rPr>
      <w:rFonts w:cs="Tahoma"/>
      <w:szCs w:val="20"/>
    </w:rPr>
  </w:style>
  <w:style w:type="paragraph" w:customStyle="1" w:styleId="xl31">
    <w:name w:val="xl31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2">
    <w:name w:val="xl32"/>
    <w:basedOn w:val="Normal"/>
    <w:pPr>
      <w:pBdr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pPr>
      <w:pBdr>
        <w:top w:val="single" w:sz="4" w:space="0" w:color="008080"/>
        <w:left w:val="double" w:sz="6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4">
    <w:name w:val="xl34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5">
    <w:name w:val="xl35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6">
    <w:name w:val="xl36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7">
    <w:name w:val="xl37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8">
    <w:name w:val="xl38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9">
    <w:name w:val="xl39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1">
    <w:name w:val="xl41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2">
    <w:name w:val="xl42"/>
    <w:basedOn w:val="Normal"/>
    <w:pPr>
      <w:pBdr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4">
    <w:name w:val="xl44"/>
    <w:basedOn w:val="Normal"/>
    <w:pPr>
      <w:pBdr>
        <w:top w:val="single" w:sz="4" w:space="0" w:color="33CCCC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5">
    <w:name w:val="xl45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pPr>
      <w:pBdr>
        <w:top w:val="single" w:sz="4" w:space="0" w:color="00808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7">
    <w:name w:val="xl47"/>
    <w:basedOn w:val="Normal"/>
    <w:pPr>
      <w:pBdr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pPr>
      <w:pBdr>
        <w:top w:val="single" w:sz="4" w:space="0" w:color="33CCCC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9">
    <w:name w:val="xl49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pPr>
      <w:pBdr>
        <w:left w:val="double" w:sz="6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pPr>
      <w:pBdr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pPr>
      <w:pBdr>
        <w:left w:val="double" w:sz="6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8">
    <w:name w:val="xl58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9">
    <w:name w:val="xl5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1">
    <w:name w:val="xl61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pPr>
      <w:pBdr>
        <w:left w:val="single" w:sz="4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4">
    <w:name w:val="xl64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66">
    <w:name w:val="xl66"/>
    <w:basedOn w:val="Normal"/>
    <w:pPr>
      <w:pBdr>
        <w:top w:val="single" w:sz="4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67">
    <w:name w:val="xl67"/>
    <w:basedOn w:val="Normal"/>
    <w:pPr>
      <w:pBdr>
        <w:top w:val="single" w:sz="4" w:space="0" w:color="33CCCC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8">
    <w:name w:val="xl68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9">
    <w:name w:val="xl6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0">
    <w:name w:val="xl70"/>
    <w:basedOn w:val="Normal"/>
    <w:pPr>
      <w:pBdr>
        <w:top w:val="double" w:sz="6" w:space="0" w:color="000080"/>
        <w:left w:val="double" w:sz="6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b/>
      <w:bCs/>
      <w:color w:val="000080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2">
    <w:name w:val="xl72"/>
    <w:basedOn w:val="Normal"/>
    <w:pPr>
      <w:pBdr>
        <w:top w:val="single" w:sz="4" w:space="0" w:color="33CCCC"/>
        <w:left w:val="double" w:sz="6" w:space="0" w:color="00008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3">
    <w:name w:val="xl73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pPr>
      <w:pBdr>
        <w:top w:val="single" w:sz="4" w:space="0" w:color="33CCCC"/>
        <w:left w:val="double" w:sz="6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5">
    <w:name w:val="xl75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6">
    <w:name w:val="xl76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7">
    <w:name w:val="xl77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8">
    <w:name w:val="xl78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9">
    <w:name w:val="xl79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0">
    <w:name w:val="xl80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1">
    <w:name w:val="xl81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2">
    <w:name w:val="xl8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3">
    <w:name w:val="xl83"/>
    <w:basedOn w:val="Normal"/>
    <w:pPr>
      <w:pBdr>
        <w:top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pPr>
      <w:pBdr>
        <w:top w:val="single" w:sz="4" w:space="0" w:color="33CCCC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5">
    <w:name w:val="xl85"/>
    <w:basedOn w:val="Normal"/>
    <w:pPr>
      <w:pBdr>
        <w:top w:val="single" w:sz="4" w:space="0" w:color="000080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6">
    <w:name w:val="xl86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7">
    <w:name w:val="xl87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8">
    <w:name w:val="xl88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9">
    <w:name w:val="xl89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1">
    <w:name w:val="xl91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2">
    <w:name w:val="xl92"/>
    <w:basedOn w:val="Normal"/>
    <w:pPr>
      <w:pBdr>
        <w:top w:val="single" w:sz="4" w:space="0" w:color="000080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3">
    <w:name w:val="xl93"/>
    <w:basedOn w:val="Normal"/>
    <w:pPr>
      <w:pBdr>
        <w:top w:val="single" w:sz="4" w:space="0" w:color="00008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4">
    <w:name w:val="xl9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5">
    <w:name w:val="xl95"/>
    <w:basedOn w:val="Normal"/>
    <w:pPr>
      <w:pBdr>
        <w:top w:val="single" w:sz="4" w:space="0" w:color="33CCCC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6">
    <w:name w:val="xl96"/>
    <w:basedOn w:val="Normal"/>
    <w:pPr>
      <w:pBdr>
        <w:top w:val="single" w:sz="4" w:space="0" w:color="33CCCC"/>
        <w:left w:val="double" w:sz="6" w:space="0" w:color="000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7">
    <w:name w:val="xl97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8">
    <w:name w:val="xl98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9">
    <w:name w:val="xl99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0">
    <w:name w:val="xl100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1">
    <w:name w:val="xl101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2">
    <w:name w:val="xl10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3">
    <w:name w:val="xl103"/>
    <w:basedOn w:val="Normal"/>
    <w:pPr>
      <w:pBdr>
        <w:top w:val="single" w:sz="4" w:space="0" w:color="33CCCC"/>
        <w:left w:val="single" w:sz="4" w:space="0" w:color="008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4">
    <w:name w:val="xl104"/>
    <w:basedOn w:val="Normal"/>
    <w:pPr>
      <w:pBdr>
        <w:top w:val="single" w:sz="4" w:space="0" w:color="33CCCC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5">
    <w:name w:val="xl105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6">
    <w:name w:val="xl106"/>
    <w:basedOn w:val="Normal"/>
    <w:pPr>
      <w:pBdr>
        <w:top w:val="single" w:sz="4" w:space="0" w:color="008080"/>
        <w:left w:val="double" w:sz="6" w:space="0" w:color="008080"/>
        <w:bottom w:val="single" w:sz="4" w:space="0" w:color="C0C0C0"/>
      </w:pBdr>
      <w:shd w:val="clear" w:color="auto" w:fill="CC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07">
    <w:name w:val="xl107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8">
    <w:name w:val="xl108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9">
    <w:name w:val="xl109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0">
    <w:name w:val="xl110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1">
    <w:name w:val="xl111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2">
    <w:name w:val="xl11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3">
    <w:name w:val="xl113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4">
    <w:name w:val="xl11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5">
    <w:name w:val="xl115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6">
    <w:name w:val="xl116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7">
    <w:name w:val="xl117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8">
    <w:name w:val="xl118"/>
    <w:basedOn w:val="Normal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0">
    <w:name w:val="xl120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1">
    <w:name w:val="xl121"/>
    <w:basedOn w:val="Normal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3">
    <w:name w:val="xl123"/>
    <w:basedOn w:val="Normal"/>
    <w:pPr>
      <w:pBdr>
        <w:top w:val="single" w:sz="4" w:space="0" w:color="000080"/>
        <w:left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4">
    <w:name w:val="xl124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5">
    <w:name w:val="xl125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6">
    <w:name w:val="xl126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7">
    <w:name w:val="xl127"/>
    <w:basedOn w:val="Normal"/>
    <w:pPr>
      <w:pBdr>
        <w:top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8">
    <w:name w:val="xl128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9">
    <w:name w:val="xl129"/>
    <w:basedOn w:val="Normal"/>
    <w:pPr>
      <w:pBdr>
        <w:top w:val="single" w:sz="4" w:space="0" w:color="000080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0">
    <w:name w:val="xl130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1">
    <w:name w:val="xl131"/>
    <w:basedOn w:val="Normal"/>
    <w:pPr>
      <w:pBdr>
        <w:top w:val="single" w:sz="4" w:space="0" w:color="33CCCC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2">
    <w:name w:val="xl132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3">
    <w:name w:val="xl133"/>
    <w:basedOn w:val="Normal"/>
    <w:pPr>
      <w:pBdr>
        <w:top w:val="single" w:sz="4" w:space="0" w:color="33CCCC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4">
    <w:name w:val="xl134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6">
    <w:name w:val="xl136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7">
    <w:name w:val="xl137"/>
    <w:basedOn w:val="Normal"/>
    <w:pPr>
      <w:pBdr>
        <w:left w:val="single" w:sz="4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8">
    <w:name w:val="xl138"/>
    <w:basedOn w:val="Normal"/>
    <w:pPr>
      <w:pBdr>
        <w:bottom w:val="double" w:sz="6" w:space="0" w:color="000080"/>
        <w:right w:val="double" w:sz="6" w:space="0" w:color="000080"/>
      </w:pBdr>
      <w:spacing w:before="100" w:beforeAutospacing="1" w:after="100" w:afterAutospacing="1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xl139">
    <w:name w:val="xl139"/>
    <w:basedOn w:val="Normal"/>
    <w:pPr>
      <w:pBdr>
        <w:top w:val="double" w:sz="6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0">
    <w:name w:val="xl140"/>
    <w:basedOn w:val="Normal"/>
    <w:pPr>
      <w:pBdr>
        <w:top w:val="double" w:sz="6" w:space="0" w:color="000080"/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1">
    <w:name w:val="xl141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42">
    <w:name w:val="xl142"/>
    <w:basedOn w:val="Normal"/>
    <w:pPr>
      <w:pBdr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3">
    <w:name w:val="xl143"/>
    <w:basedOn w:val="Normal"/>
    <w:pPr>
      <w:pBdr>
        <w:left w:val="double" w:sz="6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4">
    <w:name w:val="xl144"/>
    <w:basedOn w:val="Normal"/>
    <w:pPr>
      <w:pBdr>
        <w:top w:val="single" w:sz="4" w:space="0" w:color="000080"/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5">
    <w:name w:val="xl145"/>
    <w:basedOn w:val="Normal"/>
    <w:pPr>
      <w:pBdr>
        <w:left w:val="double" w:sz="6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6">
    <w:name w:val="xl14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47">
    <w:name w:val="xl147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8">
    <w:name w:val="xl148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9">
    <w:name w:val="xl149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0">
    <w:name w:val="xl150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1">
    <w:name w:val="xl151"/>
    <w:basedOn w:val="Normal"/>
    <w:pPr>
      <w:pBdr>
        <w:top w:val="double" w:sz="6" w:space="0" w:color="000080"/>
        <w:left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2">
    <w:name w:val="xl152"/>
    <w:basedOn w:val="Normal"/>
    <w:pPr>
      <w:pBdr>
        <w:top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3">
    <w:name w:val="xl153"/>
    <w:basedOn w:val="Normal"/>
    <w:pPr>
      <w:pBdr>
        <w:top w:val="double" w:sz="6" w:space="0" w:color="000080"/>
        <w:right w:val="double" w:sz="6" w:space="0" w:color="008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4">
    <w:name w:val="xl154"/>
    <w:basedOn w:val="Normal"/>
    <w:pPr>
      <w:pBdr>
        <w:left w:val="double" w:sz="6" w:space="0" w:color="000080"/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5">
    <w:name w:val="xl155"/>
    <w:basedOn w:val="Normal"/>
    <w:pPr>
      <w:pBdr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6">
    <w:name w:val="xl156"/>
    <w:basedOn w:val="Normal"/>
    <w:pPr>
      <w:pBdr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7">
    <w:name w:val="xl157"/>
    <w:basedOn w:val="Normal"/>
    <w:pPr>
      <w:pBdr>
        <w:top w:val="double" w:sz="6" w:space="0" w:color="008080"/>
        <w:left w:val="double" w:sz="6" w:space="0" w:color="008080"/>
        <w:bottom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8080"/>
      <w:sz w:val="22"/>
      <w:szCs w:val="22"/>
    </w:rPr>
  </w:style>
  <w:style w:type="paragraph" w:customStyle="1" w:styleId="xl158">
    <w:name w:val="xl158"/>
    <w:basedOn w:val="Normal"/>
    <w:pPr>
      <w:pBdr>
        <w:top w:val="double" w:sz="6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59">
    <w:name w:val="xl159"/>
    <w:basedOn w:val="Normal"/>
    <w:pPr>
      <w:pBdr>
        <w:top w:val="double" w:sz="6" w:space="0" w:color="00808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60">
    <w:name w:val="xl160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1">
    <w:name w:val="xl161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2">
    <w:name w:val="xl162"/>
    <w:basedOn w:val="Normal"/>
    <w:pPr>
      <w:pBdr>
        <w:top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3">
    <w:name w:val="xl163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4">
    <w:name w:val="xl164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5">
    <w:name w:val="xl165"/>
    <w:basedOn w:val="Normal"/>
    <w:pPr>
      <w:pBdr>
        <w:top w:val="single" w:sz="4" w:space="0" w:color="C0C0C0"/>
        <w:left w:val="double" w:sz="6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6">
    <w:name w:val="xl16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7">
    <w:name w:val="xl167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8">
    <w:name w:val="xl168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69">
    <w:name w:val="xl169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0">
    <w:name w:val="xl170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1">
    <w:name w:val="xl171"/>
    <w:basedOn w:val="Normal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2">
    <w:name w:val="xl172"/>
    <w:basedOn w:val="Normal"/>
    <w:pPr>
      <w:pBdr>
        <w:left w:val="double" w:sz="6" w:space="0" w:color="auto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73">
    <w:name w:val="xl173"/>
    <w:basedOn w:val="Normal"/>
    <w:pPr>
      <w:pBdr>
        <w:top w:val="single" w:sz="4" w:space="0" w:color="000080"/>
        <w:left w:val="double" w:sz="6" w:space="0" w:color="000080"/>
        <w:bottom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color w:val="FF0000"/>
      <w:sz w:val="24"/>
    </w:rPr>
  </w:style>
  <w:style w:type="paragraph" w:customStyle="1" w:styleId="xl174">
    <w:name w:val="xl174"/>
    <w:basedOn w:val="Normal"/>
    <w:pPr>
      <w:pBdr>
        <w:top w:val="single" w:sz="4" w:space="0" w:color="000080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5">
    <w:name w:val="xl175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6">
    <w:name w:val="xl176"/>
    <w:basedOn w:val="Normal"/>
    <w:pPr>
      <w:pBdr>
        <w:top w:val="single" w:sz="4" w:space="0" w:color="000080"/>
        <w:left w:val="single" w:sz="4" w:space="0" w:color="008080"/>
        <w:bottom w:val="single" w:sz="4" w:space="0" w:color="000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7">
    <w:name w:val="xl177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Principal-enum1">
    <w:name w:val="Principal - enum1"/>
    <w:basedOn w:val="Normal"/>
    <w:rsid w:val="008F7688"/>
    <w:pPr>
      <w:keepNext/>
      <w:tabs>
        <w:tab w:val="num" w:pos="1003"/>
      </w:tabs>
      <w:spacing w:before="240" w:after="120"/>
      <w:ind w:left="1003" w:hanging="360"/>
      <w:jc w:val="left"/>
    </w:pPr>
    <w:rPr>
      <w:color w:val="FF0000"/>
    </w:rPr>
  </w:style>
  <w:style w:type="paragraph" w:customStyle="1" w:styleId="Principal-Puce3">
    <w:name w:val="Principal - Puce3"/>
    <w:basedOn w:val="Principal-Puce2"/>
    <w:pPr>
      <w:tabs>
        <w:tab w:val="num" w:pos="1363"/>
      </w:tabs>
      <w:spacing w:after="0"/>
      <w:ind w:left="1361"/>
      <w:jc w:val="left"/>
    </w:pPr>
  </w:style>
  <w:style w:type="character" w:customStyle="1" w:styleId="Principal-Puce1Car1">
    <w:name w:val="Principal - Puce1 Car1"/>
    <w:basedOn w:val="ListepucesCar"/>
    <w:rPr>
      <w:rFonts w:ascii="Verdana" w:hAnsi="Verdana"/>
      <w:szCs w:val="24"/>
    </w:rPr>
  </w:style>
  <w:style w:type="character" w:customStyle="1" w:styleId="Principal-enum1Car">
    <w:name w:val="Principal - enum1 Car"/>
    <w:basedOn w:val="Principal-Puce1Car1"/>
    <w:rPr>
      <w:rFonts w:ascii="Verdana" w:hAnsi="Verdana"/>
      <w:color w:val="FF0000"/>
      <w:szCs w:val="24"/>
    </w:rPr>
  </w:style>
  <w:style w:type="paragraph" w:customStyle="1" w:styleId="Titre5-1">
    <w:name w:val="Titre 5-1"/>
    <w:basedOn w:val="Titre5"/>
    <w:pPr>
      <w:ind w:left="1418"/>
    </w:pPr>
    <w:rPr>
      <w:i w:val="0"/>
    </w:rPr>
  </w:style>
  <w:style w:type="character" w:customStyle="1" w:styleId="Principal-Puce3Car">
    <w:name w:val="Principal - Puce3 Car"/>
    <w:basedOn w:val="Principal-Puce2Car"/>
    <w:rPr>
      <w:rFonts w:ascii="Verdana" w:hAnsi="Verdana"/>
      <w:szCs w:val="24"/>
    </w:rPr>
  </w:style>
  <w:style w:type="paragraph" w:customStyle="1" w:styleId="Principal-Puce4">
    <w:name w:val="Principal - Puce4"/>
    <w:basedOn w:val="Principal-Puce3"/>
    <w:pPr>
      <w:tabs>
        <w:tab w:val="clear" w:pos="1363"/>
        <w:tab w:val="num" w:pos="2160"/>
      </w:tabs>
      <w:ind w:left="2160"/>
    </w:pPr>
  </w:style>
  <w:style w:type="character" w:customStyle="1" w:styleId="Titre5Car">
    <w:name w:val="Titre 5 Car"/>
    <w:aliases w:val="H5 Car"/>
    <w:basedOn w:val="Policepardfaut"/>
    <w:rsid w:val="001C534C"/>
    <w:rPr>
      <w:rFonts w:ascii="Verdana" w:hAnsi="Verdana"/>
      <w:iCs/>
      <w:sz w:val="18"/>
      <w:szCs w:val="18"/>
    </w:rPr>
  </w:style>
  <w:style w:type="character" w:customStyle="1" w:styleId="Titre5-1Car">
    <w:name w:val="Titre 5-1 Car"/>
    <w:basedOn w:val="Titre5Car"/>
    <w:rPr>
      <w:rFonts w:ascii="Verdana" w:hAnsi="Verdana"/>
      <w:iCs/>
      <w:sz w:val="18"/>
      <w:szCs w:val="18"/>
      <w:u w:val="single"/>
    </w:rPr>
  </w:style>
  <w:style w:type="character" w:customStyle="1" w:styleId="Principal-Puce4Car">
    <w:name w:val="Principal - Puce4 Car"/>
    <w:basedOn w:val="Principal-Puce3Car"/>
    <w:rPr>
      <w:rFonts w:ascii="Verdana" w:hAnsi="Verdana"/>
      <w:szCs w:val="24"/>
    </w:rPr>
  </w:style>
  <w:style w:type="paragraph" w:customStyle="1" w:styleId="Principal-Rponse">
    <w:name w:val="Principal - Réponse"/>
    <w:basedOn w:val="Principal"/>
    <w:qFormat/>
    <w:pPr>
      <w:spacing w:before="120"/>
      <w:jc w:val="left"/>
    </w:pPr>
    <w:rPr>
      <w:color w:val="300DFF"/>
      <w:sz w:val="20"/>
      <w:szCs w:val="24"/>
    </w:rPr>
  </w:style>
  <w:style w:type="paragraph" w:customStyle="1" w:styleId="Ligne-commande">
    <w:name w:val="Ligne-commande"/>
    <w:basedOn w:val="Corps"/>
    <w:next w:val="Corps"/>
    <w:rsid w:val="003A7E97"/>
    <w:pPr>
      <w:keepNext/>
      <w:widowControl w:val="0"/>
      <w:overflowPunct/>
      <w:autoSpaceDE/>
      <w:autoSpaceDN/>
      <w:adjustRightInd/>
      <w:spacing w:after="240"/>
      <w:ind w:left="873"/>
      <w:textAlignment w:val="auto"/>
    </w:pPr>
    <w:rPr>
      <w:rFonts w:ascii="Arial" w:hAnsi="Arial"/>
      <w:color w:val="339966"/>
      <w:sz w:val="22"/>
      <w:szCs w:val="22"/>
    </w:rPr>
  </w:style>
  <w:style w:type="paragraph" w:customStyle="1" w:styleId="Principal-Lgende">
    <w:name w:val="Principal - Légende"/>
    <w:basedOn w:val="Principal"/>
    <w:pPr>
      <w:spacing w:before="120"/>
      <w:jc w:val="center"/>
    </w:pPr>
    <w:rPr>
      <w:szCs w:val="24"/>
    </w:rPr>
  </w:style>
  <w:style w:type="character" w:customStyle="1" w:styleId="Principal-RponseCar">
    <w:name w:val="Principal - Réponse Car"/>
    <w:basedOn w:val="PrincipalCar"/>
    <w:rPr>
      <w:rFonts w:ascii="Verdana" w:hAnsi="Verdana"/>
      <w:color w:val="300DFF"/>
      <w:szCs w:val="24"/>
    </w:rPr>
  </w:style>
  <w:style w:type="paragraph" w:customStyle="1" w:styleId="enum2">
    <w:name w:val="enum2"/>
    <w:basedOn w:val="Normal"/>
    <w:pPr>
      <w:tabs>
        <w:tab w:val="num" w:pos="1080"/>
      </w:tabs>
      <w:spacing w:before="0" w:after="0"/>
      <w:ind w:left="1080" w:hanging="360"/>
    </w:pPr>
    <w:rPr>
      <w:rFonts w:eastAsia="Calibri"/>
      <w:szCs w:val="22"/>
      <w:lang w:eastAsia="en-US"/>
    </w:rPr>
  </w:style>
  <w:style w:type="character" w:customStyle="1" w:styleId="Principal-LgendeCar">
    <w:name w:val="Principal - Légende Car"/>
    <w:basedOn w:val="PrincipalCar"/>
    <w:rPr>
      <w:rFonts w:ascii="Verdana" w:hAnsi="Verdana"/>
      <w:sz w:val="18"/>
      <w:szCs w:val="24"/>
    </w:rPr>
  </w:style>
  <w:style w:type="character" w:customStyle="1" w:styleId="enum2Car">
    <w:name w:val="enum2 Car"/>
    <w:basedOn w:val="Policepardfaut"/>
    <w:rPr>
      <w:rFonts w:ascii="Calibri" w:eastAsia="Calibri" w:hAnsi="Calibri"/>
      <w:color w:val="FF0000"/>
      <w:sz w:val="22"/>
      <w:szCs w:val="22"/>
      <w:lang w:eastAsia="en-US"/>
    </w:rPr>
  </w:style>
  <w:style w:type="paragraph" w:customStyle="1" w:styleId="Style1">
    <w:name w:val="Style1"/>
    <w:basedOn w:val="Normal"/>
    <w:qFormat/>
    <w:rsid w:val="007B1B4D"/>
    <w:pPr>
      <w:spacing w:before="150" w:after="0"/>
      <w:ind w:left="150" w:right="150"/>
      <w:jc w:val="left"/>
    </w:pPr>
    <w:rPr>
      <w:color w:val="000000"/>
      <w:sz w:val="20"/>
      <w:szCs w:val="20"/>
    </w:rPr>
  </w:style>
  <w:style w:type="paragraph" w:customStyle="1" w:styleId="spip">
    <w:name w:val="spip"/>
    <w:basedOn w:val="Normal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rincipal-Schma">
    <w:name w:val="Principal - Schéma"/>
    <w:basedOn w:val="Principal"/>
    <w:qFormat/>
    <w:pPr>
      <w:spacing w:before="120" w:after="240"/>
      <w:jc w:val="center"/>
    </w:pPr>
    <w:rPr>
      <w:sz w:val="20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before="240" w:after="120"/>
      <w:ind w:left="1134" w:hanging="1134"/>
      <w:jc w:val="both"/>
    </w:pPr>
    <w:rPr>
      <w:rFonts w:ascii="Futura Light" w:hAnsi="Futura Light" w:cs="Futura Light"/>
      <w:color w:val="000000"/>
      <w:sz w:val="24"/>
      <w:szCs w:val="24"/>
    </w:rPr>
  </w:style>
  <w:style w:type="character" w:customStyle="1" w:styleId="Principal-SchmaCar">
    <w:name w:val="Principal - Schéma Car"/>
    <w:basedOn w:val="PrincipalCar"/>
    <w:rPr>
      <w:rFonts w:ascii="Verdana" w:hAnsi="Verdana"/>
      <w:szCs w:val="24"/>
    </w:rPr>
  </w:style>
  <w:style w:type="paragraph" w:customStyle="1" w:styleId="Tableau">
    <w:name w:val="Tableau"/>
    <w:basedOn w:val="Normal"/>
    <w:pPr>
      <w:spacing w:before="0" w:after="0" w:line="360" w:lineRule="auto"/>
      <w:jc w:val="left"/>
    </w:pPr>
    <w:rPr>
      <w:rFonts w:ascii="Futura Light" w:hAnsi="Futura Light"/>
      <w:bCs/>
      <w:sz w:val="24"/>
      <w:szCs w:val="20"/>
    </w:rPr>
  </w:style>
  <w:style w:type="paragraph" w:customStyle="1" w:styleId="Titre4-bis">
    <w:name w:val="Titre 4 - bis"/>
    <w:basedOn w:val="Titre3"/>
    <w:pPr>
      <w:numPr>
        <w:ilvl w:val="0"/>
        <w:numId w:val="0"/>
      </w:numPr>
      <w:tabs>
        <w:tab w:val="clear" w:pos="900"/>
      </w:tabs>
      <w:ind w:left="1080" w:hanging="1008"/>
      <w:outlineLvl w:val="3"/>
    </w:pPr>
  </w:style>
  <w:style w:type="character" w:customStyle="1" w:styleId="Principal-P1Car1">
    <w:name w:val="Principal - P1 Car1"/>
    <w:basedOn w:val="ListepucesCar"/>
    <w:rPr>
      <w:rFonts w:ascii="Verdana" w:hAnsi="Verdana"/>
      <w:sz w:val="22"/>
      <w:szCs w:val="22"/>
    </w:rPr>
  </w:style>
  <w:style w:type="character" w:customStyle="1" w:styleId="Principal-P1tableauCar">
    <w:name w:val="Principal - P1 tableau Car"/>
    <w:basedOn w:val="Principal-P1Car1"/>
    <w:rPr>
      <w:rFonts w:ascii="Verdana" w:hAnsi="Verdana"/>
      <w:sz w:val="22"/>
      <w:szCs w:val="22"/>
    </w:rPr>
  </w:style>
  <w:style w:type="paragraph" w:customStyle="1" w:styleId="Principal-Puce1">
    <w:name w:val="Principal - Puce 1"/>
    <w:basedOn w:val="Normal"/>
    <w:qFormat/>
    <w:rsid w:val="00B11FA0"/>
    <w:pPr>
      <w:keepNext/>
      <w:numPr>
        <w:numId w:val="8"/>
      </w:numPr>
      <w:spacing w:before="120"/>
      <w:ind w:left="567"/>
      <w:jc w:val="left"/>
    </w:pPr>
  </w:style>
  <w:style w:type="paragraph" w:customStyle="1" w:styleId="Principal-RA">
    <w:name w:val="Principal - RA"/>
    <w:basedOn w:val="Principal-Puce2"/>
    <w:qFormat/>
    <w:pPr>
      <w:numPr>
        <w:numId w:val="0"/>
      </w:numPr>
      <w:ind w:left="709"/>
      <w:jc w:val="left"/>
    </w:pPr>
    <w:rPr>
      <w:i/>
    </w:rPr>
  </w:style>
  <w:style w:type="paragraph" w:customStyle="1" w:styleId="Principal-RA-Puce1">
    <w:name w:val="Principal - RA - Puce1"/>
    <w:basedOn w:val="Normal"/>
    <w:qFormat/>
    <w:rsid w:val="008F7688"/>
    <w:pPr>
      <w:keepNext/>
      <w:tabs>
        <w:tab w:val="num" w:pos="1080"/>
      </w:tabs>
      <w:spacing w:before="240" w:after="120"/>
      <w:ind w:left="1080" w:hanging="360"/>
      <w:jc w:val="left"/>
    </w:pPr>
    <w:rPr>
      <w:i/>
    </w:rPr>
  </w:style>
  <w:style w:type="paragraph" w:customStyle="1" w:styleId="puce2">
    <w:name w:val="puce2"/>
    <w:basedOn w:val="Normal"/>
    <w:autoRedefine/>
    <w:pPr>
      <w:spacing w:before="120" w:after="0"/>
      <w:ind w:left="284" w:right="23"/>
    </w:pPr>
    <w:rPr>
      <w:rFonts w:ascii="Comic Sans MS" w:eastAsia="SimSun" w:hAnsi="Comic Sans MS"/>
      <w:szCs w:val="20"/>
      <w:lang w:eastAsia="zh-CN"/>
    </w:rPr>
  </w:style>
  <w:style w:type="paragraph" w:customStyle="1" w:styleId="s">
    <w:name w:val="s"/>
    <w:basedOn w:val="Normal"/>
    <w:pPr>
      <w:tabs>
        <w:tab w:val="left" w:pos="2410"/>
      </w:tabs>
      <w:spacing w:before="115" w:after="0"/>
      <w:ind w:left="2410" w:hanging="360"/>
      <w:jc w:val="left"/>
    </w:pPr>
    <w:rPr>
      <w:rFonts w:ascii="Times New Roman" w:hAnsi="Times New Roman"/>
      <w:szCs w:val="20"/>
      <w:lang w:eastAsia="en-US"/>
    </w:rPr>
  </w:style>
  <w:style w:type="paragraph" w:styleId="Textedebulles">
    <w:name w:val="Balloon Text"/>
    <w:basedOn w:val="Normal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paragraph" w:customStyle="1" w:styleId="Titre4-1">
    <w:name w:val="Titre 4-1"/>
    <w:basedOn w:val="Titre3"/>
    <w:pPr>
      <w:numPr>
        <w:ilvl w:val="0"/>
        <w:numId w:val="0"/>
      </w:numPr>
      <w:tabs>
        <w:tab w:val="num" w:pos="1800"/>
      </w:tabs>
      <w:spacing w:before="480"/>
      <w:ind w:left="1497" w:hanging="646"/>
    </w:pPr>
    <w:rPr>
      <w:sz w:val="20"/>
    </w:rPr>
  </w:style>
  <w:style w:type="paragraph" w:customStyle="1" w:styleId="Principal-P3">
    <w:name w:val="Principal - P3"/>
    <w:basedOn w:val="Principal-P2"/>
    <w:qFormat/>
    <w:rsid w:val="005E11D8"/>
    <w:pPr>
      <w:numPr>
        <w:numId w:val="14"/>
      </w:numPr>
      <w:ind w:left="1560"/>
    </w:pPr>
  </w:style>
  <w:style w:type="character" w:customStyle="1" w:styleId="PieddepageCar">
    <w:name w:val="Pied de page Car"/>
    <w:basedOn w:val="Policepardfaut"/>
    <w:semiHidden/>
    <w:rPr>
      <w:rFonts w:ascii="Arial Narrow" w:hAnsi="Arial Narrow"/>
      <w:sz w:val="18"/>
      <w:szCs w:val="24"/>
    </w:rPr>
  </w:style>
  <w:style w:type="table" w:styleId="Grilledutableau">
    <w:name w:val="Table Grid"/>
    <w:basedOn w:val="TableauNormal"/>
    <w:uiPriority w:val="59"/>
    <w:rsid w:val="008477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">
    <w:name w:val="Corps"/>
    <w:basedOn w:val="Normal"/>
    <w:qFormat/>
    <w:rsid w:val="002E758E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jc w:val="left"/>
      <w:textAlignment w:val="baseline"/>
    </w:pPr>
    <w:rPr>
      <w:bCs/>
      <w:szCs w:val="20"/>
    </w:rPr>
  </w:style>
  <w:style w:type="paragraph" w:customStyle="1" w:styleId="C1HBullet">
    <w:name w:val="C1H Bullet"/>
    <w:basedOn w:val="Corpsdetexte"/>
    <w:rsid w:val="00944F5A"/>
    <w:pPr>
      <w:numPr>
        <w:numId w:val="6"/>
      </w:numPr>
      <w:tabs>
        <w:tab w:val="left" w:pos="357"/>
      </w:tabs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-rfer">
    <w:name w:val="Enuméré-réfer"/>
    <w:basedOn w:val="Normal"/>
    <w:rsid w:val="00944F5A"/>
    <w:pPr>
      <w:widowControl w:val="0"/>
      <w:numPr>
        <w:numId w:val="5"/>
      </w:numPr>
      <w:tabs>
        <w:tab w:val="left" w:pos="567"/>
      </w:tabs>
      <w:spacing w:before="50" w:after="120"/>
      <w:jc w:val="left"/>
    </w:pPr>
    <w:rPr>
      <w:rFonts w:ascii="Arial" w:hAnsi="Arial"/>
      <w:sz w:val="20"/>
      <w:szCs w:val="20"/>
    </w:rPr>
  </w:style>
  <w:style w:type="paragraph" w:customStyle="1" w:styleId="Enumr-refer-2">
    <w:name w:val="Enuméré-refer-2"/>
    <w:basedOn w:val="Enumr-rfer"/>
    <w:rsid w:val="00944F5A"/>
    <w:pPr>
      <w:numPr>
        <w:ilvl w:val="1"/>
      </w:numPr>
    </w:pPr>
  </w:style>
  <w:style w:type="paragraph" w:customStyle="1" w:styleId="C1HNumber">
    <w:name w:val="C1H Number"/>
    <w:basedOn w:val="Corpsdetexte"/>
    <w:rsid w:val="001D3B87"/>
    <w:pPr>
      <w:keepNext/>
      <w:numPr>
        <w:numId w:val="7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4">
    <w:name w:val="Enuméré4"/>
    <w:basedOn w:val="Normal"/>
    <w:autoRedefine/>
    <w:rsid w:val="00DC4CDA"/>
    <w:pPr>
      <w:keepNext/>
      <w:numPr>
        <w:numId w:val="11"/>
      </w:numPr>
      <w:tabs>
        <w:tab w:val="clear" w:pos="1800"/>
        <w:tab w:val="num" w:pos="2552"/>
      </w:tabs>
      <w:spacing w:before="0" w:after="120"/>
      <w:ind w:left="2551" w:hanging="357"/>
      <w:jc w:val="left"/>
    </w:pPr>
    <w:rPr>
      <w:szCs w:val="18"/>
      <w:lang w:eastAsia="en-US"/>
    </w:rPr>
  </w:style>
  <w:style w:type="paragraph" w:customStyle="1" w:styleId="Corpssolidaire">
    <w:name w:val="Corps solidaire"/>
    <w:basedOn w:val="Corps"/>
    <w:rsid w:val="001B052B"/>
    <w:pPr>
      <w:keepNext/>
      <w:overflowPunct/>
      <w:autoSpaceDE/>
      <w:autoSpaceDN/>
      <w:adjustRightInd/>
      <w:spacing w:after="60"/>
      <w:textAlignment w:val="auto"/>
    </w:pPr>
    <w:rPr>
      <w:rFonts w:cs="Arial"/>
      <w:bCs w:val="0"/>
      <w:szCs w:val="18"/>
    </w:rPr>
  </w:style>
  <w:style w:type="paragraph" w:customStyle="1" w:styleId="C1HBullet2A">
    <w:name w:val="C1H Bullet 2A"/>
    <w:basedOn w:val="Corpsdetexte"/>
    <w:rsid w:val="004E6BF3"/>
    <w:pPr>
      <w:numPr>
        <w:numId w:val="12"/>
      </w:numPr>
      <w:tabs>
        <w:tab w:val="clear" w:pos="4320"/>
        <w:tab w:val="num" w:pos="2410"/>
      </w:tabs>
      <w:spacing w:before="100" w:after="120"/>
      <w:ind w:left="2398" w:hanging="357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Jump">
    <w:name w:val="Jump"/>
    <w:basedOn w:val="Corpsdetexte"/>
    <w:rsid w:val="006848B0"/>
    <w:pPr>
      <w:widowControl w:val="0"/>
      <w:spacing w:before="115" w:after="120"/>
      <w:ind w:left="2880"/>
      <w:jc w:val="left"/>
    </w:pPr>
    <w:rPr>
      <w:rFonts w:ascii="Arial" w:hAnsi="Arial" w:cs="Arial"/>
      <w:b w:val="0"/>
      <w:bCs w:val="0"/>
      <w:color w:val="FF00FF"/>
      <w:sz w:val="20"/>
      <w:szCs w:val="20"/>
      <w:u w:val="double"/>
    </w:rPr>
  </w:style>
  <w:style w:type="paragraph" w:customStyle="1" w:styleId="Enumr6">
    <w:name w:val="Enuméré6"/>
    <w:basedOn w:val="Normal"/>
    <w:rsid w:val="00F609CA"/>
    <w:pPr>
      <w:widowControl w:val="0"/>
      <w:numPr>
        <w:ilvl w:val="1"/>
        <w:numId w:val="13"/>
      </w:numPr>
      <w:spacing w:before="0" w:after="40"/>
      <w:jc w:val="left"/>
    </w:pPr>
    <w:rPr>
      <w:rFonts w:ascii="Arial" w:hAnsi="Arial"/>
      <w:sz w:val="20"/>
      <w:szCs w:val="20"/>
    </w:rPr>
  </w:style>
  <w:style w:type="paragraph" w:customStyle="1" w:styleId="RelatedHead">
    <w:name w:val="RelatedHead"/>
    <w:basedOn w:val="Normal"/>
    <w:next w:val="Jump"/>
    <w:rsid w:val="006848B0"/>
    <w:pPr>
      <w:widowControl w:val="0"/>
      <w:spacing w:before="240" w:after="120"/>
      <w:ind w:left="873"/>
      <w:jc w:val="left"/>
    </w:pPr>
    <w:rPr>
      <w:rFonts w:ascii="Arial" w:hAnsi="Arial" w:cs="Arial"/>
      <w:b/>
      <w:bCs/>
      <w:color w:val="FF00FF"/>
      <w:sz w:val="24"/>
    </w:rPr>
  </w:style>
  <w:style w:type="paragraph" w:customStyle="1" w:styleId="TableHeading">
    <w:name w:val="TableHeading"/>
    <w:basedOn w:val="Normal"/>
    <w:rsid w:val="00282627"/>
    <w:pPr>
      <w:widowControl w:val="0"/>
      <w:ind w:left="72" w:right="72"/>
      <w:jc w:val="left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TableText">
    <w:name w:val="TableText"/>
    <w:basedOn w:val="Corpsdetexte"/>
    <w:rsid w:val="00282627"/>
    <w:pPr>
      <w:widowControl w:val="0"/>
      <w:spacing w:before="40" w:after="40"/>
      <w:ind w:left="72" w:right="72"/>
      <w:jc w:val="left"/>
    </w:pPr>
    <w:rPr>
      <w:rFonts w:ascii="Times New Roman" w:hAnsi="Times New Roman"/>
      <w:b w:val="0"/>
      <w:bCs w:val="0"/>
      <w:szCs w:val="18"/>
      <w:u w:val="none"/>
    </w:rPr>
  </w:style>
  <w:style w:type="character" w:styleId="Marquedecommentaire">
    <w:name w:val="annotation reference"/>
    <w:basedOn w:val="Policepardfaut"/>
    <w:semiHidden/>
    <w:rsid w:val="00282627"/>
    <w:rPr>
      <w:sz w:val="16"/>
      <w:szCs w:val="16"/>
    </w:rPr>
  </w:style>
  <w:style w:type="paragraph" w:customStyle="1" w:styleId="Retrait4">
    <w:name w:val="Retrait 4"/>
    <w:basedOn w:val="Enumr4"/>
    <w:rsid w:val="00282627"/>
    <w:pPr>
      <w:numPr>
        <w:numId w:val="15"/>
      </w:numPr>
      <w:tabs>
        <w:tab w:val="clear" w:pos="1080"/>
        <w:tab w:val="left" w:pos="4287"/>
      </w:tabs>
      <w:spacing w:after="40"/>
      <w:ind w:left="4287" w:hanging="1487"/>
    </w:pPr>
    <w:rPr>
      <w:rFonts w:ascii="Times New Roman" w:hAnsi="Times New Roman"/>
      <w:sz w:val="20"/>
      <w:szCs w:val="20"/>
    </w:rPr>
  </w:style>
  <w:style w:type="character" w:customStyle="1" w:styleId="Gras">
    <w:name w:val="Gras"/>
    <w:basedOn w:val="Policepardfaut"/>
    <w:rsid w:val="00282627"/>
    <w:rPr>
      <w:b/>
      <w:u w:val="none"/>
    </w:rPr>
  </w:style>
  <w:style w:type="paragraph" w:customStyle="1" w:styleId="Corps6">
    <w:name w:val="Corps 6"/>
    <w:basedOn w:val="RelatedHead"/>
    <w:rsid w:val="00282627"/>
    <w:pPr>
      <w:spacing w:before="0" w:after="0"/>
      <w:ind w:left="0"/>
    </w:pPr>
    <w:rPr>
      <w:b w:val="0"/>
      <w:sz w:val="20"/>
    </w:rPr>
  </w:style>
  <w:style w:type="paragraph" w:customStyle="1" w:styleId="TableText-Enum">
    <w:name w:val="TableText-Enum"/>
    <w:basedOn w:val="Normal"/>
    <w:rsid w:val="00B814C4"/>
    <w:pPr>
      <w:widowControl w:val="0"/>
      <w:numPr>
        <w:numId w:val="16"/>
      </w:numPr>
      <w:spacing w:before="0" w:after="40"/>
      <w:ind w:right="74"/>
      <w:jc w:val="left"/>
    </w:pPr>
    <w:rPr>
      <w:rFonts w:ascii="Times New Roman" w:hAnsi="Times New Roman"/>
      <w:szCs w:val="18"/>
    </w:rPr>
  </w:style>
  <w:style w:type="character" w:customStyle="1" w:styleId="C1HJump">
    <w:name w:val="C1H Jump"/>
    <w:basedOn w:val="Policepardfaut"/>
    <w:rsid w:val="004F1CAA"/>
    <w:rPr>
      <w:color w:val="008000"/>
    </w:rPr>
  </w:style>
  <w:style w:type="paragraph" w:customStyle="1" w:styleId="Remarque1">
    <w:name w:val="Remarque1"/>
    <w:basedOn w:val="Normal"/>
    <w:next w:val="Normal"/>
    <w:rsid w:val="00DC4CDA"/>
    <w:pPr>
      <w:keepNext/>
      <w:pBdr>
        <w:bottom w:val="double" w:sz="4" w:space="1" w:color="auto"/>
      </w:pBdr>
      <w:tabs>
        <w:tab w:val="left" w:pos="2268"/>
        <w:tab w:val="left" w:pos="2835"/>
      </w:tabs>
      <w:spacing w:before="120" w:after="0"/>
      <w:ind w:left="57" w:right="51"/>
      <w:jc w:val="left"/>
    </w:pPr>
    <w:rPr>
      <w:b/>
      <w:bCs/>
      <w:i/>
      <w:iCs/>
      <w:szCs w:val="18"/>
    </w:rPr>
  </w:style>
  <w:style w:type="paragraph" w:customStyle="1" w:styleId="Notabene-1">
    <w:name w:val="Notabene-1"/>
    <w:basedOn w:val="Normal"/>
    <w:next w:val="Normal"/>
    <w:rsid w:val="00994E06"/>
    <w:pPr>
      <w:widowControl w:val="0"/>
      <w:tabs>
        <w:tab w:val="left" w:pos="709"/>
        <w:tab w:val="left" w:pos="9072"/>
      </w:tabs>
      <w:spacing w:before="0" w:after="120"/>
      <w:jc w:val="left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265A6"/>
  </w:style>
  <w:style w:type="character" w:customStyle="1" w:styleId="Titre4Car">
    <w:name w:val="Titre 4 Car"/>
    <w:aliases w:val="T4 Car,Sous-Section Car,H4 Car,numéroté  1.1.1.1. Car"/>
    <w:basedOn w:val="Policepardfaut"/>
    <w:link w:val="Titre4"/>
    <w:rsid w:val="006E4A15"/>
    <w:rPr>
      <w:rFonts w:ascii="Verdana" w:eastAsia="Arial Unicode MS" w:hAnsi="Verdana" w:cs="Arial"/>
      <w:b/>
      <w:bCs/>
      <w:sz w:val="18"/>
      <w:szCs w:val="24"/>
    </w:rPr>
  </w:style>
  <w:style w:type="character" w:customStyle="1" w:styleId="Titre3Car">
    <w:name w:val="Titre 3 Car"/>
    <w:aliases w:val="H3 Car,h3 Car,3rd level Car,T3 Car,Deuxième sous-titre Car,Section Car,numéroté  1.1.1 Car,Titre 3 sans num Car,3 Car,TITRE 3 Car,Point Car,12 Gras Car,c Car"/>
    <w:basedOn w:val="Policepardfaut"/>
    <w:rsid w:val="00F25E81"/>
    <w:rPr>
      <w:rFonts w:cs="Helvetica-Bold"/>
      <w:bCs/>
    </w:rPr>
  </w:style>
  <w:style w:type="paragraph" w:customStyle="1" w:styleId="C1HNumber2">
    <w:name w:val="C1H Number 2"/>
    <w:basedOn w:val="Corpsdetexte"/>
    <w:rsid w:val="00266AB0"/>
    <w:pPr>
      <w:widowControl w:val="0"/>
      <w:numPr>
        <w:numId w:val="26"/>
      </w:numPr>
      <w:spacing w:before="115" w:after="120"/>
      <w:jc w:val="left"/>
    </w:pPr>
    <w:rPr>
      <w:rFonts w:ascii="Arial" w:hAnsi="Arial"/>
      <w:b w:val="0"/>
      <w:bCs w:val="0"/>
      <w:sz w:val="20"/>
      <w:szCs w:val="20"/>
      <w:u w:val="none"/>
    </w:rPr>
  </w:style>
  <w:style w:type="paragraph" w:customStyle="1" w:styleId="NB-Attention-1">
    <w:name w:val="NB-Attention-1"/>
    <w:basedOn w:val="Normal"/>
    <w:next w:val="Normal"/>
    <w:rsid w:val="00266AB0"/>
    <w:pPr>
      <w:keepNext/>
      <w:widowControl w:val="0"/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paragraph" w:customStyle="1" w:styleId="Titre4bis">
    <w:name w:val="Titre 4 bis"/>
    <w:basedOn w:val="Titre4"/>
    <w:next w:val="Corps"/>
    <w:rsid w:val="001C534C"/>
    <w:pPr>
      <w:widowControl w:val="0"/>
      <w:numPr>
        <w:ilvl w:val="0"/>
        <w:numId w:val="0"/>
      </w:numPr>
      <w:tabs>
        <w:tab w:val="clear" w:pos="1134"/>
      </w:tabs>
      <w:jc w:val="left"/>
      <w:outlineLvl w:val="4"/>
    </w:pPr>
    <w:rPr>
      <w:rFonts w:eastAsia="Times New Roman"/>
      <w:i/>
    </w:rPr>
  </w:style>
  <w:style w:type="paragraph" w:customStyle="1" w:styleId="Liste-puce-4">
    <w:name w:val="Liste-puce-4"/>
    <w:basedOn w:val="Normal"/>
    <w:rsid w:val="007F2B81"/>
    <w:pPr>
      <w:widowControl w:val="0"/>
      <w:numPr>
        <w:numId w:val="17"/>
      </w:numPr>
      <w:spacing w:before="240" w:after="120"/>
      <w:jc w:val="left"/>
    </w:pPr>
    <w:rPr>
      <w:rFonts w:ascii="Arial" w:hAnsi="Arial"/>
      <w:sz w:val="20"/>
      <w:szCs w:val="20"/>
    </w:rPr>
  </w:style>
  <w:style w:type="paragraph" w:customStyle="1" w:styleId="Corps-2-Flche">
    <w:name w:val="Corps-2-Flèche"/>
    <w:basedOn w:val="Normal"/>
    <w:rsid w:val="002B543D"/>
    <w:pPr>
      <w:numPr>
        <w:numId w:val="18"/>
      </w:numPr>
      <w:tabs>
        <w:tab w:val="left" w:pos="3402"/>
      </w:tabs>
      <w:spacing w:after="120"/>
      <w:jc w:val="left"/>
    </w:pPr>
    <w:rPr>
      <w:rFonts w:ascii="Arial" w:hAnsi="Arial"/>
      <w:sz w:val="20"/>
      <w:szCs w:val="20"/>
    </w:rPr>
  </w:style>
  <w:style w:type="paragraph" w:customStyle="1" w:styleId="Enumr3">
    <w:name w:val="Enuméré3"/>
    <w:basedOn w:val="Corps"/>
    <w:rsid w:val="007003A4"/>
    <w:pPr>
      <w:keepNext/>
      <w:widowControl w:val="0"/>
      <w:numPr>
        <w:ilvl w:val="3"/>
        <w:numId w:val="19"/>
      </w:numPr>
      <w:tabs>
        <w:tab w:val="clear" w:pos="2268"/>
        <w:tab w:val="clear" w:pos="2835"/>
        <w:tab w:val="left" w:pos="1985"/>
      </w:tabs>
      <w:overflowPunct/>
      <w:autoSpaceDE/>
      <w:autoSpaceDN/>
      <w:adjustRightInd/>
      <w:spacing w:before="60" w:after="60"/>
      <w:ind w:left="2874" w:hanging="357"/>
      <w:textAlignment w:val="auto"/>
    </w:pPr>
    <w:rPr>
      <w:bCs w:val="0"/>
      <w:szCs w:val="18"/>
    </w:rPr>
  </w:style>
  <w:style w:type="paragraph" w:customStyle="1" w:styleId="NB-Attention">
    <w:name w:val="NB-Attention"/>
    <w:basedOn w:val="Normal"/>
    <w:next w:val="NB-Attention-1"/>
    <w:rsid w:val="00171DF2"/>
    <w:pPr>
      <w:keepNext/>
      <w:widowControl w:val="0"/>
      <w:pBdr>
        <w:bottom w:val="single" w:sz="4" w:space="1" w:color="auto"/>
      </w:pBdr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character" w:customStyle="1" w:styleId="FiguresCar">
    <w:name w:val="Figures Car"/>
    <w:basedOn w:val="Policepardfaut"/>
    <w:link w:val="Figures"/>
    <w:rsid w:val="00AF4601"/>
    <w:rPr>
      <w:sz w:val="18"/>
      <w:lang w:eastAsia="en-US"/>
    </w:rPr>
  </w:style>
  <w:style w:type="paragraph" w:customStyle="1" w:styleId="Retrait1">
    <w:name w:val="Retrait 1"/>
    <w:basedOn w:val="Normal"/>
    <w:rsid w:val="00A8235C"/>
    <w:pPr>
      <w:widowControl w:val="0"/>
      <w:spacing w:before="240" w:after="120"/>
      <w:ind w:left="714"/>
      <w:jc w:val="left"/>
    </w:pPr>
    <w:rPr>
      <w:rFonts w:ascii="Arial" w:hAnsi="Arial"/>
      <w:sz w:val="20"/>
      <w:szCs w:val="20"/>
    </w:rPr>
  </w:style>
  <w:style w:type="paragraph" w:customStyle="1" w:styleId="Enumr2">
    <w:name w:val="Enuméré2"/>
    <w:basedOn w:val="Normal"/>
    <w:rsid w:val="007003A4"/>
    <w:pPr>
      <w:widowControl w:val="0"/>
      <w:numPr>
        <w:numId w:val="20"/>
      </w:numPr>
      <w:spacing w:before="50" w:after="0"/>
      <w:jc w:val="left"/>
    </w:pPr>
    <w:rPr>
      <w:rFonts w:ascii="Arial" w:hAnsi="Arial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70CC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Corps-1-Flche">
    <w:name w:val="Corps-1-Flèche"/>
    <w:basedOn w:val="Normal"/>
    <w:autoRedefine/>
    <w:rsid w:val="00757D6B"/>
    <w:pPr>
      <w:keepNext/>
      <w:numPr>
        <w:numId w:val="21"/>
      </w:numPr>
      <w:tabs>
        <w:tab w:val="left" w:pos="798"/>
      </w:tabs>
      <w:spacing w:before="120" w:after="120"/>
      <w:jc w:val="left"/>
    </w:pPr>
    <w:rPr>
      <w:rFonts w:ascii="Arial" w:hAnsi="Arial" w:cs="Arial"/>
      <w:b/>
      <w:i/>
      <w:sz w:val="20"/>
      <w:szCs w:val="20"/>
    </w:rPr>
  </w:style>
  <w:style w:type="paragraph" w:customStyle="1" w:styleId="Remarque">
    <w:name w:val="Remarque"/>
    <w:basedOn w:val="Corps"/>
    <w:qFormat/>
    <w:rsid w:val="00F265A6"/>
    <w:pPr>
      <w:keepNext/>
      <w:spacing w:before="40" w:after="40"/>
    </w:pPr>
    <w:rPr>
      <w:i/>
      <w:iCs/>
    </w:rPr>
  </w:style>
  <w:style w:type="paragraph" w:customStyle="1" w:styleId="Style2">
    <w:name w:val="Style2"/>
    <w:basedOn w:val="Titre1"/>
    <w:link w:val="Style2Car"/>
    <w:qFormat/>
    <w:rsid w:val="00D85E25"/>
    <w:pPr>
      <w:numPr>
        <w:ilvl w:val="1"/>
      </w:numPr>
      <w:pBdr>
        <w:bottom w:val="none" w:sz="0" w:space="0" w:color="auto"/>
      </w:pBdr>
      <w:outlineLvl w:val="1"/>
    </w:pPr>
    <w:rPr>
      <w:color w:val="auto"/>
      <w:sz w:val="24"/>
      <w:szCs w:val="24"/>
    </w:rPr>
  </w:style>
  <w:style w:type="character" w:customStyle="1" w:styleId="Style2Car">
    <w:name w:val="Style2 Car"/>
    <w:basedOn w:val="Policepardfaut"/>
    <w:link w:val="Style2"/>
    <w:rsid w:val="00D85E25"/>
    <w:rPr>
      <w:rFonts w:ascii="Verdana" w:hAnsi="Verdana" w:cs="Arial"/>
      <w:b/>
      <w:bCs/>
      <w:kern w:val="28"/>
      <w:sz w:val="24"/>
      <w:szCs w:val="24"/>
    </w:rPr>
  </w:style>
  <w:style w:type="paragraph" w:customStyle="1" w:styleId="Style3">
    <w:name w:val="Style3"/>
    <w:basedOn w:val="Style2"/>
    <w:link w:val="Style3Car"/>
    <w:qFormat/>
    <w:rsid w:val="00D85E25"/>
    <w:pPr>
      <w:numPr>
        <w:ilvl w:val="2"/>
      </w:numPr>
      <w:outlineLvl w:val="2"/>
    </w:pPr>
  </w:style>
  <w:style w:type="character" w:customStyle="1" w:styleId="Style3Car">
    <w:name w:val="Style3 Car"/>
    <w:basedOn w:val="Style2Car"/>
    <w:link w:val="Style3"/>
    <w:rsid w:val="00D85E25"/>
    <w:rPr>
      <w:rFonts w:ascii="Verdana" w:hAnsi="Verdana" w:cs="Arial"/>
      <w:b/>
      <w:bCs/>
      <w:kern w:val="28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525C4"/>
  </w:style>
  <w:style w:type="paragraph" w:styleId="Citation">
    <w:name w:val="Quote"/>
    <w:basedOn w:val="Normal"/>
    <w:next w:val="Normal"/>
    <w:link w:val="CitationCar"/>
    <w:uiPriority w:val="29"/>
    <w:rsid w:val="00E525C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525C4"/>
    <w:rPr>
      <w:rFonts w:ascii="Verdana" w:hAnsi="Verdana"/>
      <w:i/>
      <w:iCs/>
      <w:color w:val="000000" w:themeColor="text1"/>
      <w:sz w:val="1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525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25C4"/>
    <w:rPr>
      <w:rFonts w:ascii="Verdana" w:hAnsi="Verdana"/>
      <w:b/>
      <w:bCs/>
      <w:i/>
      <w:iCs/>
      <w:color w:val="4F81BD" w:themeColor="accent1"/>
      <w:sz w:val="18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5C4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5C4"/>
    <w:rPr>
      <w:rFonts w:ascii="Verdana" w:hAnsi="Verdana"/>
      <w:sz w:val="18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5C4"/>
    <w:rPr>
      <w:b/>
      <w:bCs/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E525C4"/>
    <w:rPr>
      <w:rFonts w:ascii="Verdana" w:hAnsi="Verdana"/>
      <w:sz w:val="18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25C4"/>
    <w:rPr>
      <w:rFonts w:ascii="Verdana" w:hAnsi="Verdana"/>
      <w:b/>
      <w:bCs/>
      <w:sz w:val="18"/>
    </w:rPr>
  </w:style>
  <w:style w:type="paragraph" w:styleId="Sansinterligne">
    <w:name w:val="No Spacing"/>
    <w:uiPriority w:val="1"/>
    <w:qFormat/>
    <w:rsid w:val="00E525C4"/>
    <w:pPr>
      <w:jc w:val="both"/>
    </w:pPr>
    <w:rPr>
      <w:rFonts w:ascii="Verdana" w:hAnsi="Verdana"/>
      <w:sz w:val="18"/>
      <w:szCs w:val="24"/>
    </w:rPr>
  </w:style>
  <w:style w:type="paragraph" w:customStyle="1" w:styleId="Dmarche">
    <w:name w:val="Démarche"/>
    <w:basedOn w:val="Corps"/>
    <w:qFormat/>
    <w:rsid w:val="00531FA3"/>
    <w:pPr>
      <w:keepNext/>
      <w:spacing w:before="80" w:after="80"/>
    </w:pPr>
    <w:rPr>
      <w:b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ne number" w:uiPriority="99"/>
    <w:lsdException w:name="Title" w:semiHidden="0" w:unhideWhenUsed="0" w:qFormat="1"/>
    <w:lsdException w:name="Closing" w:uiPriority="99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31FA3"/>
    <w:pPr>
      <w:spacing w:before="60" w:after="60"/>
      <w:jc w:val="both"/>
    </w:pPr>
    <w:rPr>
      <w:rFonts w:ascii="Verdana" w:hAnsi="Verdana"/>
      <w:sz w:val="18"/>
      <w:szCs w:val="24"/>
    </w:rPr>
  </w:style>
  <w:style w:type="paragraph" w:styleId="Titre1">
    <w:name w:val="heading 1"/>
    <w:basedOn w:val="Normal"/>
    <w:next w:val="Corps"/>
    <w:qFormat/>
    <w:rsid w:val="00D169EE"/>
    <w:pPr>
      <w:keepNext/>
      <w:numPr>
        <w:numId w:val="22"/>
      </w:numPr>
      <w:pBdr>
        <w:bottom w:val="single" w:sz="12" w:space="1" w:color="22891F"/>
      </w:pBdr>
      <w:spacing w:before="400" w:after="320"/>
      <w:jc w:val="left"/>
      <w:outlineLvl w:val="0"/>
    </w:pPr>
    <w:rPr>
      <w:rFonts w:cs="Arial"/>
      <w:b/>
      <w:bCs/>
      <w:color w:val="22891F"/>
      <w:kern w:val="28"/>
      <w:sz w:val="32"/>
      <w:szCs w:val="28"/>
    </w:rPr>
  </w:style>
  <w:style w:type="paragraph" w:styleId="Titre2">
    <w:name w:val="heading 2"/>
    <w:aliases w:val="charte T2,Heading 2,l2,Titre2,heading 2,H2,Premier sous-titre,sous-chapitre,Sous-Titre,numéroté  1.1.,h2,T2,Titre 1.1,14 Gras,b"/>
    <w:basedOn w:val="Normal"/>
    <w:next w:val="Corps"/>
    <w:link w:val="Titre2Car"/>
    <w:autoRedefine/>
    <w:rsid w:val="00EB7BB3"/>
    <w:pPr>
      <w:keepNext/>
      <w:widowControl w:val="0"/>
      <w:numPr>
        <w:ilvl w:val="1"/>
        <w:numId w:val="1"/>
      </w:numPr>
      <w:tabs>
        <w:tab w:val="left" w:pos="851"/>
      </w:tabs>
      <w:spacing w:before="360" w:after="240"/>
      <w:outlineLvl w:val="1"/>
    </w:pPr>
    <w:rPr>
      <w:rFonts w:cs="Arial"/>
      <w:b/>
      <w:bCs/>
      <w:kern w:val="28"/>
      <w:sz w:val="24"/>
    </w:rPr>
  </w:style>
  <w:style w:type="paragraph" w:styleId="Titre3">
    <w:name w:val="heading 3"/>
    <w:aliases w:val="H3,h3,3rd level,T3,Deuxième sous-titre,Section,numéroté  1.1.1,Titre 3 sans num,3,TITRE 3,Point,12 Gras,c"/>
    <w:basedOn w:val="Normal"/>
    <w:next w:val="Corps"/>
    <w:autoRedefine/>
    <w:rsid w:val="00826149"/>
    <w:pPr>
      <w:keepNext/>
      <w:numPr>
        <w:ilvl w:val="2"/>
        <w:numId w:val="1"/>
      </w:numPr>
      <w:tabs>
        <w:tab w:val="left" w:pos="900"/>
      </w:tabs>
      <w:spacing w:before="360" w:after="240"/>
      <w:outlineLvl w:val="2"/>
    </w:pPr>
    <w:rPr>
      <w:b/>
      <w:kern w:val="28"/>
      <w:szCs w:val="20"/>
    </w:rPr>
  </w:style>
  <w:style w:type="paragraph" w:styleId="Titre4">
    <w:name w:val="heading 4"/>
    <w:aliases w:val="T4,Sous-Section,H4,numéroté  1.1.1.1."/>
    <w:basedOn w:val="Normal"/>
    <w:next w:val="Corps"/>
    <w:link w:val="Titre4Car"/>
    <w:rsid w:val="00005F9F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rFonts w:eastAsia="Arial Unicode MS" w:cs="Arial"/>
      <w:b/>
      <w:bCs/>
    </w:rPr>
  </w:style>
  <w:style w:type="paragraph" w:styleId="Titre5">
    <w:name w:val="heading 5"/>
    <w:aliases w:val="H5"/>
    <w:basedOn w:val="Normal"/>
    <w:next w:val="Normal"/>
    <w:pPr>
      <w:keepNext/>
      <w:numPr>
        <w:ilvl w:val="4"/>
        <w:numId w:val="1"/>
      </w:numPr>
      <w:spacing w:before="240" w:after="120"/>
      <w:outlineLvl w:val="4"/>
    </w:pPr>
    <w:rPr>
      <w:rFonts w:cs="Arial"/>
      <w:b/>
      <w:i/>
      <w:iCs/>
      <w:szCs w:val="26"/>
      <w:u w:val="single"/>
    </w:rPr>
  </w:style>
  <w:style w:type="paragraph" w:styleId="Titre6">
    <w:name w:val="heading 6"/>
    <w:aliases w:val="H6"/>
    <w:basedOn w:val="Normal"/>
    <w:next w:val="Normal"/>
    <w:pPr>
      <w:keepNext/>
      <w:numPr>
        <w:ilvl w:val="5"/>
        <w:numId w:val="1"/>
      </w:numPr>
      <w:outlineLvl w:val="5"/>
    </w:pPr>
    <w:rPr>
      <w:rFonts w:ascii="Arial Narrow" w:hAnsi="Arial Narrow"/>
      <w:b/>
      <w:bCs/>
      <w:sz w:val="24"/>
    </w:rPr>
  </w:style>
  <w:style w:type="paragraph" w:styleId="Titre7">
    <w:name w:val="heading 7"/>
    <w:aliases w:val="Annexes"/>
    <w:basedOn w:val="Normal"/>
    <w:next w:val="Normal"/>
    <w:pPr>
      <w:keepNext/>
      <w:numPr>
        <w:ilvl w:val="6"/>
        <w:numId w:val="1"/>
      </w:numPr>
      <w:outlineLvl w:val="6"/>
    </w:pPr>
    <w:rPr>
      <w:sz w:val="24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pBdr>
        <w:bottom w:val="single" w:sz="12" w:space="1" w:color="auto"/>
      </w:pBdr>
      <w:spacing w:after="480"/>
      <w:jc w:val="center"/>
      <w:outlineLvl w:val="7"/>
    </w:pPr>
    <w:rPr>
      <w:rFonts w:ascii="Arial Narrow" w:hAnsi="Arial Narrow"/>
      <w:b/>
      <w:bCs/>
      <w:i/>
      <w:iCs/>
      <w:sz w:val="28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tabs>
        <w:tab w:val="left" w:pos="3402"/>
      </w:tabs>
      <w:spacing w:before="240"/>
      <w:jc w:val="left"/>
      <w:outlineLvl w:val="8"/>
    </w:pPr>
    <w:rPr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charte T2 Car,Heading 2 Car,l2 Car,Titre2 Car,heading 2 Car,H2 Car,Premier sous-titre Car,sous-chapitre Car,Sous-Titre Car,numéroté  1.1. Car,h2 Car,T2 Car,Titre 1.1 Car,14 Gras Car,b Car"/>
    <w:basedOn w:val="Policepardfaut"/>
    <w:link w:val="Titre2"/>
    <w:rsid w:val="00EB7BB3"/>
    <w:rPr>
      <w:rFonts w:ascii="Verdana" w:hAnsi="Verdana" w:cs="Arial"/>
      <w:b/>
      <w:bCs/>
      <w:kern w:val="28"/>
      <w:sz w:val="24"/>
      <w:szCs w:val="24"/>
    </w:rPr>
  </w:style>
  <w:style w:type="paragraph" w:styleId="Titre">
    <w:name w:val="Title"/>
    <w:basedOn w:val="Normal"/>
    <w:qFormat/>
    <w:rsid w:val="002E1A37"/>
    <w:pPr>
      <w:spacing w:before="240" w:after="840"/>
      <w:jc w:val="left"/>
    </w:pPr>
    <w:rPr>
      <w:rFonts w:cs="Arial"/>
      <w:b/>
      <w:bCs/>
      <w:color w:val="22891F"/>
      <w:kern w:val="28"/>
      <w:sz w:val="40"/>
      <w:szCs w:val="40"/>
    </w:rPr>
  </w:style>
  <w:style w:type="paragraph" w:styleId="TM1">
    <w:name w:val="toc 1"/>
    <w:basedOn w:val="Normal"/>
    <w:next w:val="Normal"/>
    <w:autoRedefine/>
    <w:uiPriority w:val="39"/>
    <w:rsid w:val="00A166B8"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hyphen" w:pos="9060"/>
      </w:tabs>
      <w:spacing w:before="80" w:after="0"/>
      <w:ind w:left="567" w:hanging="567"/>
      <w:jc w:val="left"/>
    </w:pPr>
    <w:rPr>
      <w:rFonts w:ascii="Calibri" w:hAnsi="Calibri"/>
      <w:b/>
      <w:bCs/>
      <w:iCs/>
      <w:noProof/>
      <w:sz w:val="24"/>
    </w:rPr>
  </w:style>
  <w:style w:type="paragraph" w:styleId="Listepuces">
    <w:name w:val="List Bullet"/>
    <w:basedOn w:val="Normal"/>
    <w:semiHidden/>
    <w:rsid w:val="00053432"/>
    <w:pPr>
      <w:keepNext/>
      <w:numPr>
        <w:numId w:val="4"/>
      </w:numPr>
      <w:tabs>
        <w:tab w:val="clear" w:pos="397"/>
        <w:tab w:val="num" w:pos="709"/>
      </w:tabs>
      <w:ind w:left="709"/>
      <w:jc w:val="left"/>
    </w:pPr>
    <w:rPr>
      <w:u w:val="single"/>
    </w:rPr>
  </w:style>
  <w:style w:type="paragraph" w:styleId="Listepuces2">
    <w:name w:val="List Bullet 2"/>
    <w:basedOn w:val="Normal"/>
    <w:autoRedefine/>
    <w:rsid w:val="00B067B6"/>
    <w:pPr>
      <w:numPr>
        <w:numId w:val="2"/>
      </w:numPr>
      <w:spacing w:after="0"/>
      <w:ind w:left="1321"/>
      <w:jc w:val="left"/>
    </w:pPr>
    <w:rPr>
      <w:bCs/>
      <w:szCs w:val="20"/>
      <w:lang w:eastAsia="en-US"/>
    </w:rPr>
  </w:style>
  <w:style w:type="paragraph" w:styleId="Lgende">
    <w:name w:val="caption"/>
    <w:basedOn w:val="Normal"/>
    <w:next w:val="Normal"/>
    <w:qFormat/>
    <w:rsid w:val="009F2195"/>
    <w:pPr>
      <w:spacing w:before="0" w:after="240"/>
      <w:jc w:val="center"/>
    </w:pPr>
    <w:rPr>
      <w:i/>
      <w:iCs/>
    </w:rPr>
  </w:style>
  <w:style w:type="paragraph" w:styleId="Sous-titre">
    <w:name w:val="Subtitle"/>
    <w:basedOn w:val="Normal"/>
    <w:pPr>
      <w:pageBreakBefore/>
      <w:spacing w:after="960"/>
      <w:jc w:val="center"/>
      <w:outlineLvl w:val="1"/>
    </w:pPr>
    <w:rPr>
      <w:rFonts w:cs="Arial"/>
      <w:sz w:val="24"/>
    </w:rPr>
  </w:style>
  <w:style w:type="paragraph" w:styleId="TM2">
    <w:name w:val="toc 2"/>
    <w:basedOn w:val="Normal"/>
    <w:next w:val="Normal"/>
    <w:autoRedefine/>
    <w:uiPriority w:val="39"/>
    <w:rsid w:val="00A166B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underscore" w:pos="9060"/>
      </w:tabs>
      <w:spacing w:before="0" w:after="0"/>
      <w:ind w:left="567" w:hanging="567"/>
      <w:jc w:val="left"/>
    </w:pPr>
    <w:rPr>
      <w:rFonts w:ascii="Calibri" w:hAnsi="Calibri"/>
      <w:b/>
      <w:bCs/>
      <w:sz w:val="22"/>
      <w:szCs w:val="22"/>
    </w:rPr>
  </w:style>
  <w:style w:type="paragraph" w:styleId="TM3">
    <w:name w:val="toc 3"/>
    <w:basedOn w:val="Normal"/>
    <w:next w:val="Normal"/>
    <w:uiPriority w:val="39"/>
    <w:rsid w:val="00C84FBD"/>
    <w:pPr>
      <w:tabs>
        <w:tab w:val="right" w:leader="underscore" w:pos="9060"/>
      </w:tabs>
      <w:spacing w:before="0" w:after="0"/>
      <w:ind w:left="993" w:hanging="993"/>
      <w:jc w:val="left"/>
    </w:pPr>
    <w:rPr>
      <w:rFonts w:ascii="Calibri" w:hAnsi="Calibri"/>
      <w:b/>
      <w:noProof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3449E0"/>
    <w:pPr>
      <w:tabs>
        <w:tab w:val="left" w:pos="993"/>
        <w:tab w:val="right" w:leader="underscore" w:pos="9060"/>
      </w:tabs>
      <w:spacing w:before="0" w:after="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pPr>
      <w:spacing w:before="0" w:after="0"/>
      <w:ind w:left="72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pPr>
      <w:spacing w:before="0" w:after="0"/>
      <w:ind w:left="9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pPr>
      <w:spacing w:before="0" w:after="0"/>
      <w:ind w:left="108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pPr>
      <w:spacing w:before="0" w:after="0"/>
      <w:ind w:left="126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pPr>
      <w:spacing w:before="0" w:after="0"/>
      <w:ind w:left="1440"/>
      <w:jc w:val="left"/>
    </w:pPr>
    <w:rPr>
      <w:rFonts w:ascii="Calibri" w:hAnsi="Calibri"/>
      <w:sz w:val="20"/>
      <w:szCs w:val="20"/>
    </w:rPr>
  </w:style>
  <w:style w:type="paragraph" w:styleId="Tabledesillustrations">
    <w:name w:val="table of figures"/>
    <w:basedOn w:val="Normal"/>
    <w:next w:val="Normal"/>
    <w:semiHidden/>
    <w:pPr>
      <w:tabs>
        <w:tab w:val="right" w:leader="dot" w:pos="9062"/>
      </w:tabs>
      <w:ind w:left="400" w:hanging="400"/>
    </w:pPr>
    <w:rPr>
      <w:b/>
      <w:bCs/>
      <w:noProof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 Narrow" w:hAnsi="Arial Narrow"/>
      <w:b/>
      <w:bCs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rFonts w:ascii="Arial Narrow" w:hAnsi="Arial Narrow"/>
    </w:rPr>
  </w:style>
  <w:style w:type="character" w:styleId="Numrodepage">
    <w:name w:val="page number"/>
    <w:basedOn w:val="Policepardfaut"/>
    <w:semiHidden/>
  </w:style>
  <w:style w:type="paragraph" w:styleId="Listenumros">
    <w:name w:val="List Number"/>
    <w:basedOn w:val="Normal"/>
    <w:semiHidden/>
    <w:pPr>
      <w:tabs>
        <w:tab w:val="num" w:pos="360"/>
      </w:tabs>
      <w:ind w:left="360" w:hanging="360"/>
    </w:pPr>
  </w:style>
  <w:style w:type="character" w:styleId="Lienhypertexte">
    <w:name w:val="Hyperlink"/>
    <w:basedOn w:val="Policepardfaut"/>
    <w:uiPriority w:val="99"/>
    <w:rsid w:val="00CE233F"/>
    <w:rPr>
      <w:color w:val="0000FF"/>
      <w:u w:val="single"/>
    </w:rPr>
  </w:style>
  <w:style w:type="paragraph" w:styleId="Corpsdetexte">
    <w:name w:val="Body Text"/>
    <w:basedOn w:val="Normal"/>
    <w:semiHidden/>
    <w:rPr>
      <w:b/>
      <w:bCs/>
      <w:u w:val="single"/>
    </w:rPr>
  </w:style>
  <w:style w:type="paragraph" w:styleId="Corpsdetexte2">
    <w:name w:val="Body Text 2"/>
    <w:basedOn w:val="Normal"/>
    <w:semiHidden/>
    <w:pPr>
      <w:keepNext/>
      <w:spacing w:before="0" w:after="120"/>
      <w:ind w:left="357"/>
    </w:pPr>
    <w:rPr>
      <w:sz w:val="20"/>
    </w:rPr>
  </w:style>
  <w:style w:type="paragraph" w:styleId="Listepuces3">
    <w:name w:val="List Bullet 3"/>
    <w:basedOn w:val="Normal"/>
    <w:autoRedefine/>
    <w:semiHidden/>
    <w:rsid w:val="00AC0AA2"/>
    <w:pPr>
      <w:keepNext/>
      <w:numPr>
        <w:numId w:val="3"/>
      </w:numPr>
      <w:ind w:left="1661"/>
    </w:pPr>
  </w:style>
  <w:style w:type="paragraph" w:styleId="Corpsdetexte3">
    <w:name w:val="Body Text 3"/>
    <w:basedOn w:val="Normal"/>
    <w:semiHidden/>
    <w:pPr>
      <w:jc w:val="left"/>
    </w:pPr>
  </w:style>
  <w:style w:type="paragraph" w:customStyle="1" w:styleId="Illustration">
    <w:name w:val="Illustration"/>
    <w:basedOn w:val="Normal"/>
    <w:next w:val="Lgende"/>
    <w:qFormat/>
    <w:rsid w:val="007C6562"/>
    <w:pPr>
      <w:keepNext/>
      <w:spacing w:before="120"/>
      <w:ind w:left="-567" w:right="-567"/>
      <w:jc w:val="center"/>
    </w:pPr>
    <w:rPr>
      <w:rFonts w:ascii="CG Omega" w:hAnsi="CG Omega"/>
      <w:szCs w:val="20"/>
    </w:rPr>
  </w:style>
  <w:style w:type="paragraph" w:customStyle="1" w:styleId="Glisser-Dp-Liste">
    <w:name w:val="Glisser-Dép - Liste"/>
    <w:basedOn w:val="Liste"/>
    <w:rsid w:val="00837AC2"/>
    <w:pPr>
      <w:widowControl w:val="0"/>
      <w:tabs>
        <w:tab w:val="num" w:pos="0"/>
        <w:tab w:val="num" w:pos="2345"/>
        <w:tab w:val="num" w:pos="5327"/>
      </w:tabs>
      <w:spacing w:after="0"/>
      <w:ind w:left="2552" w:hanging="283"/>
      <w:jc w:val="left"/>
    </w:pPr>
    <w:rPr>
      <w:rFonts w:ascii="Arial" w:hAnsi="Arial"/>
      <w:b/>
      <w:bCs/>
      <w:color w:val="808080"/>
      <w:sz w:val="20"/>
      <w:szCs w:val="20"/>
    </w:rPr>
  </w:style>
  <w:style w:type="paragraph" w:styleId="Liste">
    <w:name w:val="List"/>
    <w:basedOn w:val="Normal"/>
    <w:semiHidden/>
    <w:pPr>
      <w:ind w:left="720"/>
    </w:pPr>
  </w:style>
  <w:style w:type="paragraph" w:customStyle="1" w:styleId="Retrait2">
    <w:name w:val="Retrait 2"/>
    <w:basedOn w:val="Normal"/>
    <w:pPr>
      <w:widowControl w:val="0"/>
      <w:spacing w:before="0" w:after="0"/>
      <w:ind w:left="924"/>
      <w:jc w:val="left"/>
    </w:pPr>
    <w:rPr>
      <w:rFonts w:ascii="Times New Roman" w:hAnsi="Times New Roman"/>
      <w:szCs w:val="20"/>
    </w:rPr>
  </w:style>
  <w:style w:type="paragraph" w:styleId="Retraitcorpsdetexte">
    <w:name w:val="Body Text Indent"/>
    <w:basedOn w:val="Normal"/>
    <w:semiHidden/>
    <w:pPr>
      <w:tabs>
        <w:tab w:val="left" w:pos="2520"/>
      </w:tabs>
      <w:ind w:left="2520" w:hanging="2520"/>
      <w:jc w:val="left"/>
    </w:pPr>
    <w:rPr>
      <w:sz w:val="16"/>
    </w:rPr>
  </w:style>
  <w:style w:type="paragraph" w:styleId="Retraitcorpsdetexte2">
    <w:name w:val="Body Text Indent 2"/>
    <w:basedOn w:val="Normal"/>
    <w:semiHidden/>
    <w:pPr>
      <w:spacing w:before="160"/>
      <w:ind w:left="576"/>
      <w:jc w:val="right"/>
    </w:pPr>
    <w:rPr>
      <w:rFonts w:ascii="Arial Narrow" w:hAnsi="Arial Narrow"/>
      <w:b/>
      <w:sz w:val="40"/>
      <w:lang w:eastAsia="en-US"/>
    </w:rPr>
  </w:style>
  <w:style w:type="paragraph" w:styleId="Retraitcorpsdetexte3">
    <w:name w:val="Body Text Indent 3"/>
    <w:basedOn w:val="Normal"/>
    <w:semiHidden/>
    <w:pPr>
      <w:spacing w:before="0"/>
      <w:ind w:left="578"/>
      <w:jc w:val="left"/>
    </w:pPr>
    <w:rPr>
      <w:rFonts w:ascii="Gill Sans MT Light" w:hAnsi="Gill Sans MT Light"/>
      <w:b/>
      <w:bCs/>
      <w:lang w:eastAsia="en-US"/>
    </w:rPr>
  </w:style>
  <w:style w:type="paragraph" w:customStyle="1" w:styleId="titreref">
    <w:name w:val="titre ref"/>
    <w:basedOn w:val="Normal"/>
    <w:pPr>
      <w:spacing w:before="0"/>
      <w:jc w:val="left"/>
    </w:pPr>
    <w:rPr>
      <w:rFonts w:ascii="Gill Sans MT Light" w:hAnsi="Gill Sans MT Light"/>
      <w:b/>
      <w:bCs/>
      <w:color w:val="FFFFFF"/>
      <w:spacing w:val="20"/>
      <w:lang w:eastAsia="en-US"/>
    </w:rPr>
  </w:style>
  <w:style w:type="paragraph" w:customStyle="1" w:styleId="Retrait-1">
    <w:name w:val="Retrait-1"/>
    <w:basedOn w:val="Normal"/>
    <w:pPr>
      <w:tabs>
        <w:tab w:val="num" w:pos="1260"/>
      </w:tabs>
      <w:spacing w:before="0"/>
      <w:ind w:left="1260" w:hanging="360"/>
      <w:jc w:val="left"/>
    </w:pPr>
    <w:rPr>
      <w:rFonts w:ascii="Gill Sans MT Light" w:hAnsi="Gill Sans MT Light"/>
      <w:lang w:eastAsia="en-US"/>
    </w:rPr>
  </w:style>
  <w:style w:type="paragraph" w:styleId="Listenumros2">
    <w:name w:val="List Number 2"/>
    <w:basedOn w:val="Normal"/>
    <w:semiHidden/>
    <w:pPr>
      <w:tabs>
        <w:tab w:val="num" w:pos="643"/>
      </w:tabs>
      <w:spacing w:before="0" w:after="0"/>
      <w:ind w:left="643" w:hanging="360"/>
      <w:jc w:val="left"/>
    </w:pPr>
    <w:rPr>
      <w:rFonts w:ascii="Gill Sans MT Light" w:hAnsi="Gill Sans MT Light"/>
      <w:lang w:eastAsia="en-US"/>
    </w:rPr>
  </w:style>
  <w:style w:type="paragraph" w:customStyle="1" w:styleId="Retrait-2">
    <w:name w:val="Retrait-2"/>
    <w:basedOn w:val="Retrait-1"/>
    <w:pPr>
      <w:tabs>
        <w:tab w:val="clear" w:pos="1260"/>
        <w:tab w:val="num" w:pos="1778"/>
      </w:tabs>
      <w:spacing w:after="0"/>
      <w:ind w:left="0" w:firstLine="1418"/>
    </w:pPr>
  </w:style>
  <w:style w:type="paragraph" w:styleId="Notedebasdepage">
    <w:name w:val="footnote text"/>
    <w:basedOn w:val="Normal"/>
    <w:semiHidden/>
    <w:pPr>
      <w:ind w:left="578"/>
      <w:jc w:val="left"/>
    </w:pPr>
    <w:rPr>
      <w:rFonts w:cs="Arial"/>
      <w:sz w:val="16"/>
      <w:szCs w:val="20"/>
      <w:lang w:eastAsia="en-US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Pr>
      <w:rFonts w:cs="Arial"/>
      <w:szCs w:val="20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link w:val="CommentaireCar"/>
    <w:semiHidden/>
    <w:rPr>
      <w:szCs w:val="20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2">
    <w:name w:val="List 2"/>
    <w:basedOn w:val="Normal"/>
    <w:semiHidden/>
    <w:pPr>
      <w:ind w:left="291" w:hanging="8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3">
    <w:name w:val="List Number 3"/>
    <w:basedOn w:val="Normal"/>
    <w:semiHidden/>
    <w:pPr>
      <w:tabs>
        <w:tab w:val="num" w:pos="926"/>
      </w:tabs>
      <w:ind w:left="926" w:hanging="360"/>
    </w:pPr>
  </w:style>
  <w:style w:type="paragraph" w:styleId="Listenumros4">
    <w:name w:val="List Number 4"/>
    <w:basedOn w:val="Normal"/>
    <w:semiHidden/>
    <w:pPr>
      <w:tabs>
        <w:tab w:val="num" w:pos="1209"/>
      </w:tabs>
      <w:ind w:left="1209" w:hanging="360"/>
    </w:pPr>
  </w:style>
  <w:style w:type="paragraph" w:styleId="Listenumros5">
    <w:name w:val="List Number 5"/>
    <w:basedOn w:val="Normal"/>
    <w:semiHidden/>
    <w:pPr>
      <w:numPr>
        <w:numId w:val="23"/>
      </w:numPr>
    </w:pPr>
  </w:style>
  <w:style w:type="paragraph" w:styleId="Listepuces4">
    <w:name w:val="List Bullet 4"/>
    <w:basedOn w:val="Normal"/>
    <w:autoRedefine/>
    <w:semiHidden/>
    <w:pPr>
      <w:tabs>
        <w:tab w:val="num" w:pos="1787"/>
      </w:tabs>
      <w:ind w:left="1787" w:hanging="369"/>
    </w:pPr>
  </w:style>
  <w:style w:type="paragraph" w:styleId="Listepuces5">
    <w:name w:val="List Bullet 5"/>
    <w:basedOn w:val="Normal"/>
    <w:autoRedefine/>
    <w:semiHidden/>
    <w:pPr>
      <w:tabs>
        <w:tab w:val="num" w:pos="1492"/>
      </w:tabs>
      <w:ind w:left="1492" w:hanging="360"/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fin">
    <w:name w:val="endnote text"/>
    <w:basedOn w:val="Normal"/>
    <w:semiHidden/>
    <w:rPr>
      <w:szCs w:val="20"/>
    </w:rPr>
  </w:style>
  <w:style w:type="paragraph" w:styleId="PrformatHTML">
    <w:name w:val="HTML Preformatted"/>
    <w:basedOn w:val="Normal"/>
    <w:semiHidden/>
    <w:rPr>
      <w:rFonts w:ascii="Courier New" w:hAnsi="Courier New" w:cs="Courier New"/>
      <w:szCs w:val="20"/>
    </w:rPr>
  </w:style>
  <w:style w:type="paragraph" w:styleId="Retrait1religne">
    <w:name w:val="Body Text First Indent"/>
    <w:basedOn w:val="Corpsdetexte"/>
    <w:semiHidden/>
    <w:pPr>
      <w:spacing w:after="120"/>
      <w:ind w:firstLine="210"/>
    </w:pPr>
    <w:rPr>
      <w:b w:val="0"/>
      <w:bCs w:val="0"/>
      <w:u w:val="none"/>
    </w:rPr>
  </w:style>
  <w:style w:type="paragraph" w:styleId="Retraitcorpset1relig">
    <w:name w:val="Body Text First Indent 2"/>
    <w:basedOn w:val="Retraitcorpsdetexte"/>
    <w:semiHidden/>
    <w:pPr>
      <w:tabs>
        <w:tab w:val="clear" w:pos="2520"/>
      </w:tabs>
      <w:spacing w:after="120"/>
      <w:ind w:left="283" w:firstLine="210"/>
      <w:jc w:val="both"/>
    </w:pPr>
    <w:rPr>
      <w:sz w:val="20"/>
    </w:r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  <w:szCs w:val="20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  <w:ind w:left="1134" w:hanging="1134"/>
      <w:jc w:val="both"/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customStyle="1" w:styleId="Figures">
    <w:name w:val="Figures"/>
    <w:basedOn w:val="Corpsdetexte"/>
    <w:next w:val="Corps"/>
    <w:link w:val="FiguresCar"/>
    <w:qFormat/>
    <w:rsid w:val="0003396A"/>
    <w:pPr>
      <w:tabs>
        <w:tab w:val="left" w:pos="3600"/>
        <w:tab w:val="left" w:pos="3960"/>
      </w:tabs>
      <w:spacing w:before="120" w:after="240"/>
      <w:ind w:left="-567" w:right="-567"/>
      <w:jc w:val="center"/>
    </w:pPr>
    <w:rPr>
      <w:rFonts w:ascii="Times New Roman" w:hAnsi="Times New Roman"/>
      <w:b w:val="0"/>
      <w:bCs w:val="0"/>
      <w:szCs w:val="20"/>
      <w:u w:val="none"/>
      <w:lang w:eastAsia="en-US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</w:pPr>
    <w:rPr>
      <w:rFonts w:eastAsia="Arial Unicode MS" w:cs="Arial"/>
      <w:b/>
      <w:bCs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  <w:u w:val="single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character" w:styleId="lev">
    <w:name w:val="Strong"/>
    <w:basedOn w:val="Policepardfaut"/>
    <w:rPr>
      <w:b/>
      <w:bCs/>
    </w:rPr>
  </w:style>
  <w:style w:type="paragraph" w:customStyle="1" w:styleId="RedTxt">
    <w:name w:val="RedTxt"/>
    <w:basedOn w:val="Normal"/>
    <w:pPr>
      <w:widowControl w:val="0"/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szCs w:val="18"/>
    </w:rPr>
  </w:style>
  <w:style w:type="paragraph" w:customStyle="1" w:styleId="style18">
    <w:name w:val="style18"/>
    <w:basedOn w:val="Normal"/>
    <w:pPr>
      <w:spacing w:before="100" w:beforeAutospacing="1" w:after="100" w:afterAutospacing="1"/>
      <w:jc w:val="left"/>
    </w:pPr>
    <w:rPr>
      <w:sz w:val="13"/>
      <w:szCs w:val="13"/>
    </w:rPr>
  </w:style>
  <w:style w:type="paragraph" w:customStyle="1" w:styleId="style31">
    <w:name w:val="style31"/>
    <w:basedOn w:val="Normal"/>
    <w:pPr>
      <w:spacing w:before="100" w:beforeAutospacing="1" w:after="100" w:afterAutospacing="1"/>
      <w:jc w:val="left"/>
    </w:pPr>
    <w:rPr>
      <w:b/>
      <w:bCs/>
      <w:color w:val="3F93D0"/>
      <w:sz w:val="15"/>
      <w:szCs w:val="15"/>
    </w:rPr>
  </w:style>
  <w:style w:type="character" w:customStyle="1" w:styleId="spipsurligne">
    <w:name w:val="spip_surligne"/>
    <w:basedOn w:val="Policepardfaut"/>
  </w:style>
  <w:style w:type="paragraph" w:customStyle="1" w:styleId="C1HBullet2">
    <w:name w:val="C1H Bullet 2"/>
    <w:basedOn w:val="Corpsdetexte"/>
    <w:rsid w:val="003A7E97"/>
    <w:pPr>
      <w:keepNext/>
      <w:numPr>
        <w:numId w:val="10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Principal-Puce2">
    <w:name w:val="Principal - Puce2"/>
    <w:basedOn w:val="Normal"/>
    <w:qFormat/>
    <w:rsid w:val="008C41FA"/>
    <w:pPr>
      <w:widowControl w:val="0"/>
      <w:numPr>
        <w:numId w:val="9"/>
      </w:numPr>
      <w:spacing w:before="0" w:after="240"/>
      <w:ind w:left="1780" w:hanging="357"/>
    </w:pPr>
  </w:style>
  <w:style w:type="character" w:customStyle="1" w:styleId="Principal-Puce1Car">
    <w:name w:val="Principal - Puce1 Car"/>
    <w:basedOn w:val="Policepardfaut"/>
    <w:rPr>
      <w:rFonts w:ascii="Verdana" w:hAnsi="Verdana"/>
      <w:szCs w:val="24"/>
    </w:rPr>
  </w:style>
  <w:style w:type="paragraph" w:customStyle="1" w:styleId="Principal">
    <w:name w:val="Principal"/>
    <w:basedOn w:val="Normal"/>
    <w:rPr>
      <w:szCs w:val="20"/>
    </w:rPr>
  </w:style>
  <w:style w:type="character" w:customStyle="1" w:styleId="Principal-Puce2Car">
    <w:name w:val="Principal - Puce2 Car"/>
    <w:basedOn w:val="Policepardfaut"/>
    <w:rPr>
      <w:rFonts w:ascii="Verdana" w:hAnsi="Verdana"/>
      <w:szCs w:val="24"/>
    </w:rPr>
  </w:style>
  <w:style w:type="paragraph" w:customStyle="1" w:styleId="Principal-P2">
    <w:name w:val="Principal - P2"/>
    <w:basedOn w:val="Listepuces2"/>
    <w:qFormat/>
    <w:rsid w:val="00B067B6"/>
    <w:pPr>
      <w:keepNext/>
      <w:tabs>
        <w:tab w:val="left" w:pos="851"/>
      </w:tabs>
      <w:ind w:left="1323"/>
      <w:jc w:val="both"/>
    </w:pPr>
    <w:rPr>
      <w:bCs w:val="0"/>
      <w:szCs w:val="22"/>
    </w:rPr>
  </w:style>
  <w:style w:type="character" w:customStyle="1" w:styleId="PrincipalCar">
    <w:name w:val="Principal Car"/>
    <w:basedOn w:val="Policepardfaut"/>
    <w:rPr>
      <w:rFonts w:ascii="Verdana" w:hAnsi="Verdana"/>
    </w:rPr>
  </w:style>
  <w:style w:type="character" w:customStyle="1" w:styleId="Listepuces2Car">
    <w:name w:val="Liste à puces 2 Car"/>
    <w:basedOn w:val="Policepardfaut"/>
    <w:semiHidden/>
    <w:rPr>
      <w:rFonts w:ascii="Verdana" w:hAnsi="Verdana"/>
      <w:szCs w:val="24"/>
    </w:rPr>
  </w:style>
  <w:style w:type="character" w:customStyle="1" w:styleId="Principal-P2Car">
    <w:name w:val="Principal - P2 Car"/>
    <w:basedOn w:val="Listepuces2Car"/>
    <w:rPr>
      <w:rFonts w:ascii="Verdana" w:hAnsi="Verdana"/>
      <w:szCs w:val="24"/>
    </w:rPr>
  </w:style>
  <w:style w:type="character" w:styleId="Appeldenotedefin">
    <w:name w:val="endnote reference"/>
    <w:basedOn w:val="Policepardfaut"/>
    <w:semiHidden/>
    <w:rPr>
      <w:vertAlign w:val="superscript"/>
    </w:rPr>
  </w:style>
  <w:style w:type="character" w:customStyle="1" w:styleId="ListepucesCar">
    <w:name w:val="Liste à puces Car"/>
    <w:basedOn w:val="Policepardfaut"/>
    <w:semiHidden/>
    <w:rPr>
      <w:rFonts w:ascii="Verdana" w:hAnsi="Verdana"/>
      <w:szCs w:val="24"/>
    </w:rPr>
  </w:style>
  <w:style w:type="character" w:customStyle="1" w:styleId="Principal-P1Car">
    <w:name w:val="Principal - P1 Car"/>
    <w:basedOn w:val="ListepucesCar"/>
    <w:rPr>
      <w:rFonts w:ascii="Verdana" w:hAnsi="Verdana"/>
      <w:szCs w:val="24"/>
    </w:rPr>
  </w:style>
  <w:style w:type="paragraph" w:customStyle="1" w:styleId="vs">
    <w:name w:val="vs"/>
    <w:basedOn w:val="Figures"/>
    <w:pPr>
      <w:tabs>
        <w:tab w:val="clear" w:pos="3600"/>
        <w:tab w:val="clear" w:pos="3960"/>
      </w:tabs>
      <w:spacing w:before="60" w:after="0"/>
    </w:pPr>
    <w:rPr>
      <w:rFonts w:ascii="Verdana" w:hAnsi="Verdana" w:cs="Arial"/>
      <w:sz w:val="40"/>
      <w:szCs w:val="24"/>
      <w:lang w:eastAsia="fr-FR"/>
    </w:rPr>
  </w:style>
  <w:style w:type="paragraph" w:customStyle="1" w:styleId="StyleHeading3LeftLeft0cmFirstline0cmAfter6pt">
    <w:name w:val="Style Heading 3 + Left Left:  0 cm First line:  0 cm After:  6 pt"/>
    <w:basedOn w:val="Titre3"/>
    <w:autoRedefine/>
    <w:rsid w:val="00F85C6C"/>
    <w:pPr>
      <w:keepLines/>
      <w:numPr>
        <w:ilvl w:val="0"/>
        <w:numId w:val="0"/>
      </w:numPr>
      <w:tabs>
        <w:tab w:val="left" w:pos="5670"/>
      </w:tabs>
      <w:spacing w:before="240"/>
      <w:jc w:val="left"/>
      <w:outlineLvl w:val="3"/>
    </w:pPr>
    <w:rPr>
      <w:kern w:val="0"/>
      <w:sz w:val="20"/>
      <w:u w:val="single"/>
    </w:rPr>
  </w:style>
  <w:style w:type="paragraph" w:customStyle="1" w:styleId="RedNomDoc">
    <w:name w:val="RedNomDoc"/>
    <w:basedOn w:val="Normal"/>
    <w:pPr>
      <w:widowControl w:val="0"/>
      <w:spacing w:before="0" w:after="0"/>
      <w:jc w:val="center"/>
    </w:pPr>
    <w:rPr>
      <w:rFonts w:ascii="Arial" w:hAnsi="Arial"/>
      <w:b/>
      <w:snapToGrid w:val="0"/>
      <w:sz w:val="30"/>
      <w:szCs w:val="20"/>
    </w:rPr>
  </w:style>
  <w:style w:type="paragraph" w:customStyle="1" w:styleId="Normaltableau">
    <w:name w:val="Normal tableau"/>
    <w:basedOn w:val="Normal"/>
    <w:autoRedefine/>
    <w:pPr>
      <w:spacing w:before="0" w:after="100" w:afterAutospacing="1"/>
      <w:jc w:val="left"/>
    </w:pPr>
    <w:rPr>
      <w:rFonts w:cs="Tahoma"/>
      <w:szCs w:val="20"/>
    </w:rPr>
  </w:style>
  <w:style w:type="paragraph" w:customStyle="1" w:styleId="xl31">
    <w:name w:val="xl31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2">
    <w:name w:val="xl32"/>
    <w:basedOn w:val="Normal"/>
    <w:pPr>
      <w:pBdr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pPr>
      <w:pBdr>
        <w:top w:val="single" w:sz="4" w:space="0" w:color="008080"/>
        <w:left w:val="double" w:sz="6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4">
    <w:name w:val="xl34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5">
    <w:name w:val="xl35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6">
    <w:name w:val="xl36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7">
    <w:name w:val="xl37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8">
    <w:name w:val="xl38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9">
    <w:name w:val="xl39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1">
    <w:name w:val="xl41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2">
    <w:name w:val="xl42"/>
    <w:basedOn w:val="Normal"/>
    <w:pPr>
      <w:pBdr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4">
    <w:name w:val="xl44"/>
    <w:basedOn w:val="Normal"/>
    <w:pPr>
      <w:pBdr>
        <w:top w:val="single" w:sz="4" w:space="0" w:color="33CCCC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5">
    <w:name w:val="xl45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pPr>
      <w:pBdr>
        <w:top w:val="single" w:sz="4" w:space="0" w:color="00808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7">
    <w:name w:val="xl47"/>
    <w:basedOn w:val="Normal"/>
    <w:pPr>
      <w:pBdr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pPr>
      <w:pBdr>
        <w:top w:val="single" w:sz="4" w:space="0" w:color="33CCCC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9">
    <w:name w:val="xl49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pPr>
      <w:pBdr>
        <w:left w:val="double" w:sz="6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pPr>
      <w:pBdr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pPr>
      <w:pBdr>
        <w:left w:val="double" w:sz="6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8">
    <w:name w:val="xl58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9">
    <w:name w:val="xl5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1">
    <w:name w:val="xl61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pPr>
      <w:pBdr>
        <w:left w:val="single" w:sz="4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4">
    <w:name w:val="xl64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66">
    <w:name w:val="xl66"/>
    <w:basedOn w:val="Normal"/>
    <w:pPr>
      <w:pBdr>
        <w:top w:val="single" w:sz="4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67">
    <w:name w:val="xl67"/>
    <w:basedOn w:val="Normal"/>
    <w:pPr>
      <w:pBdr>
        <w:top w:val="single" w:sz="4" w:space="0" w:color="33CCCC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8">
    <w:name w:val="xl68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9">
    <w:name w:val="xl6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0">
    <w:name w:val="xl70"/>
    <w:basedOn w:val="Normal"/>
    <w:pPr>
      <w:pBdr>
        <w:top w:val="double" w:sz="6" w:space="0" w:color="000080"/>
        <w:left w:val="double" w:sz="6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b/>
      <w:bCs/>
      <w:color w:val="000080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2">
    <w:name w:val="xl72"/>
    <w:basedOn w:val="Normal"/>
    <w:pPr>
      <w:pBdr>
        <w:top w:val="single" w:sz="4" w:space="0" w:color="33CCCC"/>
        <w:left w:val="double" w:sz="6" w:space="0" w:color="00008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3">
    <w:name w:val="xl73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pPr>
      <w:pBdr>
        <w:top w:val="single" w:sz="4" w:space="0" w:color="33CCCC"/>
        <w:left w:val="double" w:sz="6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5">
    <w:name w:val="xl75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6">
    <w:name w:val="xl76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7">
    <w:name w:val="xl77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8">
    <w:name w:val="xl78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9">
    <w:name w:val="xl79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0">
    <w:name w:val="xl80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1">
    <w:name w:val="xl81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2">
    <w:name w:val="xl8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3">
    <w:name w:val="xl83"/>
    <w:basedOn w:val="Normal"/>
    <w:pPr>
      <w:pBdr>
        <w:top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pPr>
      <w:pBdr>
        <w:top w:val="single" w:sz="4" w:space="0" w:color="33CCCC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5">
    <w:name w:val="xl85"/>
    <w:basedOn w:val="Normal"/>
    <w:pPr>
      <w:pBdr>
        <w:top w:val="single" w:sz="4" w:space="0" w:color="000080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6">
    <w:name w:val="xl86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7">
    <w:name w:val="xl87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8">
    <w:name w:val="xl88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9">
    <w:name w:val="xl89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1">
    <w:name w:val="xl91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2">
    <w:name w:val="xl92"/>
    <w:basedOn w:val="Normal"/>
    <w:pPr>
      <w:pBdr>
        <w:top w:val="single" w:sz="4" w:space="0" w:color="000080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3">
    <w:name w:val="xl93"/>
    <w:basedOn w:val="Normal"/>
    <w:pPr>
      <w:pBdr>
        <w:top w:val="single" w:sz="4" w:space="0" w:color="00008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4">
    <w:name w:val="xl9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5">
    <w:name w:val="xl95"/>
    <w:basedOn w:val="Normal"/>
    <w:pPr>
      <w:pBdr>
        <w:top w:val="single" w:sz="4" w:space="0" w:color="33CCCC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6">
    <w:name w:val="xl96"/>
    <w:basedOn w:val="Normal"/>
    <w:pPr>
      <w:pBdr>
        <w:top w:val="single" w:sz="4" w:space="0" w:color="33CCCC"/>
        <w:left w:val="double" w:sz="6" w:space="0" w:color="000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7">
    <w:name w:val="xl97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8">
    <w:name w:val="xl98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9">
    <w:name w:val="xl99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0">
    <w:name w:val="xl100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1">
    <w:name w:val="xl101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2">
    <w:name w:val="xl10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3">
    <w:name w:val="xl103"/>
    <w:basedOn w:val="Normal"/>
    <w:pPr>
      <w:pBdr>
        <w:top w:val="single" w:sz="4" w:space="0" w:color="33CCCC"/>
        <w:left w:val="single" w:sz="4" w:space="0" w:color="008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4">
    <w:name w:val="xl104"/>
    <w:basedOn w:val="Normal"/>
    <w:pPr>
      <w:pBdr>
        <w:top w:val="single" w:sz="4" w:space="0" w:color="33CCCC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5">
    <w:name w:val="xl105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6">
    <w:name w:val="xl106"/>
    <w:basedOn w:val="Normal"/>
    <w:pPr>
      <w:pBdr>
        <w:top w:val="single" w:sz="4" w:space="0" w:color="008080"/>
        <w:left w:val="double" w:sz="6" w:space="0" w:color="008080"/>
        <w:bottom w:val="single" w:sz="4" w:space="0" w:color="C0C0C0"/>
      </w:pBdr>
      <w:shd w:val="clear" w:color="auto" w:fill="CC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07">
    <w:name w:val="xl107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8">
    <w:name w:val="xl108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9">
    <w:name w:val="xl109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0">
    <w:name w:val="xl110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1">
    <w:name w:val="xl111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2">
    <w:name w:val="xl11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3">
    <w:name w:val="xl113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4">
    <w:name w:val="xl11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5">
    <w:name w:val="xl115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6">
    <w:name w:val="xl116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7">
    <w:name w:val="xl117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8">
    <w:name w:val="xl118"/>
    <w:basedOn w:val="Normal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0">
    <w:name w:val="xl120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1">
    <w:name w:val="xl121"/>
    <w:basedOn w:val="Normal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3">
    <w:name w:val="xl123"/>
    <w:basedOn w:val="Normal"/>
    <w:pPr>
      <w:pBdr>
        <w:top w:val="single" w:sz="4" w:space="0" w:color="000080"/>
        <w:left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4">
    <w:name w:val="xl124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5">
    <w:name w:val="xl125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6">
    <w:name w:val="xl126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7">
    <w:name w:val="xl127"/>
    <w:basedOn w:val="Normal"/>
    <w:pPr>
      <w:pBdr>
        <w:top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8">
    <w:name w:val="xl128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9">
    <w:name w:val="xl129"/>
    <w:basedOn w:val="Normal"/>
    <w:pPr>
      <w:pBdr>
        <w:top w:val="single" w:sz="4" w:space="0" w:color="000080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0">
    <w:name w:val="xl130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1">
    <w:name w:val="xl131"/>
    <w:basedOn w:val="Normal"/>
    <w:pPr>
      <w:pBdr>
        <w:top w:val="single" w:sz="4" w:space="0" w:color="33CCCC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2">
    <w:name w:val="xl132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3">
    <w:name w:val="xl133"/>
    <w:basedOn w:val="Normal"/>
    <w:pPr>
      <w:pBdr>
        <w:top w:val="single" w:sz="4" w:space="0" w:color="33CCCC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4">
    <w:name w:val="xl134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6">
    <w:name w:val="xl136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7">
    <w:name w:val="xl137"/>
    <w:basedOn w:val="Normal"/>
    <w:pPr>
      <w:pBdr>
        <w:left w:val="single" w:sz="4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8">
    <w:name w:val="xl138"/>
    <w:basedOn w:val="Normal"/>
    <w:pPr>
      <w:pBdr>
        <w:bottom w:val="double" w:sz="6" w:space="0" w:color="000080"/>
        <w:right w:val="double" w:sz="6" w:space="0" w:color="000080"/>
      </w:pBdr>
      <w:spacing w:before="100" w:beforeAutospacing="1" w:after="100" w:afterAutospacing="1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xl139">
    <w:name w:val="xl139"/>
    <w:basedOn w:val="Normal"/>
    <w:pPr>
      <w:pBdr>
        <w:top w:val="double" w:sz="6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0">
    <w:name w:val="xl140"/>
    <w:basedOn w:val="Normal"/>
    <w:pPr>
      <w:pBdr>
        <w:top w:val="double" w:sz="6" w:space="0" w:color="000080"/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1">
    <w:name w:val="xl141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42">
    <w:name w:val="xl142"/>
    <w:basedOn w:val="Normal"/>
    <w:pPr>
      <w:pBdr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3">
    <w:name w:val="xl143"/>
    <w:basedOn w:val="Normal"/>
    <w:pPr>
      <w:pBdr>
        <w:left w:val="double" w:sz="6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4">
    <w:name w:val="xl144"/>
    <w:basedOn w:val="Normal"/>
    <w:pPr>
      <w:pBdr>
        <w:top w:val="single" w:sz="4" w:space="0" w:color="000080"/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5">
    <w:name w:val="xl145"/>
    <w:basedOn w:val="Normal"/>
    <w:pPr>
      <w:pBdr>
        <w:left w:val="double" w:sz="6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6">
    <w:name w:val="xl14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47">
    <w:name w:val="xl147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8">
    <w:name w:val="xl148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9">
    <w:name w:val="xl149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0">
    <w:name w:val="xl150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1">
    <w:name w:val="xl151"/>
    <w:basedOn w:val="Normal"/>
    <w:pPr>
      <w:pBdr>
        <w:top w:val="double" w:sz="6" w:space="0" w:color="000080"/>
        <w:left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2">
    <w:name w:val="xl152"/>
    <w:basedOn w:val="Normal"/>
    <w:pPr>
      <w:pBdr>
        <w:top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3">
    <w:name w:val="xl153"/>
    <w:basedOn w:val="Normal"/>
    <w:pPr>
      <w:pBdr>
        <w:top w:val="double" w:sz="6" w:space="0" w:color="000080"/>
        <w:right w:val="double" w:sz="6" w:space="0" w:color="008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4">
    <w:name w:val="xl154"/>
    <w:basedOn w:val="Normal"/>
    <w:pPr>
      <w:pBdr>
        <w:left w:val="double" w:sz="6" w:space="0" w:color="000080"/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5">
    <w:name w:val="xl155"/>
    <w:basedOn w:val="Normal"/>
    <w:pPr>
      <w:pBdr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6">
    <w:name w:val="xl156"/>
    <w:basedOn w:val="Normal"/>
    <w:pPr>
      <w:pBdr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7">
    <w:name w:val="xl157"/>
    <w:basedOn w:val="Normal"/>
    <w:pPr>
      <w:pBdr>
        <w:top w:val="double" w:sz="6" w:space="0" w:color="008080"/>
        <w:left w:val="double" w:sz="6" w:space="0" w:color="008080"/>
        <w:bottom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8080"/>
      <w:sz w:val="22"/>
      <w:szCs w:val="22"/>
    </w:rPr>
  </w:style>
  <w:style w:type="paragraph" w:customStyle="1" w:styleId="xl158">
    <w:name w:val="xl158"/>
    <w:basedOn w:val="Normal"/>
    <w:pPr>
      <w:pBdr>
        <w:top w:val="double" w:sz="6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59">
    <w:name w:val="xl159"/>
    <w:basedOn w:val="Normal"/>
    <w:pPr>
      <w:pBdr>
        <w:top w:val="double" w:sz="6" w:space="0" w:color="00808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60">
    <w:name w:val="xl160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1">
    <w:name w:val="xl161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2">
    <w:name w:val="xl162"/>
    <w:basedOn w:val="Normal"/>
    <w:pPr>
      <w:pBdr>
        <w:top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3">
    <w:name w:val="xl163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4">
    <w:name w:val="xl164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5">
    <w:name w:val="xl165"/>
    <w:basedOn w:val="Normal"/>
    <w:pPr>
      <w:pBdr>
        <w:top w:val="single" w:sz="4" w:space="0" w:color="C0C0C0"/>
        <w:left w:val="double" w:sz="6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6">
    <w:name w:val="xl16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7">
    <w:name w:val="xl167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8">
    <w:name w:val="xl168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69">
    <w:name w:val="xl169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0">
    <w:name w:val="xl170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1">
    <w:name w:val="xl171"/>
    <w:basedOn w:val="Normal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2">
    <w:name w:val="xl172"/>
    <w:basedOn w:val="Normal"/>
    <w:pPr>
      <w:pBdr>
        <w:left w:val="double" w:sz="6" w:space="0" w:color="auto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73">
    <w:name w:val="xl173"/>
    <w:basedOn w:val="Normal"/>
    <w:pPr>
      <w:pBdr>
        <w:top w:val="single" w:sz="4" w:space="0" w:color="000080"/>
        <w:left w:val="double" w:sz="6" w:space="0" w:color="000080"/>
        <w:bottom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color w:val="FF0000"/>
      <w:sz w:val="24"/>
    </w:rPr>
  </w:style>
  <w:style w:type="paragraph" w:customStyle="1" w:styleId="xl174">
    <w:name w:val="xl174"/>
    <w:basedOn w:val="Normal"/>
    <w:pPr>
      <w:pBdr>
        <w:top w:val="single" w:sz="4" w:space="0" w:color="000080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5">
    <w:name w:val="xl175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6">
    <w:name w:val="xl176"/>
    <w:basedOn w:val="Normal"/>
    <w:pPr>
      <w:pBdr>
        <w:top w:val="single" w:sz="4" w:space="0" w:color="000080"/>
        <w:left w:val="single" w:sz="4" w:space="0" w:color="008080"/>
        <w:bottom w:val="single" w:sz="4" w:space="0" w:color="000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7">
    <w:name w:val="xl177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Principal-enum1">
    <w:name w:val="Principal - enum1"/>
    <w:basedOn w:val="Normal"/>
    <w:rsid w:val="008F7688"/>
    <w:pPr>
      <w:keepNext/>
      <w:tabs>
        <w:tab w:val="num" w:pos="1003"/>
      </w:tabs>
      <w:spacing w:before="240" w:after="120"/>
      <w:ind w:left="1003" w:hanging="360"/>
      <w:jc w:val="left"/>
    </w:pPr>
    <w:rPr>
      <w:color w:val="FF0000"/>
    </w:rPr>
  </w:style>
  <w:style w:type="paragraph" w:customStyle="1" w:styleId="Principal-Puce3">
    <w:name w:val="Principal - Puce3"/>
    <w:basedOn w:val="Principal-Puce2"/>
    <w:pPr>
      <w:tabs>
        <w:tab w:val="num" w:pos="1363"/>
      </w:tabs>
      <w:spacing w:after="0"/>
      <w:ind w:left="1361"/>
      <w:jc w:val="left"/>
    </w:pPr>
  </w:style>
  <w:style w:type="character" w:customStyle="1" w:styleId="Principal-Puce1Car1">
    <w:name w:val="Principal - Puce1 Car1"/>
    <w:basedOn w:val="ListepucesCar"/>
    <w:rPr>
      <w:rFonts w:ascii="Verdana" w:hAnsi="Verdana"/>
      <w:szCs w:val="24"/>
    </w:rPr>
  </w:style>
  <w:style w:type="character" w:customStyle="1" w:styleId="Principal-enum1Car">
    <w:name w:val="Principal - enum1 Car"/>
    <w:basedOn w:val="Principal-Puce1Car1"/>
    <w:rPr>
      <w:rFonts w:ascii="Verdana" w:hAnsi="Verdana"/>
      <w:color w:val="FF0000"/>
      <w:szCs w:val="24"/>
    </w:rPr>
  </w:style>
  <w:style w:type="paragraph" w:customStyle="1" w:styleId="Titre5-1">
    <w:name w:val="Titre 5-1"/>
    <w:basedOn w:val="Titre5"/>
    <w:pPr>
      <w:ind w:left="1418"/>
    </w:pPr>
    <w:rPr>
      <w:i w:val="0"/>
    </w:rPr>
  </w:style>
  <w:style w:type="character" w:customStyle="1" w:styleId="Principal-Puce3Car">
    <w:name w:val="Principal - Puce3 Car"/>
    <w:basedOn w:val="Principal-Puce2Car"/>
    <w:rPr>
      <w:rFonts w:ascii="Verdana" w:hAnsi="Verdana"/>
      <w:szCs w:val="24"/>
    </w:rPr>
  </w:style>
  <w:style w:type="paragraph" w:customStyle="1" w:styleId="Principal-Puce4">
    <w:name w:val="Principal - Puce4"/>
    <w:basedOn w:val="Principal-Puce3"/>
    <w:pPr>
      <w:tabs>
        <w:tab w:val="clear" w:pos="1363"/>
        <w:tab w:val="num" w:pos="2160"/>
      </w:tabs>
      <w:ind w:left="2160"/>
    </w:pPr>
  </w:style>
  <w:style w:type="character" w:customStyle="1" w:styleId="Titre5Car">
    <w:name w:val="Titre 5 Car"/>
    <w:aliases w:val="H5 Car"/>
    <w:basedOn w:val="Policepardfaut"/>
    <w:rsid w:val="001C534C"/>
    <w:rPr>
      <w:rFonts w:ascii="Verdana" w:hAnsi="Verdana"/>
      <w:iCs/>
      <w:sz w:val="18"/>
      <w:szCs w:val="18"/>
    </w:rPr>
  </w:style>
  <w:style w:type="character" w:customStyle="1" w:styleId="Titre5-1Car">
    <w:name w:val="Titre 5-1 Car"/>
    <w:basedOn w:val="Titre5Car"/>
    <w:rPr>
      <w:rFonts w:ascii="Verdana" w:hAnsi="Verdana"/>
      <w:iCs/>
      <w:sz w:val="18"/>
      <w:szCs w:val="18"/>
      <w:u w:val="single"/>
    </w:rPr>
  </w:style>
  <w:style w:type="character" w:customStyle="1" w:styleId="Principal-Puce4Car">
    <w:name w:val="Principal - Puce4 Car"/>
    <w:basedOn w:val="Principal-Puce3Car"/>
    <w:rPr>
      <w:rFonts w:ascii="Verdana" w:hAnsi="Verdana"/>
      <w:szCs w:val="24"/>
    </w:rPr>
  </w:style>
  <w:style w:type="paragraph" w:customStyle="1" w:styleId="Principal-Rponse">
    <w:name w:val="Principal - Réponse"/>
    <w:basedOn w:val="Principal"/>
    <w:qFormat/>
    <w:pPr>
      <w:spacing w:before="120"/>
      <w:jc w:val="left"/>
    </w:pPr>
    <w:rPr>
      <w:color w:val="300DFF"/>
      <w:sz w:val="20"/>
      <w:szCs w:val="24"/>
    </w:rPr>
  </w:style>
  <w:style w:type="paragraph" w:customStyle="1" w:styleId="Ligne-commande">
    <w:name w:val="Ligne-commande"/>
    <w:basedOn w:val="Corps"/>
    <w:next w:val="Corps"/>
    <w:rsid w:val="003A7E97"/>
    <w:pPr>
      <w:keepNext/>
      <w:widowControl w:val="0"/>
      <w:overflowPunct/>
      <w:autoSpaceDE/>
      <w:autoSpaceDN/>
      <w:adjustRightInd/>
      <w:spacing w:after="240"/>
      <w:ind w:left="873"/>
      <w:textAlignment w:val="auto"/>
    </w:pPr>
    <w:rPr>
      <w:rFonts w:ascii="Arial" w:hAnsi="Arial"/>
      <w:color w:val="339966"/>
      <w:sz w:val="22"/>
      <w:szCs w:val="22"/>
    </w:rPr>
  </w:style>
  <w:style w:type="paragraph" w:customStyle="1" w:styleId="Principal-Lgende">
    <w:name w:val="Principal - Légende"/>
    <w:basedOn w:val="Principal"/>
    <w:pPr>
      <w:spacing w:before="120"/>
      <w:jc w:val="center"/>
    </w:pPr>
    <w:rPr>
      <w:szCs w:val="24"/>
    </w:rPr>
  </w:style>
  <w:style w:type="character" w:customStyle="1" w:styleId="Principal-RponseCar">
    <w:name w:val="Principal - Réponse Car"/>
    <w:basedOn w:val="PrincipalCar"/>
    <w:rPr>
      <w:rFonts w:ascii="Verdana" w:hAnsi="Verdana"/>
      <w:color w:val="300DFF"/>
      <w:szCs w:val="24"/>
    </w:rPr>
  </w:style>
  <w:style w:type="paragraph" w:customStyle="1" w:styleId="enum2">
    <w:name w:val="enum2"/>
    <w:basedOn w:val="Normal"/>
    <w:pPr>
      <w:tabs>
        <w:tab w:val="num" w:pos="1080"/>
      </w:tabs>
      <w:spacing w:before="0" w:after="0"/>
      <w:ind w:left="1080" w:hanging="360"/>
    </w:pPr>
    <w:rPr>
      <w:rFonts w:eastAsia="Calibri"/>
      <w:szCs w:val="22"/>
      <w:lang w:eastAsia="en-US"/>
    </w:rPr>
  </w:style>
  <w:style w:type="character" w:customStyle="1" w:styleId="Principal-LgendeCar">
    <w:name w:val="Principal - Légende Car"/>
    <w:basedOn w:val="PrincipalCar"/>
    <w:rPr>
      <w:rFonts w:ascii="Verdana" w:hAnsi="Verdana"/>
      <w:sz w:val="18"/>
      <w:szCs w:val="24"/>
    </w:rPr>
  </w:style>
  <w:style w:type="character" w:customStyle="1" w:styleId="enum2Car">
    <w:name w:val="enum2 Car"/>
    <w:basedOn w:val="Policepardfaut"/>
    <w:rPr>
      <w:rFonts w:ascii="Calibri" w:eastAsia="Calibri" w:hAnsi="Calibri"/>
      <w:color w:val="FF0000"/>
      <w:sz w:val="22"/>
      <w:szCs w:val="22"/>
      <w:lang w:eastAsia="en-US"/>
    </w:rPr>
  </w:style>
  <w:style w:type="paragraph" w:customStyle="1" w:styleId="Style1">
    <w:name w:val="Style1"/>
    <w:basedOn w:val="Normal"/>
    <w:qFormat/>
    <w:rsid w:val="007B1B4D"/>
    <w:pPr>
      <w:spacing w:before="150" w:after="0"/>
      <w:ind w:left="150" w:right="150"/>
      <w:jc w:val="left"/>
    </w:pPr>
    <w:rPr>
      <w:color w:val="000000"/>
      <w:sz w:val="20"/>
      <w:szCs w:val="20"/>
    </w:rPr>
  </w:style>
  <w:style w:type="paragraph" w:customStyle="1" w:styleId="spip">
    <w:name w:val="spip"/>
    <w:basedOn w:val="Normal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rincipal-Schma">
    <w:name w:val="Principal - Schéma"/>
    <w:basedOn w:val="Principal"/>
    <w:qFormat/>
    <w:pPr>
      <w:spacing w:before="120" w:after="240"/>
      <w:jc w:val="center"/>
    </w:pPr>
    <w:rPr>
      <w:sz w:val="20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before="240" w:after="120"/>
      <w:ind w:left="1134" w:hanging="1134"/>
      <w:jc w:val="both"/>
    </w:pPr>
    <w:rPr>
      <w:rFonts w:ascii="Futura Light" w:hAnsi="Futura Light" w:cs="Futura Light"/>
      <w:color w:val="000000"/>
      <w:sz w:val="24"/>
      <w:szCs w:val="24"/>
    </w:rPr>
  </w:style>
  <w:style w:type="character" w:customStyle="1" w:styleId="Principal-SchmaCar">
    <w:name w:val="Principal - Schéma Car"/>
    <w:basedOn w:val="PrincipalCar"/>
    <w:rPr>
      <w:rFonts w:ascii="Verdana" w:hAnsi="Verdana"/>
      <w:szCs w:val="24"/>
    </w:rPr>
  </w:style>
  <w:style w:type="paragraph" w:customStyle="1" w:styleId="Tableau">
    <w:name w:val="Tableau"/>
    <w:basedOn w:val="Normal"/>
    <w:pPr>
      <w:spacing w:before="0" w:after="0" w:line="360" w:lineRule="auto"/>
      <w:jc w:val="left"/>
    </w:pPr>
    <w:rPr>
      <w:rFonts w:ascii="Futura Light" w:hAnsi="Futura Light"/>
      <w:bCs/>
      <w:sz w:val="24"/>
      <w:szCs w:val="20"/>
    </w:rPr>
  </w:style>
  <w:style w:type="paragraph" w:customStyle="1" w:styleId="Titre4-bis">
    <w:name w:val="Titre 4 - bis"/>
    <w:basedOn w:val="Titre3"/>
    <w:pPr>
      <w:numPr>
        <w:ilvl w:val="0"/>
        <w:numId w:val="0"/>
      </w:numPr>
      <w:tabs>
        <w:tab w:val="clear" w:pos="900"/>
      </w:tabs>
      <w:ind w:left="1080" w:hanging="1008"/>
      <w:outlineLvl w:val="3"/>
    </w:pPr>
  </w:style>
  <w:style w:type="character" w:customStyle="1" w:styleId="Principal-P1Car1">
    <w:name w:val="Principal - P1 Car1"/>
    <w:basedOn w:val="ListepucesCar"/>
    <w:rPr>
      <w:rFonts w:ascii="Verdana" w:hAnsi="Verdana"/>
      <w:sz w:val="22"/>
      <w:szCs w:val="22"/>
    </w:rPr>
  </w:style>
  <w:style w:type="character" w:customStyle="1" w:styleId="Principal-P1tableauCar">
    <w:name w:val="Principal - P1 tableau Car"/>
    <w:basedOn w:val="Principal-P1Car1"/>
    <w:rPr>
      <w:rFonts w:ascii="Verdana" w:hAnsi="Verdana"/>
      <w:sz w:val="22"/>
      <w:szCs w:val="22"/>
    </w:rPr>
  </w:style>
  <w:style w:type="paragraph" w:customStyle="1" w:styleId="Principal-Puce1">
    <w:name w:val="Principal - Puce 1"/>
    <w:basedOn w:val="Normal"/>
    <w:qFormat/>
    <w:rsid w:val="00B11FA0"/>
    <w:pPr>
      <w:keepNext/>
      <w:numPr>
        <w:numId w:val="8"/>
      </w:numPr>
      <w:spacing w:before="120"/>
      <w:ind w:left="567"/>
      <w:jc w:val="left"/>
    </w:pPr>
  </w:style>
  <w:style w:type="paragraph" w:customStyle="1" w:styleId="Principal-RA">
    <w:name w:val="Principal - RA"/>
    <w:basedOn w:val="Principal-Puce2"/>
    <w:qFormat/>
    <w:pPr>
      <w:numPr>
        <w:numId w:val="0"/>
      </w:numPr>
      <w:ind w:left="709"/>
      <w:jc w:val="left"/>
    </w:pPr>
    <w:rPr>
      <w:i/>
    </w:rPr>
  </w:style>
  <w:style w:type="paragraph" w:customStyle="1" w:styleId="Principal-RA-Puce1">
    <w:name w:val="Principal - RA - Puce1"/>
    <w:basedOn w:val="Normal"/>
    <w:qFormat/>
    <w:rsid w:val="008F7688"/>
    <w:pPr>
      <w:keepNext/>
      <w:tabs>
        <w:tab w:val="num" w:pos="1080"/>
      </w:tabs>
      <w:spacing w:before="240" w:after="120"/>
      <w:ind w:left="1080" w:hanging="360"/>
      <w:jc w:val="left"/>
    </w:pPr>
    <w:rPr>
      <w:i/>
    </w:rPr>
  </w:style>
  <w:style w:type="paragraph" w:customStyle="1" w:styleId="puce2">
    <w:name w:val="puce2"/>
    <w:basedOn w:val="Normal"/>
    <w:autoRedefine/>
    <w:pPr>
      <w:spacing w:before="120" w:after="0"/>
      <w:ind w:left="284" w:right="23"/>
    </w:pPr>
    <w:rPr>
      <w:rFonts w:ascii="Comic Sans MS" w:eastAsia="SimSun" w:hAnsi="Comic Sans MS"/>
      <w:szCs w:val="20"/>
      <w:lang w:eastAsia="zh-CN"/>
    </w:rPr>
  </w:style>
  <w:style w:type="paragraph" w:customStyle="1" w:styleId="s">
    <w:name w:val="s"/>
    <w:basedOn w:val="Normal"/>
    <w:pPr>
      <w:tabs>
        <w:tab w:val="left" w:pos="2410"/>
      </w:tabs>
      <w:spacing w:before="115" w:after="0"/>
      <w:ind w:left="2410" w:hanging="360"/>
      <w:jc w:val="left"/>
    </w:pPr>
    <w:rPr>
      <w:rFonts w:ascii="Times New Roman" w:hAnsi="Times New Roman"/>
      <w:szCs w:val="20"/>
      <w:lang w:eastAsia="en-US"/>
    </w:rPr>
  </w:style>
  <w:style w:type="paragraph" w:styleId="Textedebulles">
    <w:name w:val="Balloon Text"/>
    <w:basedOn w:val="Normal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paragraph" w:customStyle="1" w:styleId="Titre4-1">
    <w:name w:val="Titre 4-1"/>
    <w:basedOn w:val="Titre3"/>
    <w:pPr>
      <w:numPr>
        <w:ilvl w:val="0"/>
        <w:numId w:val="0"/>
      </w:numPr>
      <w:tabs>
        <w:tab w:val="num" w:pos="1800"/>
      </w:tabs>
      <w:spacing w:before="480"/>
      <w:ind w:left="1497" w:hanging="646"/>
    </w:pPr>
    <w:rPr>
      <w:sz w:val="20"/>
    </w:rPr>
  </w:style>
  <w:style w:type="paragraph" w:customStyle="1" w:styleId="Principal-P3">
    <w:name w:val="Principal - P3"/>
    <w:basedOn w:val="Principal-P2"/>
    <w:qFormat/>
    <w:rsid w:val="005E11D8"/>
    <w:pPr>
      <w:numPr>
        <w:numId w:val="14"/>
      </w:numPr>
      <w:ind w:left="1560"/>
    </w:pPr>
  </w:style>
  <w:style w:type="character" w:customStyle="1" w:styleId="PieddepageCar">
    <w:name w:val="Pied de page Car"/>
    <w:basedOn w:val="Policepardfaut"/>
    <w:semiHidden/>
    <w:rPr>
      <w:rFonts w:ascii="Arial Narrow" w:hAnsi="Arial Narrow"/>
      <w:sz w:val="18"/>
      <w:szCs w:val="24"/>
    </w:rPr>
  </w:style>
  <w:style w:type="table" w:styleId="Grilledutableau">
    <w:name w:val="Table Grid"/>
    <w:basedOn w:val="TableauNormal"/>
    <w:uiPriority w:val="59"/>
    <w:rsid w:val="008477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">
    <w:name w:val="Corps"/>
    <w:basedOn w:val="Normal"/>
    <w:qFormat/>
    <w:rsid w:val="002E758E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jc w:val="left"/>
      <w:textAlignment w:val="baseline"/>
    </w:pPr>
    <w:rPr>
      <w:bCs/>
      <w:szCs w:val="20"/>
    </w:rPr>
  </w:style>
  <w:style w:type="paragraph" w:customStyle="1" w:styleId="C1HBullet">
    <w:name w:val="C1H Bullet"/>
    <w:basedOn w:val="Corpsdetexte"/>
    <w:rsid w:val="00944F5A"/>
    <w:pPr>
      <w:numPr>
        <w:numId w:val="6"/>
      </w:numPr>
      <w:tabs>
        <w:tab w:val="left" w:pos="357"/>
      </w:tabs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-rfer">
    <w:name w:val="Enuméré-réfer"/>
    <w:basedOn w:val="Normal"/>
    <w:rsid w:val="00944F5A"/>
    <w:pPr>
      <w:widowControl w:val="0"/>
      <w:numPr>
        <w:numId w:val="5"/>
      </w:numPr>
      <w:tabs>
        <w:tab w:val="left" w:pos="567"/>
      </w:tabs>
      <w:spacing w:before="50" w:after="120"/>
      <w:jc w:val="left"/>
    </w:pPr>
    <w:rPr>
      <w:rFonts w:ascii="Arial" w:hAnsi="Arial"/>
      <w:sz w:val="20"/>
      <w:szCs w:val="20"/>
    </w:rPr>
  </w:style>
  <w:style w:type="paragraph" w:customStyle="1" w:styleId="Enumr-refer-2">
    <w:name w:val="Enuméré-refer-2"/>
    <w:basedOn w:val="Enumr-rfer"/>
    <w:rsid w:val="00944F5A"/>
    <w:pPr>
      <w:numPr>
        <w:ilvl w:val="1"/>
      </w:numPr>
    </w:pPr>
  </w:style>
  <w:style w:type="paragraph" w:customStyle="1" w:styleId="C1HNumber">
    <w:name w:val="C1H Number"/>
    <w:basedOn w:val="Corpsdetexte"/>
    <w:rsid w:val="001D3B87"/>
    <w:pPr>
      <w:keepNext/>
      <w:numPr>
        <w:numId w:val="7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4">
    <w:name w:val="Enuméré4"/>
    <w:basedOn w:val="Normal"/>
    <w:autoRedefine/>
    <w:rsid w:val="00DC4CDA"/>
    <w:pPr>
      <w:keepNext/>
      <w:numPr>
        <w:numId w:val="11"/>
      </w:numPr>
      <w:tabs>
        <w:tab w:val="clear" w:pos="1800"/>
        <w:tab w:val="num" w:pos="2552"/>
      </w:tabs>
      <w:spacing w:before="0" w:after="120"/>
      <w:ind w:left="2551" w:hanging="357"/>
      <w:jc w:val="left"/>
    </w:pPr>
    <w:rPr>
      <w:szCs w:val="18"/>
      <w:lang w:eastAsia="en-US"/>
    </w:rPr>
  </w:style>
  <w:style w:type="paragraph" w:customStyle="1" w:styleId="Corpssolidaire">
    <w:name w:val="Corps solidaire"/>
    <w:basedOn w:val="Corps"/>
    <w:rsid w:val="001B052B"/>
    <w:pPr>
      <w:keepNext/>
      <w:overflowPunct/>
      <w:autoSpaceDE/>
      <w:autoSpaceDN/>
      <w:adjustRightInd/>
      <w:spacing w:after="60"/>
      <w:textAlignment w:val="auto"/>
    </w:pPr>
    <w:rPr>
      <w:rFonts w:cs="Arial"/>
      <w:bCs w:val="0"/>
      <w:szCs w:val="18"/>
    </w:rPr>
  </w:style>
  <w:style w:type="paragraph" w:customStyle="1" w:styleId="C1HBullet2A">
    <w:name w:val="C1H Bullet 2A"/>
    <w:basedOn w:val="Corpsdetexte"/>
    <w:rsid w:val="004E6BF3"/>
    <w:pPr>
      <w:numPr>
        <w:numId w:val="12"/>
      </w:numPr>
      <w:tabs>
        <w:tab w:val="clear" w:pos="4320"/>
        <w:tab w:val="num" w:pos="2410"/>
      </w:tabs>
      <w:spacing w:before="100" w:after="120"/>
      <w:ind w:left="2398" w:hanging="357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Jump">
    <w:name w:val="Jump"/>
    <w:basedOn w:val="Corpsdetexte"/>
    <w:rsid w:val="006848B0"/>
    <w:pPr>
      <w:widowControl w:val="0"/>
      <w:spacing w:before="115" w:after="120"/>
      <w:ind w:left="2880"/>
      <w:jc w:val="left"/>
    </w:pPr>
    <w:rPr>
      <w:rFonts w:ascii="Arial" w:hAnsi="Arial" w:cs="Arial"/>
      <w:b w:val="0"/>
      <w:bCs w:val="0"/>
      <w:color w:val="FF00FF"/>
      <w:sz w:val="20"/>
      <w:szCs w:val="20"/>
      <w:u w:val="double"/>
    </w:rPr>
  </w:style>
  <w:style w:type="paragraph" w:customStyle="1" w:styleId="Enumr6">
    <w:name w:val="Enuméré6"/>
    <w:basedOn w:val="Normal"/>
    <w:rsid w:val="00F609CA"/>
    <w:pPr>
      <w:widowControl w:val="0"/>
      <w:numPr>
        <w:ilvl w:val="1"/>
        <w:numId w:val="13"/>
      </w:numPr>
      <w:spacing w:before="0" w:after="40"/>
      <w:jc w:val="left"/>
    </w:pPr>
    <w:rPr>
      <w:rFonts w:ascii="Arial" w:hAnsi="Arial"/>
      <w:sz w:val="20"/>
      <w:szCs w:val="20"/>
    </w:rPr>
  </w:style>
  <w:style w:type="paragraph" w:customStyle="1" w:styleId="RelatedHead">
    <w:name w:val="RelatedHead"/>
    <w:basedOn w:val="Normal"/>
    <w:next w:val="Jump"/>
    <w:rsid w:val="006848B0"/>
    <w:pPr>
      <w:widowControl w:val="0"/>
      <w:spacing w:before="240" w:after="120"/>
      <w:ind w:left="873"/>
      <w:jc w:val="left"/>
    </w:pPr>
    <w:rPr>
      <w:rFonts w:ascii="Arial" w:hAnsi="Arial" w:cs="Arial"/>
      <w:b/>
      <w:bCs/>
      <w:color w:val="FF00FF"/>
      <w:sz w:val="24"/>
    </w:rPr>
  </w:style>
  <w:style w:type="paragraph" w:customStyle="1" w:styleId="TableHeading">
    <w:name w:val="TableHeading"/>
    <w:basedOn w:val="Normal"/>
    <w:rsid w:val="00282627"/>
    <w:pPr>
      <w:widowControl w:val="0"/>
      <w:ind w:left="72" w:right="72"/>
      <w:jc w:val="left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TableText">
    <w:name w:val="TableText"/>
    <w:basedOn w:val="Corpsdetexte"/>
    <w:rsid w:val="00282627"/>
    <w:pPr>
      <w:widowControl w:val="0"/>
      <w:spacing w:before="40" w:after="40"/>
      <w:ind w:left="72" w:right="72"/>
      <w:jc w:val="left"/>
    </w:pPr>
    <w:rPr>
      <w:rFonts w:ascii="Times New Roman" w:hAnsi="Times New Roman"/>
      <w:b w:val="0"/>
      <w:bCs w:val="0"/>
      <w:szCs w:val="18"/>
      <w:u w:val="none"/>
    </w:rPr>
  </w:style>
  <w:style w:type="character" w:styleId="Marquedecommentaire">
    <w:name w:val="annotation reference"/>
    <w:basedOn w:val="Policepardfaut"/>
    <w:semiHidden/>
    <w:rsid w:val="00282627"/>
    <w:rPr>
      <w:sz w:val="16"/>
      <w:szCs w:val="16"/>
    </w:rPr>
  </w:style>
  <w:style w:type="paragraph" w:customStyle="1" w:styleId="Retrait4">
    <w:name w:val="Retrait 4"/>
    <w:basedOn w:val="Enumr4"/>
    <w:rsid w:val="00282627"/>
    <w:pPr>
      <w:numPr>
        <w:numId w:val="15"/>
      </w:numPr>
      <w:tabs>
        <w:tab w:val="clear" w:pos="1080"/>
        <w:tab w:val="left" w:pos="4287"/>
      </w:tabs>
      <w:spacing w:after="40"/>
      <w:ind w:left="4287" w:hanging="1487"/>
    </w:pPr>
    <w:rPr>
      <w:rFonts w:ascii="Times New Roman" w:hAnsi="Times New Roman"/>
      <w:sz w:val="20"/>
      <w:szCs w:val="20"/>
    </w:rPr>
  </w:style>
  <w:style w:type="character" w:customStyle="1" w:styleId="Gras">
    <w:name w:val="Gras"/>
    <w:basedOn w:val="Policepardfaut"/>
    <w:rsid w:val="00282627"/>
    <w:rPr>
      <w:b/>
      <w:u w:val="none"/>
    </w:rPr>
  </w:style>
  <w:style w:type="paragraph" w:customStyle="1" w:styleId="Corps6">
    <w:name w:val="Corps 6"/>
    <w:basedOn w:val="RelatedHead"/>
    <w:rsid w:val="00282627"/>
    <w:pPr>
      <w:spacing w:before="0" w:after="0"/>
      <w:ind w:left="0"/>
    </w:pPr>
    <w:rPr>
      <w:b w:val="0"/>
      <w:sz w:val="20"/>
    </w:rPr>
  </w:style>
  <w:style w:type="paragraph" w:customStyle="1" w:styleId="TableText-Enum">
    <w:name w:val="TableText-Enum"/>
    <w:basedOn w:val="Normal"/>
    <w:rsid w:val="00B814C4"/>
    <w:pPr>
      <w:widowControl w:val="0"/>
      <w:numPr>
        <w:numId w:val="16"/>
      </w:numPr>
      <w:spacing w:before="0" w:after="40"/>
      <w:ind w:right="74"/>
      <w:jc w:val="left"/>
    </w:pPr>
    <w:rPr>
      <w:rFonts w:ascii="Times New Roman" w:hAnsi="Times New Roman"/>
      <w:szCs w:val="18"/>
    </w:rPr>
  </w:style>
  <w:style w:type="character" w:customStyle="1" w:styleId="C1HJump">
    <w:name w:val="C1H Jump"/>
    <w:basedOn w:val="Policepardfaut"/>
    <w:rsid w:val="004F1CAA"/>
    <w:rPr>
      <w:color w:val="008000"/>
    </w:rPr>
  </w:style>
  <w:style w:type="paragraph" w:customStyle="1" w:styleId="Remarque1">
    <w:name w:val="Remarque1"/>
    <w:basedOn w:val="Normal"/>
    <w:next w:val="Normal"/>
    <w:rsid w:val="00DC4CDA"/>
    <w:pPr>
      <w:keepNext/>
      <w:pBdr>
        <w:bottom w:val="double" w:sz="4" w:space="1" w:color="auto"/>
      </w:pBdr>
      <w:tabs>
        <w:tab w:val="left" w:pos="2268"/>
        <w:tab w:val="left" w:pos="2835"/>
      </w:tabs>
      <w:spacing w:before="120" w:after="0"/>
      <w:ind w:left="57" w:right="51"/>
      <w:jc w:val="left"/>
    </w:pPr>
    <w:rPr>
      <w:b/>
      <w:bCs/>
      <w:i/>
      <w:iCs/>
      <w:szCs w:val="18"/>
    </w:rPr>
  </w:style>
  <w:style w:type="paragraph" w:customStyle="1" w:styleId="Notabene-1">
    <w:name w:val="Notabene-1"/>
    <w:basedOn w:val="Normal"/>
    <w:next w:val="Normal"/>
    <w:rsid w:val="00994E06"/>
    <w:pPr>
      <w:widowControl w:val="0"/>
      <w:tabs>
        <w:tab w:val="left" w:pos="709"/>
        <w:tab w:val="left" w:pos="9072"/>
      </w:tabs>
      <w:spacing w:before="0" w:after="120"/>
      <w:jc w:val="left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265A6"/>
  </w:style>
  <w:style w:type="character" w:customStyle="1" w:styleId="Titre4Car">
    <w:name w:val="Titre 4 Car"/>
    <w:aliases w:val="T4 Car,Sous-Section Car,H4 Car,numéroté  1.1.1.1. Car"/>
    <w:basedOn w:val="Policepardfaut"/>
    <w:link w:val="Titre4"/>
    <w:rsid w:val="006E4A15"/>
    <w:rPr>
      <w:rFonts w:ascii="Verdana" w:eastAsia="Arial Unicode MS" w:hAnsi="Verdana" w:cs="Arial"/>
      <w:b/>
      <w:bCs/>
      <w:sz w:val="18"/>
      <w:szCs w:val="24"/>
    </w:rPr>
  </w:style>
  <w:style w:type="character" w:customStyle="1" w:styleId="Titre3Car">
    <w:name w:val="Titre 3 Car"/>
    <w:aliases w:val="H3 Car,h3 Car,3rd level Car,T3 Car,Deuxième sous-titre Car,Section Car,numéroté  1.1.1 Car,Titre 3 sans num Car,3 Car,TITRE 3 Car,Point Car,12 Gras Car,c Car"/>
    <w:basedOn w:val="Policepardfaut"/>
    <w:rsid w:val="00F25E81"/>
    <w:rPr>
      <w:rFonts w:cs="Helvetica-Bold"/>
      <w:bCs/>
    </w:rPr>
  </w:style>
  <w:style w:type="paragraph" w:customStyle="1" w:styleId="C1HNumber2">
    <w:name w:val="C1H Number 2"/>
    <w:basedOn w:val="Corpsdetexte"/>
    <w:rsid w:val="00266AB0"/>
    <w:pPr>
      <w:widowControl w:val="0"/>
      <w:numPr>
        <w:numId w:val="26"/>
      </w:numPr>
      <w:spacing w:before="115" w:after="120"/>
      <w:jc w:val="left"/>
    </w:pPr>
    <w:rPr>
      <w:rFonts w:ascii="Arial" w:hAnsi="Arial"/>
      <w:b w:val="0"/>
      <w:bCs w:val="0"/>
      <w:sz w:val="20"/>
      <w:szCs w:val="20"/>
      <w:u w:val="none"/>
    </w:rPr>
  </w:style>
  <w:style w:type="paragraph" w:customStyle="1" w:styleId="NB-Attention-1">
    <w:name w:val="NB-Attention-1"/>
    <w:basedOn w:val="Normal"/>
    <w:next w:val="Normal"/>
    <w:rsid w:val="00266AB0"/>
    <w:pPr>
      <w:keepNext/>
      <w:widowControl w:val="0"/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paragraph" w:customStyle="1" w:styleId="Titre4bis">
    <w:name w:val="Titre 4 bis"/>
    <w:basedOn w:val="Titre4"/>
    <w:next w:val="Corps"/>
    <w:rsid w:val="001C534C"/>
    <w:pPr>
      <w:widowControl w:val="0"/>
      <w:numPr>
        <w:ilvl w:val="0"/>
        <w:numId w:val="0"/>
      </w:numPr>
      <w:tabs>
        <w:tab w:val="clear" w:pos="1134"/>
      </w:tabs>
      <w:jc w:val="left"/>
      <w:outlineLvl w:val="4"/>
    </w:pPr>
    <w:rPr>
      <w:rFonts w:eastAsia="Times New Roman"/>
      <w:i/>
    </w:rPr>
  </w:style>
  <w:style w:type="paragraph" w:customStyle="1" w:styleId="Liste-puce-4">
    <w:name w:val="Liste-puce-4"/>
    <w:basedOn w:val="Normal"/>
    <w:rsid w:val="007F2B81"/>
    <w:pPr>
      <w:widowControl w:val="0"/>
      <w:numPr>
        <w:numId w:val="17"/>
      </w:numPr>
      <w:spacing w:before="240" w:after="120"/>
      <w:jc w:val="left"/>
    </w:pPr>
    <w:rPr>
      <w:rFonts w:ascii="Arial" w:hAnsi="Arial"/>
      <w:sz w:val="20"/>
      <w:szCs w:val="20"/>
    </w:rPr>
  </w:style>
  <w:style w:type="paragraph" w:customStyle="1" w:styleId="Corps-2-Flche">
    <w:name w:val="Corps-2-Flèche"/>
    <w:basedOn w:val="Normal"/>
    <w:rsid w:val="002B543D"/>
    <w:pPr>
      <w:numPr>
        <w:numId w:val="18"/>
      </w:numPr>
      <w:tabs>
        <w:tab w:val="left" w:pos="3402"/>
      </w:tabs>
      <w:spacing w:after="120"/>
      <w:jc w:val="left"/>
    </w:pPr>
    <w:rPr>
      <w:rFonts w:ascii="Arial" w:hAnsi="Arial"/>
      <w:sz w:val="20"/>
      <w:szCs w:val="20"/>
    </w:rPr>
  </w:style>
  <w:style w:type="paragraph" w:customStyle="1" w:styleId="Enumr3">
    <w:name w:val="Enuméré3"/>
    <w:basedOn w:val="Corps"/>
    <w:rsid w:val="007003A4"/>
    <w:pPr>
      <w:keepNext/>
      <w:widowControl w:val="0"/>
      <w:numPr>
        <w:ilvl w:val="3"/>
        <w:numId w:val="19"/>
      </w:numPr>
      <w:tabs>
        <w:tab w:val="clear" w:pos="2268"/>
        <w:tab w:val="clear" w:pos="2835"/>
        <w:tab w:val="left" w:pos="1985"/>
      </w:tabs>
      <w:overflowPunct/>
      <w:autoSpaceDE/>
      <w:autoSpaceDN/>
      <w:adjustRightInd/>
      <w:spacing w:before="60" w:after="60"/>
      <w:ind w:left="2874" w:hanging="357"/>
      <w:textAlignment w:val="auto"/>
    </w:pPr>
    <w:rPr>
      <w:bCs w:val="0"/>
      <w:szCs w:val="18"/>
    </w:rPr>
  </w:style>
  <w:style w:type="paragraph" w:customStyle="1" w:styleId="NB-Attention">
    <w:name w:val="NB-Attention"/>
    <w:basedOn w:val="Normal"/>
    <w:next w:val="NB-Attention-1"/>
    <w:rsid w:val="00171DF2"/>
    <w:pPr>
      <w:keepNext/>
      <w:widowControl w:val="0"/>
      <w:pBdr>
        <w:bottom w:val="single" w:sz="4" w:space="1" w:color="auto"/>
      </w:pBdr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character" w:customStyle="1" w:styleId="FiguresCar">
    <w:name w:val="Figures Car"/>
    <w:basedOn w:val="Policepardfaut"/>
    <w:link w:val="Figures"/>
    <w:rsid w:val="00AF4601"/>
    <w:rPr>
      <w:sz w:val="18"/>
      <w:lang w:eastAsia="en-US"/>
    </w:rPr>
  </w:style>
  <w:style w:type="paragraph" w:customStyle="1" w:styleId="Retrait1">
    <w:name w:val="Retrait 1"/>
    <w:basedOn w:val="Normal"/>
    <w:rsid w:val="00A8235C"/>
    <w:pPr>
      <w:widowControl w:val="0"/>
      <w:spacing w:before="240" w:after="120"/>
      <w:ind w:left="714"/>
      <w:jc w:val="left"/>
    </w:pPr>
    <w:rPr>
      <w:rFonts w:ascii="Arial" w:hAnsi="Arial"/>
      <w:sz w:val="20"/>
      <w:szCs w:val="20"/>
    </w:rPr>
  </w:style>
  <w:style w:type="paragraph" w:customStyle="1" w:styleId="Enumr2">
    <w:name w:val="Enuméré2"/>
    <w:basedOn w:val="Normal"/>
    <w:rsid w:val="007003A4"/>
    <w:pPr>
      <w:widowControl w:val="0"/>
      <w:numPr>
        <w:numId w:val="20"/>
      </w:numPr>
      <w:spacing w:before="50" w:after="0"/>
      <w:jc w:val="left"/>
    </w:pPr>
    <w:rPr>
      <w:rFonts w:ascii="Arial" w:hAnsi="Arial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70CC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Corps-1-Flche">
    <w:name w:val="Corps-1-Flèche"/>
    <w:basedOn w:val="Normal"/>
    <w:autoRedefine/>
    <w:rsid w:val="00757D6B"/>
    <w:pPr>
      <w:keepNext/>
      <w:numPr>
        <w:numId w:val="21"/>
      </w:numPr>
      <w:tabs>
        <w:tab w:val="left" w:pos="798"/>
      </w:tabs>
      <w:spacing w:before="120" w:after="120"/>
      <w:jc w:val="left"/>
    </w:pPr>
    <w:rPr>
      <w:rFonts w:ascii="Arial" w:hAnsi="Arial" w:cs="Arial"/>
      <w:b/>
      <w:i/>
      <w:sz w:val="20"/>
      <w:szCs w:val="20"/>
    </w:rPr>
  </w:style>
  <w:style w:type="paragraph" w:customStyle="1" w:styleId="Remarque">
    <w:name w:val="Remarque"/>
    <w:basedOn w:val="Corps"/>
    <w:qFormat/>
    <w:rsid w:val="00F265A6"/>
    <w:pPr>
      <w:keepNext/>
      <w:spacing w:before="40" w:after="40"/>
    </w:pPr>
    <w:rPr>
      <w:i/>
      <w:iCs/>
    </w:rPr>
  </w:style>
  <w:style w:type="paragraph" w:customStyle="1" w:styleId="Style2">
    <w:name w:val="Style2"/>
    <w:basedOn w:val="Titre1"/>
    <w:link w:val="Style2Car"/>
    <w:qFormat/>
    <w:rsid w:val="00D85E25"/>
    <w:pPr>
      <w:numPr>
        <w:ilvl w:val="1"/>
      </w:numPr>
      <w:pBdr>
        <w:bottom w:val="none" w:sz="0" w:space="0" w:color="auto"/>
      </w:pBdr>
      <w:outlineLvl w:val="1"/>
    </w:pPr>
    <w:rPr>
      <w:color w:val="auto"/>
      <w:sz w:val="24"/>
      <w:szCs w:val="24"/>
    </w:rPr>
  </w:style>
  <w:style w:type="character" w:customStyle="1" w:styleId="Style2Car">
    <w:name w:val="Style2 Car"/>
    <w:basedOn w:val="Policepardfaut"/>
    <w:link w:val="Style2"/>
    <w:rsid w:val="00D85E25"/>
    <w:rPr>
      <w:rFonts w:ascii="Verdana" w:hAnsi="Verdana" w:cs="Arial"/>
      <w:b/>
      <w:bCs/>
      <w:kern w:val="28"/>
      <w:sz w:val="24"/>
      <w:szCs w:val="24"/>
    </w:rPr>
  </w:style>
  <w:style w:type="paragraph" w:customStyle="1" w:styleId="Style3">
    <w:name w:val="Style3"/>
    <w:basedOn w:val="Style2"/>
    <w:link w:val="Style3Car"/>
    <w:qFormat/>
    <w:rsid w:val="00D85E25"/>
    <w:pPr>
      <w:numPr>
        <w:ilvl w:val="2"/>
      </w:numPr>
      <w:outlineLvl w:val="2"/>
    </w:pPr>
  </w:style>
  <w:style w:type="character" w:customStyle="1" w:styleId="Style3Car">
    <w:name w:val="Style3 Car"/>
    <w:basedOn w:val="Style2Car"/>
    <w:link w:val="Style3"/>
    <w:rsid w:val="00D85E25"/>
    <w:rPr>
      <w:rFonts w:ascii="Verdana" w:hAnsi="Verdana" w:cs="Arial"/>
      <w:b/>
      <w:bCs/>
      <w:kern w:val="28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525C4"/>
  </w:style>
  <w:style w:type="paragraph" w:styleId="Citation">
    <w:name w:val="Quote"/>
    <w:basedOn w:val="Normal"/>
    <w:next w:val="Normal"/>
    <w:link w:val="CitationCar"/>
    <w:uiPriority w:val="29"/>
    <w:rsid w:val="00E525C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525C4"/>
    <w:rPr>
      <w:rFonts w:ascii="Verdana" w:hAnsi="Verdana"/>
      <w:i/>
      <w:iCs/>
      <w:color w:val="000000" w:themeColor="text1"/>
      <w:sz w:val="1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525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25C4"/>
    <w:rPr>
      <w:rFonts w:ascii="Verdana" w:hAnsi="Verdana"/>
      <w:b/>
      <w:bCs/>
      <w:i/>
      <w:iCs/>
      <w:color w:val="4F81BD" w:themeColor="accent1"/>
      <w:sz w:val="18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5C4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5C4"/>
    <w:rPr>
      <w:rFonts w:ascii="Verdana" w:hAnsi="Verdana"/>
      <w:sz w:val="18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5C4"/>
    <w:rPr>
      <w:b/>
      <w:bCs/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E525C4"/>
    <w:rPr>
      <w:rFonts w:ascii="Verdana" w:hAnsi="Verdana"/>
      <w:sz w:val="18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25C4"/>
    <w:rPr>
      <w:rFonts w:ascii="Verdana" w:hAnsi="Verdana"/>
      <w:b/>
      <w:bCs/>
      <w:sz w:val="18"/>
    </w:rPr>
  </w:style>
  <w:style w:type="paragraph" w:styleId="Sansinterligne">
    <w:name w:val="No Spacing"/>
    <w:uiPriority w:val="1"/>
    <w:qFormat/>
    <w:rsid w:val="00E525C4"/>
    <w:pPr>
      <w:jc w:val="both"/>
    </w:pPr>
    <w:rPr>
      <w:rFonts w:ascii="Verdana" w:hAnsi="Verdana"/>
      <w:sz w:val="18"/>
      <w:szCs w:val="24"/>
    </w:rPr>
  </w:style>
  <w:style w:type="paragraph" w:customStyle="1" w:styleId="Dmarche">
    <w:name w:val="Démarche"/>
    <w:basedOn w:val="Corps"/>
    <w:qFormat/>
    <w:rsid w:val="00531FA3"/>
    <w:pPr>
      <w:keepNext/>
      <w:spacing w:before="80" w:after="80"/>
    </w:pPr>
    <w:rPr>
      <w:b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6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3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5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Rona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B191F-0A81-4BBA-BBC8-3C4B70E90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Ronan.dot</Template>
  <TotalTime>1453</TotalTime>
  <Pages>17</Pages>
  <Words>719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[1]</vt:lpstr>
    </vt:vector>
  </TitlesOfParts>
  <Company>tws sa</Company>
  <LinksUpToDate>false</LinksUpToDate>
  <CharactersWithSpaces>4665</CharactersWithSpaces>
  <SharedDoc>false</SharedDoc>
  <HLinks>
    <vt:vector size="156" baseType="variant"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_Toc291147046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_Toc291147045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_Toc291147044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_Toc291147043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_Toc291147042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_Toc291147041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_Toc291147040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_Toc291147039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_Toc291147038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_Toc291147037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_Toc291147036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_Toc291147035</vt:lpwstr>
      </vt:variant>
      <vt:variant>
        <vt:i4>1769527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_Toc291147034</vt:lpwstr>
      </vt:variant>
      <vt:variant>
        <vt:i4>1769527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_Toc291147033</vt:lpwstr>
      </vt:variant>
      <vt:variant>
        <vt:i4>1769527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_Toc291147032</vt:lpwstr>
      </vt:variant>
      <vt:variant>
        <vt:i4>1769527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_Toc291147031</vt:lpwstr>
      </vt:variant>
      <vt:variant>
        <vt:i4>1769527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_Toc291147030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_Toc291147029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_Toc291147028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_Toc291147027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_Toc291147026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_Toc291147025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_Toc291147024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_Toc291147023</vt:lpwstr>
      </vt:variant>
      <vt:variant>
        <vt:i4>4390933</vt:i4>
      </vt:variant>
      <vt:variant>
        <vt:i4>9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6815822</vt:i4>
      </vt:variant>
      <vt:variant>
        <vt:i4>6</vt:i4>
      </vt:variant>
      <vt:variant>
        <vt:i4>0</vt:i4>
      </vt:variant>
      <vt:variant>
        <vt:i4>5</vt:i4>
      </vt:variant>
      <vt:variant>
        <vt:lpwstr>mailto:info@twssa.com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[1]</dc:title>
  <dc:creator>Valérie Cambert</dc:creator>
  <cp:lastModifiedBy>Valerie</cp:lastModifiedBy>
  <cp:revision>43</cp:revision>
  <cp:lastPrinted>2018-02-20T15:26:00Z</cp:lastPrinted>
  <dcterms:created xsi:type="dcterms:W3CDTF">2018-01-23T09:35:00Z</dcterms:created>
  <dcterms:modified xsi:type="dcterms:W3CDTF">2019-02-04T15:50:00Z</dcterms:modified>
</cp:coreProperties>
</file>